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B44BC" w14:textId="6F645A00" w:rsidR="007F5B63" w:rsidRDefault="00F90050" w:rsidP="009B591F">
      <w:r>
        <w:rPr>
          <w:noProof/>
        </w:rPr>
        <mc:AlternateContent>
          <mc:Choice Requires="wps">
            <w:drawing>
              <wp:anchor distT="0" distB="0" distL="114300" distR="114300" simplePos="0" relativeHeight="251655167" behindDoc="1" locked="0" layoutInCell="1" allowOverlap="1" wp14:anchorId="132385CB" wp14:editId="526EA9C7">
                <wp:simplePos x="0" y="0"/>
                <wp:positionH relativeFrom="column">
                  <wp:posOffset>-87745</wp:posOffset>
                </wp:positionH>
                <wp:positionV relativeFrom="paragraph">
                  <wp:posOffset>-56515</wp:posOffset>
                </wp:positionV>
                <wp:extent cx="2796540" cy="2760345"/>
                <wp:effectExtent l="0" t="0" r="0" b="8255"/>
                <wp:wrapNone/>
                <wp:docPr id="1" name="Freeform: Shape 10"/>
                <wp:cNvGraphicFramePr/>
                <a:graphic xmlns:a="http://schemas.openxmlformats.org/drawingml/2006/main">
                  <a:graphicData uri="http://schemas.microsoft.com/office/word/2010/wordprocessingShape">
                    <wps:wsp>
                      <wps:cNvSpPr/>
                      <wps:spPr>
                        <a:xfrm rot="10800000" flipH="1">
                          <a:off x="0" y="0"/>
                          <a:ext cx="2796540" cy="27603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FF78AA3" id="Freeform: Shape 10" o:spid="_x0000_s1026" style="position:absolute;margin-left:-6.9pt;margin-top:-4.45pt;width:220.2pt;height:217.35pt;rotation:180;flip:x;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UBpZJYnhB4GigSTY7lAaUiGphIVI7lYXIs&#10;DygV0cBEonIsD5NjeSjHEgKrF5RjeZgcywNKJbeBybE8lGMJgVcFRaLJsTyUYwmBp4Ei0eRYHsqx&#10;hMDTQJFociwP5VhCYGmgHMvD5FgeyrGEwNNAkWhyLA/lWELgaaBINDmWh3IsIfA0UCSaHMtDOZYQ&#10;eBooEk2O5aEcSwgcDZ7KsYTAy0A4lqfJsTyVYwmBp4HMzk+TY3kqxxICTwOZnZ8mx/JUjiUEngay&#10;TnyaHMtTOZYQeBrIOvFp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520402,2745375;1507332,2752413;1508115,2752749;1629072,2673917;1586816,2683980;1523430,2692031;1520412,2683980;1564681,2679955;1629072,2673917;1738991,2663382;1736409,2664111;1737733,2663853;950448,2648254;995220,2659828;1014337,2660834;1067660,2687000;1091807,2692031;1093317,2692535;1098850,2687000;1119978,2693038;1141107,2698070;1182738,2707754;1183364,2707127;1231657,2715178;1254797,2719204;1277938,2721217;1325225,2723229;1389616,2722222;1392411,2722222;1398672,2718700;1412758,2714172;1427094,2713920;1436904,2715177;1439545,2722222;1462057,2722222;1455014,2732286;1450990,2737318;1437910,2743357;1413763,2743357;1382574,2741344;1315164,2739331;1264858,2735306;1220589,2729268;1176320,2722222;1108911,2712159;1056593,2695051;1057199,2694612;1026410,2684987;999244,2672911;968055,2662847;935860,2651777;950448,2648254;1542699,2626678;1527327,2629025;1421016,2634394;1456020,2638693;1465075,2636681;1527454,2629637;1537719,2627640;1638215,2612097;1586002,2620067;1603919,2620579;1629701,2615799;1828808,2609769;1665050,2653390;1747919,2634920;778906,2589382;894609,2638693;935860,2651777;967049,2662846;998239,2672910;1025403,2684986;1019367,2690019;1003269,2686999;945921,2665866;917750,2654795;889579,2642719;852352,2629637;820156,2615548;795004,2602464;778906,2589382;826194,2564223;881530,2592402;874487,2596427;810096,2565229;826194,2564223;621952,2495790;690368,2534032;704454,2550134;672258,2533025;648111,2517930;621952,2495790;741922,2469967;741932,2470253;745330,2474368;745704,2472643;2211241,2403906;2207587,2404210;2147220,2447485;2087859,2479689;2045602,2504847;2022462,2514911;1998316,2524974;1969138,2540071;1947003,2553153;1914808,2566236;1881606,2578312;1872551,2587369;1858465,2592402;1823252,2598440;1777976,2612529;1736726,2625611;1691450,2638695;1635108,2652784;1555626,2665866;1553613,2668886;1515398,2678442;1516388,2678949;1558827,2668336;1559650,2665866;1639134,2652784;1695476,2638695;1740750,2625611;1782002,2612529;1827276,2598440;1862491,2592402;1838652,2606708;1839350,2606491;1864503,2591395;1878589,2586363;1879527,2586104;1885631,2579318;1918833,2567242;1951029,2554160;1973163,2541076;2002340,2525981;2026487,2515918;2043045,2508717;2051640,2502834;2093897,2477676;2153257,2445472;485955,2389989;489775,2393267;491079,2393931;2217994,2363718;2217648,2363956;2217648,2364243;2219247,2364471;2219660,2363956;2239730,2348696;2233789,2352801;2232739,2353892;2236812,2351285;403805,2298006;441804,2342757;411674,2306592;2310966,2297976;2310876,2298008;2310211,2302568;2294113,2320683;2274996,2341816;2276149,2341550;2294113,2321688;2310211,2303574;2310966,2297976;502144,2275314;504136,2277741;504237,2277408;353321,2252248;379480,2269357;380764,2270870;392684,2273508;419723,2298541;456950,2328732;473048,2350872;482102,2361943;520334,2394147;509268,2403204;473662,2363631;472042,2363956;505737,2401403;509268,2403204;520335,2394147;615916,2469624;596800,2475662;603842,2480694;575671,2481700;557561,2469624;540458,2456542;498201,2421318;458962,2386096;422742,2350872;405639,2333765;389541,2315650;395577,2307599;415700,2325714;437834,2342822;464999,2372007;467308,2373988;437834,2342822;416705,2325714;396583,2307599;374448,2280427;353321,2252248;2569788,2092237;2569278,2092455;2558289,2118835;2559225,1966159;2532562,2004682;2519482,2028835;2506403,2050975;2475213,2092237;2448049,2133497;2423902,2166708;2421889,2167939;2420241,2170380;2422895,2168721;2447042,2135511;2474208,2094249;2505397,2052989;2518477,2030849;2531556,2006696;2558721,1967447;2663357,1952352;2650277,1991600;2627137,2033867;2603996,2077142;2582868,2104313;2596954,2076135;2609027,2047956;2618081,2032862;2630155,2012734;2641222,1992607;2663357,1952352;2598234,1866087;2573812,1909078;2573363,1910111;2597959,1866810;2611627,1768716;2582275,1848931;2520531,1975173;2511491,1989469;2511433,1989587;2490304,2025816;2469177,2065065;2445030,2095256;2424908,2129473;2306186,2263319;2266947,2296530;2263183,2299393;2261559,2301037;2245151,2314416;2231734,2329739;2182434,2366975;2174709,2371857;2153727,2388965;2150698,2390934;2146214,2395154;2106976,2421319;2067737,2445472;2063245,2447749;2036678,2465010;2028442,2469165;2020450,2474656;1993284,2489752;1967903,2499709;1911333,2528250;1778614,2577762;1686130,2601548;1760873,2587369;1774958,2584350;1820233,2568248;1848404,2559191;1893680,2536044;1944991,2517929;1977866,2505034;1992279,2496796;2005357,2492772;2023468,2482707;2028226,2479399;2040572,2467612;2067737,2451510;2098642,2436357;2109994,2429369;2149233,2403204;2166336,2387102;2185453,2375025;2234752,2337790;2269966,2304580;2309204,2271370;2427925,2137523;2444264,2109741;2445030,2107332;2471189,2067077;2479238,2055001;2489940,2040153;2493323,2033867;2514451,1997638;2555702,1912096;2595947,1820518;2607769,1783281;2721711,1679626;2718693,1681639;2718693,1681639;2731214,1619983;2730853,1621763;2733784,1625282;2742839,1635346;2748876,1631321;2749028,1630548;2744852,1633333;2734791,1624275;2722246,1505663;2721544,1505702;2720271,1505772;2720705,1510556;2719699,1535716;2715675,1550811;2691528,1589053;2685491,1622264;2679455,1633333;2669394,1681639;2658326,1719881;2646253,1757117;2639210,1786301;2631161,1816492;2637580,1806506;2643235,1785294;2648265,1755103;2660338,1717868;2671406,1679626;2681467,1631321;2687504,1620250;2693540,1587040;2717687,1548798;2701589,1626288;2689516,1690696;2662350,1773218;2656977,1781579;2654680,1794101;2647259,1815486;2619088,1876874;2606008,1909078;2597959,1926187;2587898,1944301;2560733,1992607;2531556,2039906;2494330,2103307;2453079,2165702;2425914,2200924;2396736,2235141;2386675,2249230;2375609,2263319;2358504,2277408;2330530,2308388;2331339,2311625;2302162,2341816;2270972,2363956;2245819,2384083;2221992,2401500;2225697,2401192;2251856,2382070;2277009,2361943;2308198,2339803;2337376,2309612;2336370,2305586;2364541,2274390;2381645,2260300;2392712,2246211;2402773,2232122;2431951,2197906;2459115,2162682;2500367,2100288;2537592,2036887;2566770,1989587;2593935,1941282;2603996,1923167;2612045,1906059;2625125,1873856;2653296,1812467;2664363,1771206;2691528,1688684;2703602,1624276;2719699,1546786;2723329,1533174;2720705,1532697;2721711,1507538;2743845,1484391;2732130,1533220;2732131,1533220;2743846,1484392;2752901,1474327;2746864,1487411;2745481,1514833;2744852,1540747;2734791,1571714;2734791,1575251;2746864,1540747;2748876,1487409;2753567,1477244;2709637,1431053;2703045,1446640;2700583,1469296;2697409,1458712;2696248,1460206;2699577,1471309;2697565,1487411;2701589,1500493;2704709,1500320;2702595,1493448;2704607,1477346;2709637,1431053;2794152,1403882;2796164,1404887;2795157,1447155;2796164,1476340;2793145,1529677;2790127,1559868;2781072,1604148;2778054,1641384;2762962,1709817;2748876,1769192;2723724,1780263;2725736,1774225;2729760,1731957;2744852,1687677;2756925,1680633;2756925,1680632;2770005,1604148;2777047,1567919;2783084,1530684;2788115,1495460;2790127,1462251;2791133,1434073;2793145,1418977;2794152,1403882;141702,937263;142203,937514;142250,937373;202404,793017;180269,834278;162159,849374;162116,850337;160364,888864;160415,888772;162159,850380;180269,835284;202404,794023;203158,794526;203535,793772;214476,705463;200390,715526;179262,759807;184096,763675;184253,762995;180269,759807;201397,715526;213870,706615;291947,648100;290676,649118;285282,669863;281886,680304;189324,849374;176244,890634;164170,932902;138011,1021462;120908,1081844;112859,1127131;108835,1150277;105816,1173424;96761,1235819;93742,1274061;98773,1314315;101131,1292381;100786,1285130;104810,1242863;113865,1180468;121046,1171848;131475,1102039;130969,1089895;140909,1061392;146823,1037463;145055,1041589;139018,1039577;123926,1082851;124932,1107004;117889,1153297;116883,1161348;106822,1173424;109840,1150277;113865,1127131;121913,1081844;139018,1021462;165177,932902;177250,890634;190329,849374;282892,680304;291947,648100;310058,547464;310057,547464;315087,551489;315087,551488;491352,404184;491159,404339;490571,405003;482355,413616;480277,416639;478919,418173;473048,426700;411675,499158;394571,519285;377467,540419;301836,624033;378473,539413;395576,518279;412681,498151;474053,425693;480277,416639;490571,405003;516892,334789;508208,337815;501750,340213;500213,342164;489145,352227;460974,370342;441859,391476;423749,412609;411675,423680;411265,423167;399853,436889;380485,460916;349296,495133;354326,501170;354422,501085;350302,496138;381491,461922;412681,423680;424754,412611;442864,391476;461980,370343;490151,352228;501219,342165;513292,337636;517103,336453;1974169,152968;2025480,176114;2047615,194228;1998316,170076;1974169,152968;1807154,79502;1847398,88559;1903741,116738;1807154,79502;1201475,72836;1180346,75477;1135070,81515;1090801,91579;1071686,97617;1049551,103655;1001116,113173;992202,116739;930830,137872;870463,162025;828206,181146;800035,192216;730613,224419;697411,245554;665216,266687;613903,304929;565610,343171;519390,383501;523353,388458;533163,381727;541513,375502;571647,349209;619940,310967;671251,272725;703447,251591;736649,230458;806071,198254;833236,184165;875493,165043;935860,140890;997232,119757;1023013,114692;1035467,110435;1204975,73857;1561285,51198;1582790,53337;1611968,63401;1589833,60382;1543552,51324;1561285,51198;1678371,43273;1719622,46292;1769927,66419;1707548,55350;1678371,43273;1341827,43022;1225620,49311;1145131,60381;1106899,70445;1073697,82521;1027416,88559;852352,155986;788967,184165;769851,191209;752747,200267;720551,217374;670246,243540;632014,273731;521341,360278;498213,380395;475586,401060;476065,401540;302008,605832;266794,654138;250696,683323;234598,710494;204415,766851;171582,818602;171214,820189;160146,850380;152097,864469;150085,866482;141156,896170;139018,913781;137006,938940;122920,980202;109840,1021462;95755,1081844;87706,1137195;82676,1192544;89718,1154303;90371,1151147;91730,1136188;99779,1080838;102299,1081679;102518,1080744;99780,1079831;113866,1019449;126945,978188;140966,937116;140025,936927;142037,911769;153104,864469;161152,850380;161423,849644;172220,820189;205421,767858;235605,711501;251703,684330;267800,655144;303015,606839;477072,402547;523353,360279;634026,273732;672258,243541;722564,217375;754759,200267;771864,191210;790979,184165;854365,155986;1029429,88560;1075710,82522;1108911,70446;1147144,60382;1227633,49311;1343839,43399;1437242,46534;1483185,0;1530472,3019;1578766,8051;1610961,16102;1632090,26166;1658249,21133;1697487,30191;1721634,37235;1720628,38242;1719622,45286;1678371,42267;1664286,38242;1650200,35222;1623035,29184;1595870,23146;1567699,19120;1536510,19120;1511357,19120;1472119,19120;1470276,18532;1453002,27171;1459039,37235;1519406,49311;1492542,49781;1492995,49815;1521418,49311;1545564,52331;1591846,61388;1613980,64407;1651207,72458;1689439,80509;1726665,89566;1763892,100637;1782002,105668;1800112,111706;1800345,111920;1813332,114160;1844804,125858;1849201,132520;1850417,132840;1878589,143910;1902735,153974;1926882,165044;1944992,175108;1957065,181146;1970144,188190;2014413,213350;2070756,249579;2099933,269706;2100779,270310;2115689,279371;2683479,1347525;2683055,1355947;2694546,1357589;2705613,1365640;2710644,1392811;2729759,1425015;2737809,1425747;2737809,1417971;2745988,1395245;2745857,1390799;2753906,1363627;2764974,1363627;2782077,1352557;2784090,1396838;2779060,1417971;2773023,1438098;2770004,1471309;2768998,1488416;2766986,1505525;2762697,1508386;2762962,1509550;2767072,1506809;2768998,1490429;2770004,1473321;2773023,1440111;2779060,1419983;2784090,1398850;2792138,1404888;2791133,1419983;2789121,1435079;2788114,1463258;2786102,1496467;2781072,1531691;2775035,1568926;2767992,1605155;2754913,1681639;2742839,1688684;2727747,1732964;2723723,1775232;2721711,1781270;2704607,1827563;2699576,1831588;2678448,1880900;2700583,1831588;2705613,1827563;2673417,1919142;2656314,1928199;2652767,1935296;2653296,1936249;2657320,1928198;2674424,1919142;2662350,1953358;2640216,1993613;2629149,2013740;2617076,2033867;2608020,2048962;2594941,2078148;2580856,2106326;2558721,2136517;2536587,2164695;2537509,2162795;2512439,2196899;2458109,2256275;2447413,2272736;2458109,2257281;2512439,2197905;2471189,2260299;2449934,2282566;2432872,2295112;2431950,2296530;2421282,2304738;2420883,2307599;2373595,2355905;2323290,2402198;2320964,2403886;2304174,2425344;2263929,2455535;2226316,2483752;2226181,2483916;2263929,2456542;2304174,2426351;2270972,2459560;2243933,2477172;2225228,2485074;2224690,2485727;2204568,2498809;2196986,2502324;2177908,2517805;2159294,2531013;2131122,2549127;2122068,2550134;2112004,2554609;2110439,2555797;2123074,2551140;2132129,2550134;2095909,2577306;2072768,2589383;2049628,2600453;2033283,2602905;2030511,2604478;1954047,2637688;1950148,2638574;1926882,2653789;1939961,2657815;1891667,2678949;1895692,2664860;1879594,2670898;1864503,2675930;1833313,2685993;1829146,2680990;1814196,2683980;1796086,2688006;1758861,2697064;1757633,2697634;1793068,2689012;1811178,2684986;1826270,2681968;1832306,2686999;1863496,2676935;1878587,2671904;1894685,2665866;1890661,2679955;1848404,2700082;1846333,2699502;1817215,2711152;1793068,2718197;1756848,2727254;1741883,2725996;1710581,2732089;1709560,2734299;1626054,2750401;1606937,2745368;1590839,2745368;1562668,2754426;1537516,2756439;1512362,2757445;1509630,2756274;1486707,2760339;1459039,2755432;1460045,2754426;1465075,2747381;1441935,2744363;1453002,2738324;1486204,2737317;1518400,2736312;1564680,2737317;1596876,2734299;1657243,2721216;1697487,2712159;1727670,2711152;1729770,2710177;1700506,2711153;1660261,2720210;1599895,2733293;1567699,2736312;1521418,2735306;1489222,2736312;1456020,2737318;1457026,2733293;1464069,2723229;1773952,2671904;1984230,2592402;2039566,2563216;2070756,2547115;2102951,2530007;2163318,2493778;2211612,2456542;2302162,2386096;2327314,2365968;2351461,2344835;2387681,2311625;2402773,2286466;2424451,2266589;2424626,2265340;2403780,2284453;2388688,2309612;2352467,2342823;2328321,2363956;2303168,2384083;2212618,2454529;2164325,2491765;2103958,2527994;2071762,2545102;2040572,2561204;1985237,2590389;1774958,2669891;1465075,2721217;1441935,2721217;1438916,2713166;1414770,2712159;1392635,2721217;1328244,2722222;1280957,2720210;1257816,2718197;1234676,2714172;1248616,2699299;1245743,2700082;1193807,2690462;1191413,2691026;1091808,2672911;1052569,2664860;1018361,2658822;977111,2639700;925799,2620580;872475,2599446;881530,2592402;918756,2599446;934854,2613535;990190,2629637;1099857,2657815;1127021,2662847;1156199,2667879;1188395,2674924;1223874,2682597;1226626,2681968;1259828,2687000;1260834,2684987;1309127,2687000;1317176,2688006;1391629,2688006;1445959,2690019;1510350,2684987;1518399,2684987;1521418,2693038;1584802,2684987;1627059,2674924;1651206,2670898;1666298,2668886;1699499,2660835;1726665,2654796;1753829,2647751;1803658,2639126;1810173,2636682;1757855,2645739;1730689,2652784;1703525,2658822;1670323,2666873;1655231,2668886;1631085,2672911;1565687,2678949;1521418,2682975;1513369,2682975;1448978,2688006;1394647,2685993;1320195,2685993;1312146,2684987;1280957,2671904;1263853,2682975;1263809,2683061;1277938,2673917;1309128,2686999;1260835,2684986;1261215,2684740;1229645,2679955;1192419,2671904;1160224,2664860;1131046,2659828;1103881,2654796;994214,2626618;938879,2610516;922781,2596427;885554,2589382;830218,2561204;814121,2562211;756772,2533025;746710,2514911;748723,2513905;783937,2533025;819151,2552147;829212,2546109;787962,2518936;753754,2503841;706466,2476669;666221,2450503;602837,2423332;578690,2403205;583720,2401192;607867,2408236;557561,2355905;529390,2332759;503231,2309612;470030,2282441;421736,2229103;418423,2218744;408656,2208975;375455,2172746;371431,2154631;358351,2136517;356793,2134073;341246,2123433;311063,2080160;293959,2039906;291947,2039906;268807,1995625;246673,1951345;223531,1900021;202404,1847690;223531,1882912;244660,1927192;251703,1951345;254614,1955615;251031,1936982;241688,1920022;226480,1885815;208439,1855740;186305,1795358;167341,1733460;161114,1715416;133993,1607132;121999,1528523;121913,1530684;122920,1546786;127950,1584022;133987,1622264;123926,1589053;116883,1546786;108835,1546786;103803,1508544;96761,1484391;90724,1461245;73620,1443130;68590,1443130;63559,1417971;61547,1385767;65571,1340481;67583,1324379;71010,1313335;69344,1288150;71608,1250914;75632,1243367;75632,1238837;67583,1253933;60541,1243870;47461,1225755;45072,1211415;44443,1212672;40419,1252926;37400,1293181;34382,1324379;34382,1388786;35388,1421996;37400,1455206;28345,1486404;26333,1486404;20297,1426022;20297,1363627;25327,1315321;34378,1324374;26333,1314315;24321,1278086;26333,1222735;27339,1207641;30358,1182481;42431,1137195;48447,1107111;46456,1099959;39412,1140213;27339,1185500;24321,1210659;23314,1225755;21302,1281105;23314,1317334;18284,1365640;18284,1428034;24321,1488416;26333,1488416;39412,1545780;46456,1593079;61547,1641384;85316,1745260;87391,1765168;91731,1765168;113866,1818505;121915,1845677;106822,1822530;90724,1786301;89719,1796365;80965,1769224;74627,1770199;67583,1747053;43437,1691703;28345,1642391;27339,1601130;20297,1552824;15265,1504518;4199,1469296;11241,1282112;18284,1233806;12248,1207641;24321,1135182;27339,1118073;35388,1059704;56517,1017437;51486,1074800;56515,1064968;59534,1041464;60541,1015424;69596,982213;83681,931895;100786,880571;102067,879128;109841,838303;120908,809118;133988,784965;160147,734647;181275,689361;211458,630992;233593,605832;251703,570610;266795,548470;282893,540419;286917,534380;303015,502177;334204,465947;335053,481090;332778,487455;365393,453871;381491,432738;402620,412611;404441,414634;403626,413616;429785,387451;455944,363298;484115,333107;523353,303922;565610,272725;590875,255094;607867,239514;638050,221400;670246,204292;674508,202100;685464,191335;703448,178126;723193,168063;737162,164847;739667,163030;1013330,52330;1023484,50122;1051562,40254;1070930,36354;1081030,36268;1084765,35222;1314158,5031;1379304,4780;1448978,6037;1450275,7010;1484192,3019;1515381,8050;1546571,14088;1562663,17747;1545564,13082;1514374,7044;1483185,2013;148318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73600" behindDoc="1" locked="0" layoutInCell="1" allowOverlap="1" wp14:anchorId="5CE69B70" wp14:editId="35851FBC">
                <wp:simplePos x="0" y="0"/>
                <wp:positionH relativeFrom="column">
                  <wp:posOffset>26670</wp:posOffset>
                </wp:positionH>
                <wp:positionV relativeFrom="paragraph">
                  <wp:posOffset>187325</wp:posOffset>
                </wp:positionV>
                <wp:extent cx="2045970" cy="1922780"/>
                <wp:effectExtent l="0" t="0" r="11430" b="7620"/>
                <wp:wrapNone/>
                <wp:docPr id="2" name="Freeform: Shape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45970" cy="192278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3FF3BC5" id="Freeform: Shape 18" o:spid="_x0000_s1026" style="position:absolute;margin-left:2.1pt;margin-top:14.75pt;width:161.1pt;height:151.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1112337,1912352;1102776,1917255;1103348,1917489;1191842,1862577;1160926,1869587;1114553,1875195;1112345,1869587;1144733,1866783;1191842,1862577;1272258,1855238;1270371,1855746;1271338,1855566;695355,1844701;728110,1852762;742096,1853463;781108,1871690;798774,1875195;799879,1875546;803927,1871690;819384,1875896;834843,1879401;865300,1886147;865758,1885710;901090,1891318;918019,1894122;934949,1895524;969545,1896926;1016654,1896225;1018699,1896225;1023279,1893771;1033584,1890617;1044073,1890442;1051250,1891317;1053182,1896225;1069652,1896225;1064500,1903235;1061555,1906740;1051986,1910946;1034320,1910946;1011502,1909544;962184,1908142;925380,1905338;892992,1901132;860605,1896225;811288,1889215;773012,1877298;773455,1876992;750929,1870288;731055,1861876;708237,1854866;684682,1847154;695355,1844701;1128649,1829671;1117404,1831306;1039626,1835046;1065235,1838041;1071860,1836639;1117497,1831732;1125007,1830341;1198530,1819514;1160331,1825067;1173439,1825423;1192302,1822093;1337970,1817893;1218162,1848278;1278791,1835413;569854,1803692;654502,1838041;684682,1847154;707500,1854865;730319,1861875;750193,1870287;745776,1873793;733999,1871689;692043,1856968;671433,1849257;650822,1840845;623587,1831732;600033,1821918;581631,1812805;569854,1803692;604450,1786167;644934,1805795;639782,1808599;592672,1786868;604450,1786167;455025,1738499;505079,1765137;515384,1776353;491829,1764435;474163,1753921;455025,1738499;542796,1720511;542803,1720710;545289,1723575;545563,1722375;1617761,1674495;1615088,1674707;1570923,1704850;1527494,1727282;1496578,1744807;1479649,1751817;1461983,1758827;1440636,1769343;1424442,1778456;1400888,1787569;1376598,1795981;1369972,1802290;1359667,1805795;1333905,1810001;1300781,1819815;1270602,1828928;1237478,1838042;1196258,1847856;1138108,1856968;1136635,1859072;1108676,1865729;1109401,1866082;1140450,1858689;1141052,1856968;1199203,1847856;1240423,1838042;1273546,1828928;1303726,1819815;1336849,1810001;1362612,1805795;1345172,1815761;1345682,1815609;1364085,1805094;1374390,1801589;1375076,1801408;1379542,1796682;1403833,1788270;1427387,1779157;1443581,1770044;1464927,1759529;1482593,1752519;1494707,1747503;1500996,1743405;1531911,1725880;1575339,1703448;355529,1664800;358323,1667083;359277,1667546;1622700,1646501;1622448,1646666;1622448,1646866;1623618,1647025;1623921,1646666;1638603,1636037;1634257,1638896;1633489,1639656;1636469,1637840;295427,1600727;323225,1631898;301184,1606708;1690720,1600707;1690655,1600729;1690168,1603905;1678390,1616523;1664405,1631244;1665248,1631059;1678390,1617224;1690168,1604606;1690720,1600707;367372,1584922;368830,1586611;368903,1586380;258492,1568854;277630,1580772;278570,1581825;287291,1583663;307073,1601100;334308,1622131;346085,1637553;352710,1645264;380681,1667696;372584,1674005;346535,1646440;345350,1646666;345350,1646666;370001,1672751;372584,1674005;380681,1667696;450609,1720272;436623,1724478;441776,1727983;421165,1728684;407916,1720272;395403,1711159;364488,1686623;335780,1662088;309281,1637553;296768,1625636;284991,1613018;289407,1607410;304129,1620028;320323,1631945;340197,1652274;341886,1653654;320323,1631945;304865,1620028;290143,1607410;273949,1588482;258492,1568854;1880076,1457394;1879703,1457547;1871663,1475922;1872349,1369572;1852842,1396406;1843272,1413230;1833704,1428653;1810885,1457394;1791011,1486135;1773345,1509269;1771871,1510126;1770666,1511827;1772609,1510671;1790275,1487538;1810149,1458796;1832967,1430055;1842537,1414633;1852105,1397809;1871980,1370469;1931142,1367139;1924978,1380283;1911728,1405520;1924978,1380283;1931142,1367139;1948532,1359955;1938963,1387293;1922033,1416736;1905103,1446879;1889646,1465806;1899951,1446178;1908784,1426550;1915408,1416035;1924241,1402015;1932339,1387995;1948532,1359955;1900888,1299864;1883021,1329811;1882692,1330531;1900687,1300369;1910687,1232039;1889212,1287915;1844040,1375851;1837426,1385809;1837384,1385891;1821926,1411128;1806468,1438467;1788802,1459498;1774081,1483332;1687223,1576565;1658516,1599699;1655762,1601693;1654573,1602839;1642569,1612158;1632753,1622832;1596685,1648770;1591034,1652169;1575683,1664087;1573466,1665458;1570186,1668398;1541480,1686624;1512772,1703448;1509487,1705034;1490049,1717058;1484023,1719952;1478177,1723777;1458302,1734293;1439734,1741228;1398345,1761109;1301248,1795598;1233585,1812167;1288268,1802290;1298573,1800186;1331696,1788970;1352307,1782662;1385431,1766538;1422970,1753920;1447022,1744938;1457566,1739199;1467134,1736396;1480384,1729385;1483866,1727081;1492898,1718870;1512772,1707654;1535382,1697099;1543687,1692231;1572395,1674005;1584908,1662789;1598894,1654377;1634961,1628440;1660725,1605306;1689431,1582174;1776289,1488939;1788242,1469587;1788802,1467909;1807941,1439869;1813829,1431457;1821659,1421114;1824134,1416736;1839592,1391499;1869771,1331913;1899215,1268122;1907864,1242185;1991224,1169981;1989016,1171383;1989016,1171383;1998177,1128435;1997913,1129675;2000057,1132127;2006682,1139137;2011099,1136333;2011210,1135795;2008154,1137735;2000794,1131425;1991616,1048803;1991102,1048830;1990171,1048879;1990488,1052212;1989753,1069737;1986808,1080252;1969143,1106890;1964726,1130024;1960310,1137735;1952949,1171383;1944852,1198021;1936019,1223959;1930866,1244288;1924978,1265318;1929674,1258361;1933811,1243587;1937491,1222556;1946324,1196619;1954421,1169981;1961782,1136333;1966198,1128621;1970615,1105488;1988281,1078850;1976503,1132827;1967670,1177692;1947796,1235174;1943864,1240999;1942183,1249721;1936755,1264618;1916145,1307379;1906575,1329811;1900687,1341728;1893326,1354346;1873452,1387995;1852105,1420942;1824871,1465106;1794691,1508568;1774817,1533103;1753471,1556937;1746110,1566751;1738013,1576565;1725500,1586380;1705034,1607960;1705625,1610214;1684279,1631244;1661460,1646666;1643059,1660686;1625626,1672819;1628337,1672604;1647475,1659284;1665877,1645264;1688696,1629842;1710042,1608812;1709306,1606008;1729916,1584277;1742430,1574463;1750526,1564649;1757887,1554835;1779234,1531000;1799108,1506465;1829287,1463002;1856522,1418839;1877869,1385891;1897742,1352243;1905103,1339625;1910992,1327708;1920561,1305276;1941171,1262514;1949268,1233773;1969143,1176291;1977976,1131426;1989753,1077448;1992408,1067967;1990488,1067634;1991224,1050109;2007418,1033986;1998846,1067998;1998847,1067998;2007419,1033986;2014043,1026976;2009627,1036089;2009627,1036089;2008614,1055191;2008154,1073242;2000794,1094813;2000794,1097277;2009627,1073242;2011099,1036088;2014531,1029008;1982391,996832;1977567,1007690;1975767,1023471;1973445,1016099;1972595,1017139;1975031,1024873;1973559,1036089;1976503,1045202;1978785,1045081;1977239,1040294;1978711,1029078;1982391,996832;2044223,977905;2045695,978606;2044958,1008048;2045695,1028378;2043486,1065531;2041278,1086561;2034653,1117405;2032445,1143343;2021404,1191011;2011099,1232370;1992697,1240082;1994169,1235876;1997114,1206434;2008154,1175589;2016987,1170683;2016987,1170682;2026557,1117405;2031709,1092169;2036125,1066232;2039806,1041696;2041278,1018564;2042014,998935;2043486,988420;2044223,977905;103670,652872;104037,653046;104071,652948;148080,552394;131886,581135;118637,591650;118605,592322;117324,619158;117360,619094;118637,592351;131886,581835;148080,553095;148632,553445;148908,552919;156912,491406;146607,498416;131150,529260;134686,531955;134801,531481;131886,529260;147344,498416;156469,492209;213591,451449;212661,452158;208714,466608;206230,473881;138511,591650;128941,620391;120108,649834;100970,711522;88457,753583;82568,785128;79624,801251;77416,817375;70791,860837;68583,887475;72263,915516;73988,900237;73736,895186;76680,865744;83304,822281;88558,816277;96188,767650;95818,759191;103090,739337;107417,722668;106123,725542;101707,724140;90665,754284;91401,771108;86249,803355;85513,808963;78152,817375;80360,801251;83304,785128;89193,753583;101707,711522;120845,649834;129678,620391;139246,591650;206966,473881;213591,451449;226841,381348;226840,381348;230520,384152;230520,384151;359477,281544;359335,281651;358907,282113;352893,288114;351373,290220;350381,291288;346085,297227;301185,347700;288671,361720;276158,376441;220849,434659;276894,375740;289407,361018;301920,346998;346821,296526;351373,290220;358907,282113;378162,233205;371809,235313;367084,236983;365960,238342;357863,245352;337252,257970;323267,272692;310018,287412;301185,295124;300884,294766;292536,304325;278366,321061;255548,344896;259228,349101;259298,349042;256283,345596;279102,321762;301920,295124;310753,287413;324003,272692;337988,257971;358598,245353;366695,238343;375528,235188;378317,234364;1444317,106553;1481857,122676;1498050,135294;1461983,118470;1444317,106553;1322128,55379;1351571,61688;1392791,81316;1322128,55379;879008,50735;863550,52575;830426,56781;798038,63791;784053,67997;767860,72203;732424,78833;725903,81317;681002,96038;636837,112862;605922,126181;585312,133892;534522,156324;510232,171046;486677,185767;449136,212405;413805,239043;379990,267136;382889,270589;390066,265901;396174,261564;418221,243249;453553,216611;491093,189973;514647,175251;538938,160530;589727,138098;609602,128284;640517,114964;684682,98140;729583,83420;748444,79891;757555,76926;881569,51447;1142247,35663;1157981,37153;1179328,44163;1163134,42060;1129275,35751;1142247,35663;1227909,30143;1258088,32246;1294892,46266;1249255,38555;1227909,30143;981691,29968;896673,34349;837787,42060;809816,49070;785525,57482;751665,61688;623587,108656;577214,128284;563229,133191;550716,139500;527161,151417;490357,169643;462386,190673;381417,250960;364496,264973;347942,279367;348293,279702;220952,422006;195188,455654;183411,475984;171634,494911;149551,534167;125531,570215;125261,571321;117164,592351;111275,602165;109803,603567;103271,624247;101707,636515;100234,654040;89929,682781;80360,711522;70055,753583;64166,792138;60486,830694;65638,804055;66116,801857;67110,791437;72999,752882;74843,753468;75003,752817;73000,752181;83305,710120;92874,681379;103132,652769;102443,652638;103915,635113;112012,602165;117900,592351;118098,591839;125998,571321;150288,534868;172370,495612;184148,476685;195925,456356;221688,422707;349030,280403;382889,250961;463858,190674;491829,169644;528633,151418;552188,139500;564701,133191;578687,128284;625060,108656;753138,61689;786998,57483;811288,49071;839259,42060;898145,34349;983163,30231;1051497,32414;1085110,0;1119705,2103;1155037,5608;1178592,11216;1194050,18226;1213188,14721;1241894,21030;1259560,25937;1258825,26638;1258088,31545;1227909,29442;1217604,26638;1207299,24535;1187425,20329;1167551,16123;1146941,13319;1124122,13319;1105720,13319;1077013,13319;1075665,12909;1063027,18927;1067444,25937;1111609,34349;1091955,34676;1092287,34700;1113081,34349;1130747,36452;1164606,42761;1180800,44864;1208036,50473;1236007,56081;1263241,62389;1290477,70101;1303726,73605;1316975,77811;1317146,77960;1326648,79520;1349673,87669;1352889,92310;1353779,92533;1374390,100244;1392056,107254;1409722,114965;1422971,121975;1431804,126181;1441373,131088;1473760,148614;1514981,173850;1536327,187870;1536945,188290;1547854,194602;1963254,938649;1962942,944515;1971350,945659;1979447,951267;1983128,970194;1997113,992626;2003002,993136;2003002,987719;2008986,971889;2008890,968792;2014779,949865;2022876,949865;2035389,942154;2036861,972998;2033181,987719;2028765,1001739;2026556,1024873;2025820,1036790;2024348,1048707;2021209,1050700;2021404,1051510;2024411,1049601;2025820,1038192;2026556,1026275;2028765,1003141;2033181,989121;2036861,974400;2042750,978606;2042014,989121;2040542,999637;2039805,1019265;2038333,1042398;2034653,1066933;2030237,1092870;2025084,1118107;2015515,1171383;2006682,1176291;1995641,1207135;1992696,1236577;1991224,1240783;1978711,1273030;1975030,1275834;1959573,1310183;1975767,1275834;1979447,1273030;1955892,1336821;1943379,1343130;1940784,1348074;1941171,1348738;1944116,1343130;1956629,1336821;1947796,1360655;1931602,1388695;1923506,1402716;1914673,1416736;1908047,1427251;1898479,1447580;1888174,1467208;1871980,1488239;1855786,1507867;1856461,1506543;1838119,1530299;1798371,1571659;1790545,1583125;1798371,1572359;1838119,1531000;1807941,1574462;1792391,1589972;1779907,1598711;1779233,1599699;1771429,1605417;1771137,1607410;1736540,1641058;1699736,1673304;1698034,1674481;1685751,1689427;1656308,1710458;1628789,1730113;1628691,1730227;1656308,1711159;1685751,1690129;1661460,1713262;1641678,1725529;1627994,1731034;1627601,1731488;1612879,1740601;1607331,1743050;1593374,1753833;1579756,1763033;1559145,1775652;1552521,1776353;1545157,1779470;1544013,1780297;1553257,1777054;1559882,1776353;1533383,1795280;1516453,1803693;1499523,1811403;1487565,1813112;1485537,1814207;1429595,1837340;1426743,1837958;1409722,1848556;1419290,1851360;1383958,1866082;1386903,1856268;1375125,1860474;1364085,1863979;1341266,1870989;1338217,1867504;1327280,1869587;1314030,1872391;1286796,1878700;1285898,1879097;1311823,1873091;1325072,1870287;1336113,1868185;1340529,1871689;1363348,1864679;1374389,1861175;1386166,1856968;1383222,1866783;1352307,1880803;1350791,1880399;1329488,1888513;1311823,1893421;1285324,1899730;1274375,1898854;1251474,1903097;1250727,1904637;1189633,1915853;1175647,1912348;1163870,1912348;1143260,1918657;1124858,1920059;1106456,1920760;1104457,1919944;1087686,1922776;1067444,1919358;1068180,1918657;1071860,1913750;1054931,1911647;1063027,1907441;1087318,1906740;1110873,1906039;1144732,1906740;1168286,1904637;1212451,1895524;1241894,1889215;1263977,1888513;1265513,1887834;1244103,1888514;1214660,1894823;1170495,1903936;1146941,1906039;1113081,1905338;1089526,1906039;1065235,1906740;1065972,1903936;1071124,1896926;1297837,1861175;1451678,1805795;1492162,1785466;1514981,1774250;1538535,1762333;1582700,1737097;1618032,1711159;1684279,1662088;1702681,1648068;1720347,1633347;1746846,1610214;1757887,1592689;1773747,1578843;1773875,1577973;1758624,1591287;1747582,1608812;1721083,1631945;1703417,1646666;1685016,1660686;1618768,1709757;1583436,1735695;1539272,1760931;1515717,1772848;1492898,1784064;1452414,1804393;1298573,1859772;1071860,1895524;1054931,1895524;1052722,1889916;1035056,1889215;1018863,1895524;971753,1896225;937158,1894823;920228,1893421;903298,1890617;913496,1880257;911395,1880803;873398,1874102;871647,1874494;798775,1861876;770067,1856268;745041,1852062;714862,1838742;677321,1825423;638309,1810702;644934,1805795;672169,1810702;683946,1820516;724430,1831732;804664,1851360;824537,1854866;845884,1858370;869439,1863278;895396,1868623;897409,1868185;921700,1871690;922436,1870288;957768,1871690;963656,1872391;1018126,1872391;1057874,1873793;1104984,1870288;1110872,1870288;1113081,1875896;1159454,1870288;1190369,1863278;1208035,1860474;1219076,1859072;1243367,1853464;1263241,1849258;1283115,1844350;1319570,1838342;1324336,1836640;1286060,1842948;1266186,1847856;1246312,1852062;1222021,1857670;1210980,1859072;1193314,1861876;1145468,1866082;1113081,1868886;1107192,1868886;1060083,1872391;1020335,1870989;965865,1870989;959976,1870288;937158,1861175;924644,1868886;924613,1868946;934949,1862577;957768,1871689;922436,1870287;922715,1870116;899618,1866783;872383,1861175;848828,1856268;827482,1852762;807608,1849258;727375,1829630;686891,1818413;675113,1808599;647878,1803692;607394,1784064;595617,1784765;553660,1764435;546299,1751817;547771,1751117;573534,1764435;599297,1777755;606658,1773549;576479,1754621;551452,1744107;516856,1725179;487413,1706953;441040,1688026;423374,1674006;427054,1672604;444720,1677511;407916,1641058;387306,1624935;368168,1608812;343877,1589885;308546,1552731;306121,1545516;298976,1538711;274686,1513475;271742,1500857;262172,1488239;261032,1486536;249658,1479125;227576,1448982;215063,1420942;213591,1420942;196661,1390097;180468,1359253;163537,1323502;148080,1287050;163537,1311585;178995,1342429;184148,1359253;186277,1362227;183656,1349249;176820,1337435;165693,1313606;152496,1292657;136302,1250597;122430,1207484;117873,1194911;98030,1119484;89255,1064727;89193,1066232;89929,1077448;93609,1103386;98026,1130024;90665,1106890;85513,1077448;79624,1077448;75943,1050810;70791,1033986;66375,1017863;53861,1005245;50181,1005245;46500,987719;45028,965287;47972,933742;49444,922526;51951,914833;50733,897290;52389,871352;55333,866095;55333,862940;49444,873455;44292,866445;34723,853827;32975,843838;32515,844714;29571,872754;27362,900794;25154,922526;25154,967390;25890,990523;27362,1013656;20738,1035388;19266,1035388;14849,993327;14849,949865;18529,916216;25151,922522;19266,915516;17793,890280;19266,851724;20001,841209;22210,823683;31043,792138;35444,771183;33987,766201;28834,794241;20001,825787;17793,843312;17057,853827;15585,892382;17057,917618;13377,951267;13377,994729;17793,1036790;19266,1036790;28834,1076747;33987,1109694;45028,1143343;62418,1215700;63936,1229567;67111,1229567;83305,1266720;89194,1285648;78152,1269524;66375,1244288;65639,1251298;59235,1232393;54597,1233072;49444,1216949;31779,1178393;20738,1144044;20001,1115303;14849,1081654;11168,1048006;3072,1023471;8224,893084;13377,859435;8960,841209;17793,790736;20001,778819;25890,738161;41348,708718;37667,748676;41346,741827;43556,725455;44292,707316;50917,684183;61222,649132;73736,613381;74673,612377;80361,583939;88457,563609;98027,546785;117165,511735;132622,480190;154704,439531;170898,422006;184148,397471;195189,382049;206966,376441;209911,372235;221688,349802;244506,324566;245127,335114;243463,339547;267324,316154;279102,301433;294560,287413;295891,288822;295296,288114;314434,269888;333572,253063;354182,232033;382889,211704;413805,189973;432289,177692;444720,166839;466802,154221;490357,142304;493475,140777;501491,133279;514648,124078;529094,117068;539313,114828;541146,113562;741360,36452;748788,34913;769331,28040;783501,25323;790889,25264;793622,24535;961448,3505;1009109,3330;1060083,4205;1061032,4883;1085846,2103;1108664,5607;1131483,9813;1143256,12362;1130747,9113;1107928,4907;1085110,1402;10851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p>
    <w:p w14:paraId="54A48F77" w14:textId="21E8E6D6" w:rsidR="0015430B" w:rsidRDefault="00491E09" w:rsidP="0015430B">
      <w:r>
        <w:rPr>
          <w:noProof/>
        </w:rPr>
        <mc:AlternateContent>
          <mc:Choice Requires="wps">
            <w:drawing>
              <wp:anchor distT="0" distB="0" distL="114300" distR="114300" simplePos="0" relativeHeight="251679744" behindDoc="1" locked="0" layoutInCell="1" allowOverlap="1" wp14:anchorId="555BF276" wp14:editId="1824C504">
                <wp:simplePos x="0" y="0"/>
                <wp:positionH relativeFrom="page">
                  <wp:posOffset>575945</wp:posOffset>
                </wp:positionH>
                <wp:positionV relativeFrom="margin">
                  <wp:posOffset>337185</wp:posOffset>
                </wp:positionV>
                <wp:extent cx="1745615" cy="1697990"/>
                <wp:effectExtent l="0" t="0" r="6985" b="3810"/>
                <wp:wrapNone/>
                <wp:docPr id="5" name="Oval 5" descr="woman's headsho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5615" cy="1697990"/>
                        </a:xfrm>
                        <a:prstGeom prst="ellipse">
                          <a:avLst/>
                        </a:prstGeom>
                        <a:blipFill dpi="0" rotWithShape="1">
                          <a:blip r:embed="rId11" cstate="print">
                            <a:extLst>
                              <a:ext uri="{28A0092B-C50C-407E-A947-70E740481C1C}">
                                <a14:useLocalDpi xmlns:a14="http://schemas.microsoft.com/office/drawing/2010/main"/>
                              </a:ext>
                            </a:extLst>
                          </a:blip>
                          <a:srcRect/>
                          <a:stretch>
                            <a:fillRect/>
                          </a:stretch>
                        </a:blipFill>
                        <a:ln>
                          <a:noFill/>
                        </a:ln>
                      </wps:spPr>
                      <wps:txbx>
                        <w:txbxContent>
                          <w:p w14:paraId="73F3C848" w14:textId="77777777" w:rsidR="004C0DE2" w:rsidRDefault="004C0DE2" w:rsidP="00856B46">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55BF276" id="Oval 5" o:spid="_x0000_s1026" alt="woman's headshot" style="position:absolute;margin-left:45.35pt;margin-top:26.55pt;width:137.45pt;height:13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" stroked="f">
                <v:fill r:id="rId12" o:title="woman's headshot" recolor="t" rotate="t" type="frame"/>
                <v:textbox>
                  <w:txbxContent>
                    <w:p w14:paraId="73F3C848" w14:textId="77777777" w:rsidR="004C0DE2" w:rsidRDefault="004C0DE2" w:rsidP="00856B46">
                      <w:pPr>
                        <w:jc w:val="center"/>
                      </w:pPr>
                    </w:p>
                  </w:txbxContent>
                </v:textbox>
                <w10:wrap anchorx="page" anchory="margin"/>
              </v:oval>
            </w:pict>
          </mc:Fallback>
        </mc:AlternateContent>
      </w:r>
    </w:p>
    <w:p w14:paraId="7A741207" w14:textId="77777777" w:rsidR="00987ACF" w:rsidRDefault="00987ACF" w:rsidP="00F90050">
      <w:pPr>
        <w:pStyle w:val="Title2"/>
        <w:rPr>
          <w:rFonts w:asciiTheme="majorHAnsi" w:hAnsiTheme="majorHAnsi"/>
        </w:rPr>
      </w:pPr>
    </w:p>
    <w:p w14:paraId="51E49579" w14:textId="77777777" w:rsidR="00987ACF" w:rsidRDefault="00987ACF" w:rsidP="00F90050">
      <w:pPr>
        <w:pStyle w:val="Title2"/>
        <w:rPr>
          <w:rFonts w:asciiTheme="majorHAnsi" w:hAnsiTheme="majorHAnsi"/>
        </w:rPr>
      </w:pPr>
    </w:p>
    <w:p w14:paraId="2932647A" w14:textId="0DD89277" w:rsidR="0015430B" w:rsidRPr="00F90050" w:rsidRDefault="0015430B" w:rsidP="00F90050">
      <w:pPr>
        <w:pStyle w:val="Title2"/>
      </w:pPr>
      <w:r w:rsidRPr="00491E09">
        <w:rPr>
          <w:rFonts w:asciiTheme="majorHAnsi" w:hAnsiTheme="majorHAnsi"/>
        </w:rPr>
        <w:t>Con</w:t>
      </w:r>
      <w:r w:rsidR="00B57936" w:rsidRPr="00491E09">
        <w:rPr>
          <w:rFonts w:asciiTheme="majorHAnsi" w:hAnsiTheme="majorHAnsi"/>
        </w:rPr>
        <w:t xml:space="preserve">sumer </w:t>
      </w:r>
      <w:r w:rsidRPr="00491E09">
        <w:rPr>
          <w:rFonts w:asciiTheme="majorHAnsi" w:hAnsiTheme="majorHAnsi"/>
        </w:rPr>
        <w:t>Confidence</w:t>
      </w:r>
    </w:p>
    <w:p w14:paraId="4ECA520C" w14:textId="24249E39" w:rsidR="0015430B" w:rsidRPr="00491E09" w:rsidRDefault="006345E2" w:rsidP="00B57936">
      <w:pPr>
        <w:pStyle w:val="Title2"/>
        <w:tabs>
          <w:tab w:val="left" w:pos="540"/>
          <w:tab w:val="right" w:pos="10800"/>
        </w:tabs>
        <w:rPr>
          <w:rFonts w:asciiTheme="majorHAnsi" w:hAnsiTheme="majorHAnsi"/>
        </w:rPr>
      </w:pPr>
      <w:r w:rsidRPr="00491E09">
        <w:rPr>
          <w:rFonts w:asciiTheme="majorHAnsi" w:hAnsiTheme="majorHAnsi"/>
        </w:rPr>
        <w:tab/>
      </w:r>
      <w:r w:rsidRPr="00491E09">
        <w:rPr>
          <w:rFonts w:asciiTheme="majorHAnsi" w:hAnsiTheme="majorHAnsi"/>
        </w:rPr>
        <w:tab/>
      </w:r>
      <w:r w:rsidR="0015430B" w:rsidRPr="00491E09">
        <w:rPr>
          <w:rFonts w:asciiTheme="majorHAnsi" w:hAnsiTheme="majorHAnsi"/>
        </w:rPr>
        <w:t>Water Quality Report</w:t>
      </w:r>
    </w:p>
    <w:p w14:paraId="4018FA5A" w14:textId="52F25885" w:rsidR="0015430B" w:rsidRPr="00F90050" w:rsidRDefault="0015430B" w:rsidP="00F90050">
      <w:pPr>
        <w:pStyle w:val="Title2"/>
      </w:pPr>
      <w:r w:rsidRPr="00491E09">
        <w:rPr>
          <w:rFonts w:asciiTheme="majorHAnsi" w:hAnsiTheme="majorHAnsi"/>
        </w:rPr>
        <w:t>20</w:t>
      </w:r>
      <w:r w:rsidR="007C008D">
        <w:rPr>
          <w:rFonts w:asciiTheme="majorHAnsi" w:hAnsiTheme="majorHAnsi"/>
        </w:rPr>
        <w:t>2</w:t>
      </w:r>
      <w:r w:rsidR="00C74E6F">
        <w:rPr>
          <w:rFonts w:asciiTheme="majorHAnsi" w:hAnsiTheme="majorHAnsi"/>
        </w:rPr>
        <w:t>2</w:t>
      </w:r>
    </w:p>
    <w:p w14:paraId="24ADD813" w14:textId="2F314AC2" w:rsidR="0015430B" w:rsidRDefault="0015430B" w:rsidP="0015430B">
      <w:pPr>
        <w:rPr>
          <w:sz w:val="32"/>
          <w:szCs w:val="32"/>
        </w:rPr>
      </w:pPr>
    </w:p>
    <w:p w14:paraId="789A1311" w14:textId="33BB01E4" w:rsidR="005F3CEB" w:rsidRDefault="00987ACF" w:rsidP="0015430B">
      <w:pPr>
        <w:rPr>
          <w:sz w:val="32"/>
          <w:szCs w:val="32"/>
        </w:rPr>
      </w:pPr>
      <w:r>
        <w:rPr>
          <w:noProof/>
        </w:rPr>
        <mc:AlternateContent>
          <mc:Choice Requires="wps">
            <w:drawing>
              <wp:anchor distT="0" distB="0" distL="114300" distR="114300" simplePos="0" relativeHeight="251729920" behindDoc="0" locked="0" layoutInCell="1" allowOverlap="1" wp14:anchorId="73CE2F73" wp14:editId="11523986">
                <wp:simplePos x="0" y="0"/>
                <wp:positionH relativeFrom="column">
                  <wp:posOffset>6561455</wp:posOffset>
                </wp:positionH>
                <wp:positionV relativeFrom="paragraph">
                  <wp:posOffset>461645</wp:posOffset>
                </wp:positionV>
                <wp:extent cx="317500" cy="305435"/>
                <wp:effectExtent l="0" t="25400" r="12700" b="24765"/>
                <wp:wrapThrough wrapText="bothSides">
                  <wp:wrapPolygon edited="0">
                    <wp:start x="19264" y="21539"/>
                    <wp:lineTo x="24284" y="20194"/>
                    <wp:lineTo x="20400" y="4540"/>
                    <wp:lineTo x="11981" y="-624"/>
                    <wp:lineTo x="5288" y="1171"/>
                    <wp:lineTo x="321" y="9922"/>
                    <wp:lineTo x="4205" y="25576"/>
                    <wp:lineTo x="10898" y="23782"/>
                    <wp:lineTo x="19264" y="21539"/>
                  </wp:wrapPolygon>
                </wp:wrapThrough>
                <wp:docPr id="3" name="Freeform: Shape 10"/>
                <wp:cNvGraphicFramePr/>
                <a:graphic xmlns:a="http://schemas.openxmlformats.org/drawingml/2006/main">
                  <a:graphicData uri="http://schemas.microsoft.com/office/word/2010/wordprocessingShape">
                    <wps:wsp>
                      <wps:cNvSpPr/>
                      <wps:spPr>
                        <a:xfrm rot="11667618">
                          <a:off x="0" y="0"/>
                          <a:ext cx="317500" cy="30543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14:sizeRelH relativeFrom="margin">
                  <wp14:pctWidth>0</wp14:pctWidth>
                </wp14:sizeRelH>
              </wp:anchor>
            </w:drawing>
          </mc:Choice>
          <mc:Fallback>
            <w:pict>
              <v:shape w14:anchorId="19D81746" id="Freeform: Shape 10" o:spid="_x0000_s1026" style="position:absolute;margin-left:516.65pt;margin-top:36.35pt;width:25pt;height:24.05pt;rotation:-10848810fd;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72616,303779;171132,304557;171221,304595;184954,295872;180156,296985;172960,297876;172617,296985;177643,296540;184954,295872;197433,294706;197140,294787;197290,294758;107907,293032;112990,294313;115161,294424;121215,297319;123956,297876;124128,297932;124756,297319;127155,297987;129553,298544;134280,299616;134351,299546;139834,300437;142461,300883;145088,301105;150457,301328;157768,301217;158085,301217;158796,300827;160395,300326;162023,300298;163136,300437;163436,301217;165992,301217;165192,302330;164735,302887;163250,303555;160509,303555;156968,303333;149315,303110;143603,302664;138577,301996;133551,301217;125898,300103;119958,298210;120027,298162;116532,297097;113447,295760;109906,294647;106251,293422;107907,293032;175147,290645;173402,290904;161332,291498;165307,291974;166335,291751;173417,290972;174582,290751;185992,289031;180064,289913;182098,289970;185025,289441;207630,288774;189038,293600;198447,291557;88432,286518;101568,291974;106251,293422;109792,294647;113333,295760;116417,297096;115732,297653;113904,297319;107393,294981;104195,293756;100997,292420;96770,290972;93115,289413;90259,287965;88432,286518;93800,283734;100083,286852;99283,287297;91973,283845;93800,283734;70612,276162;78380,280393;79979,282175;76324,280282;73582,278612;70612,276162;84233,273304;84234,273336;84620,273791;84662,273601;251049,265995;250634,266028;243781,270817;237041,274380;232244,277164;229617,278277;226875,279391;223562,281061;221049,282509;217394,283957;213625,285293;212597,286295;210997,286852;207000,287520;201859,289079;197176,290527;192036,291974;185639,293533;176615,294981;176387,295315;172048,296372;172160,296428;176979,295254;177072,294981;186096,293533;192493,291974;197633,290527;202316,289079;207456,287520;211454,286852;208748,288435;208827,288411;211683,286740;213282,286184;213389,286155;214082,285404;217851,284068;221506,282620;224019,281173;227332,279502;230073,278389;231953,277592;232929,276941;237727,274157;244466,270594;55172,264455;55606,264817;55754,264891;251816,261548;251777,261574;251777,261606;251958,261631;252005,261574;254284,259886;253609,260340;253490,260461;253952,260172;45845,254277;50159,259228;46739,255227;262371,254273;262361,254277;262285,254781;260458,256786;258287,259124;258418,259095;260458,256897;262285,254893;262371,254273;57010,251766;57236,252034;57248,251998;40114,249214;43084,251107;43229,251274;44583,251566;47652,254336;51879,257677;53707,260126;54735,261351;59075,264915;57819,265917;53776,261538;53592,261574;57418,265718;57819,265917;59075,264915;69927,273266;67757,273935;68556,274491;65358,274603;63302,273266;61360,271819;56562,267921;52107,264024;47995,260126;46053,258233;44226,256229;44911,255338;47196,257343;49709,259236;52793,262465;53055,262684;49709,259236;47310,257343;45025,255338;42512,252332;40114,249214;291756,231508;291698,231532;290451,234451;290557,217558;287530,221820;286045,224493;284560,226942;281019,231508;277935,236074;275193,239748;274965,239885;274778,240155;275079,239971;277820,236296;280905,231731;284446,227165;285931,224715;287415,222043;290500,217700;302379,216030;300894,220373;298267,225050;295640,229838;293241,232844;294840,229726;296211,226608;297239,224938;298610,222711;299866,220484;302379,216030;294986,206484;292213,211241;292162,211356;294954,206564;296506,195710;293174,204586;286164,218555;285138,220137;285131,220150;282732,224159;280333,228502;277592,231842;275307,235628;261829,250439;257374,254113;256946,254430;256762,254612;254899,256093;253376,257788;247779,261908;246902,262448;244519,264341;244175,264559;243666,265026;239212,267921;234757,270594;234247,270846;231230,272756;230295,273216;229388,273823;226304,275494;223422,276595;217000,279753;201932,285232;191432,287864;199917,286295;201517,285961;206657,284179;209855,283177;214995,280616;220821,278611;224553,277185;226190,276273;227674,275828;229731,274714;230271,274348;231673,273044;234757,271262;238265,269585;239554,268812;244009,265917;245951,264135;248121,262799;253718,258679;257716,255004;262171,251329;275650,236519;277505,233445;277592,233178;280562,228724;281476,227388;282691,225745;283075,225050;285474,221041;290157,211575;294726,201442;296068,197322;309004,185852;308662,186075;308662,186075;310083,179253;310042,179450;310375,179839;311403,180953;312089,180507;312106,180422;311632,180730;310489,179728;309065,166603;308985,166607;308841,166615;308890,167145;308776,169929;308319,171599;305578,175830;304892,179505;304207,180730;303065,186075;301808,190307;300437,194427;299638,197656;298724,200997;299453,199892;300095,197545;300666,194204;302037,190084;303293,185852;304435,180507;305121,179282;305806,175608;308548,171376;306720,179950;305349,187077;302265,196208;301655,197134;301394,198519;300552,200885;297353,207678;295868,211241;294954,213135;293812,215139;290728,220484;287415,225718;283189,232733;278506,239637;275422,243535;272109,247321;270967,248880;269710,250439;267768,251998;264592,255426;264684,255784;261372,259124;257831,261574;254975,263801;252270,265728;252690,265694;255660,263579;258516,261351;262057,258902;265370,255561;265255,255116;268454,251664;270396,250105;271652,248546;272794,246987;276107,243201;279191,239303;283875,232399;288101,225384;291413,220150;294498,214805;295640,212800;296554,210907;298039,207344;301237,200551;302493,195986;305578,186855;306948,179728;308776,171153;309188,169647;308890,169594;309004,166811;311517,164249;310187,169652;310187,169652;311517,164249;312545,163136;311860,164584;311703,167618;311632,170485;310489,173912;310489,174303;311860,170485;312089,164583;312621,163459;307634,158347;306885,160072;306606,162579;306245,161408;306113,161573;306491,162802;306263,164584;306720,166031;307074,166012;306834,165252;307063,163470;307634,158347;317229,155341;317457,155452;317343,160129;317457,163359;317115,169260;316772,172601;315744,177501;315401,181621;313688,189193;312089,195763;309233,196988;309461,196320;309918,191643;311632,186743;313002,185964;313002,185964;314487,177501;315287,173492;315972,169372;316543,165474;316772,161800;316886,158682;317115,157011;317229,155341;16088,103709;16145,103737;16150,103721;22980,87748;20467,92314;18410,93984;18406,94091;18207,98354;18212,98343;18410,94095;20467,92425;22980,87859;23065,87915;23108,87832;24350,78060;22751,79174;20352,84073;20901,84501;20919,84426;20467,84073;22865,79174;24281,78188;33146,71713;33001,71826;32389,74121;32003,75276;21495,93984;20009,98550;18639,103227;15669,113026;13727,119707;12813,124718;12356,127279;12014,129841;10986,136745;10643,140976;11214,145430;11482,143003;11443,142201;11899,137524;12927,130620;13743,129666;14927,121942;14869,120598;15998,117444;16669,114796;16469,115253;15783,115030;14070,119819;14184,122491;13384,127613;13270,128504;12128,129841;12470,127279;12927,124718;13841,119707;15783,113026;18753,103227;20124,98550;21609,93984;32118,75276;33146,71713;35202,60577;35202,60577;35773,61023;35773,61023;55785,44723;55763,44740;55696,44814;54763,45767;54527,46102;54373,46271;53707,47215;46739,55232;44797,57459;42855,59798;34268,69050;42969,59687;44911,57348;46853,55121;53821,47103;54527,46102;55696,44814;58684,37045;57698,37380;56965,37645;56791,37861;55534,38974;52336,40979;50166,43317;48110,45656;46739,46881;46692,46824;45397,48342;43198,51001;39657,54787;40228,55455;40239,55446;39771,54898;43312,51112;46853,46881;48224,45656;50280,43317;52450,40979;55648,38974;56905,37861;58276,37360;58708,37229;224134,16926;229959,19487;232472,21492;226875,18819;224134,16926;205172,8797;209741,9799;216138,12917;205172,8797;136407,8059;134008,8352;128868,9020;123842,10133;121672,10801;119159,11470;113660,12523;112648,12917;105680,15256;98826,17928;94029,20044;90830,21269;82949,24832;79179,27171;75524,29509;69698,33741;64215,37972;58968,42435;59418,42983;60532,42239;61480,41550;64901,38640;70384,34409;76209,30177;79865,27839;83634,25500;91516,21937;94600,20378;99397,18262;106251,15590;113219,13251;116146,12691;117560,12220;136805,8172;177258,5665;179699,5902;183012,7015;180499,6681;175244,5679;177258,5665;190551,4788;195234,5122;200945,7349;193863,6124;190551,4788;152342,4760;139149,5456;130010,6681;125670,7795;121900,9131;116646,9799;96770,17260;89574,20378;87404,21157;85462,22160;81806,24053;76095,26948;71754,30289;59189,39865;56564,42091;53995,44378;54049,44431;34288,67036;30290,72381;28462,75610;26635,78617;23208,84853;19480,90579;19438,90755;18182,94095;17268,95654;17040,95877;16026,99162;15783,101111;15555,103895;13956,108460;12470,113026;10871,119707;9957,125832;9386,131956;10186,127725;10260,127376;10414,125720;11328,119596;11614,119689;11639,119585;11328,119484;12928,112803;14412,108237;16004,103693;15897,103672;16126,100888;17382,95654;18296,94095;18327,94014;19553,90755;23322,84964;26749,78728;28577,75722;30404,72492;34402,67147;54163,44542;59418,39865;71983,30289;76324,26948;82035,24053;85690,22160;87632,21158;89802,20378;96999,17260;116874,9799;122129,9131;125898,7795;130239,6681;139377,5456;152570,4802;163175,5149;168391,0;173759,334;179242,891;182898,1782;185296,2895;188266,2338;192721,3341;195463,4120;195348,4232;195234,5011;190551,4677;188952,4232;187352,3897;184268,3229;181184,2561;177986,2116;174445,2116;171589,2116;167134,2116;166925,2051;164964,3007;165649,4120;172503,5456;169453,5508;169504,5512;172731,5456;175473,5790;180727,6793;183240,7127;187467,8018;191807,8908;196034,9911;200260,11136;202316,11692;204372,12360;204399,12384;205873,12632;209446,13926;209946,14664;210084,14699;213282,15924;216024,17037;218765,18262;220821,19376;222192,20044;223677,20823;228703,23607;235099,27616;238412,29843;238508,29910;240201,30913;304664,149105;304616,150037;305920,150219;307177,151109;307748,154116;309918,157679;310832,157760;310832,156900;311761,154385;311746,153893;312660,150887;313916,150887;315858,149662;316086,154562;315515,156900;314830,159127;314487,162802;314373,164695;314145,166588;313658,166904;313688,167033;314154,166730;314373,164918;314487,163025;314830,159350;315515,157123;316086,154784;317000,155452;316886,157123;316658,158793;316543,161911;316315,165586;315744,169483;315058,173603;314259,177612;312774,186075;311403,186855;309690,191754;309233,196431;309004,197099;307063,202222;306491,202667;304093,208123;306606,202667;307177,202222;303521,212355;301580,213357;301177,214143;301237,214248;301694,213357;303636,212355;302265,216141;299752,220595;298496,222822;297125,225050;296097,226720;294612,229949;293013,233067;290500,236408;287987,239526;288091,239316;285245,243089;279077,249659;277862,251481;279077,249770;285245,243200;280562,250104;278149,252568;276212,253956;276107,254113;274896,255022;274850,255338;269482,260683;263770,265806;263506,265992;261600,268367;257031,271707;252761,274830;252745,274848;257031,271819;261600,268478;257831,272153;254761,274102;252637,274976;252576,275048;250292,276496;249431,276885;247265,278598;245151,280059;241953,282064;240925,282175;239782,282670;239605,282802;241039,282286;242067,282175;237955,285182;235328,286518;232701,287743;230845,288014;230530,288188;221849,291863;221406,291961;218765,293645;220250,294090;214767,296428;215224,294869;213396,295538;211683,296094;208142,297208;207669,296654;205971,296985;203915,297431;199689,298433;199550,298496;203573,297542;205629,297096;207342,296762;208028,297319;211569,296206;213282,295649;215110,294981;214653,296540;209855,298767;209620,298703;206314,299992;203573,300771;199461,301773;197761,301634;194208,302308;194092,302553;184611,304335;182441,303778;180613,303778;177415,304780;174559,305003;171703,305114;171393,304985;168791,305434;165649,304891;165764,304780;166335,304001;163707,303667;164964,302998;168733,302887;172389,302776;177643,302887;181298,302553;188152,301105;192721,300103;196148,299992;196386,299884;193064,299992;188495,300994;181641,302442;177986,302776;172731,302664;169076,302776;165307,302887;165421,302442;166220,301328;201402,295649;225276,286852;231558,283623;235099,281841;238755,279948;245608,275939;251091,271819;261372,264024;264227,261797;266969,259458;271081,255784;272794,253000;275256,250800;275275,250662;272909,252777;271195,255561;267083,259236;264342,261574;261486,263801;251206,271596;245723,275716;238869,279725;235214,281618;231673,283400;225390,286629;201517,295426;166335,301105;163707,301105;163365,300215;160623,300103;158110,301105;150800,301217;145431,300994;142804,300771;140177,300326;141759,298680;141433,298767;135537,297702;135265,297765;123956,295760;119501,294869;115618,294201;110934,292086;105109,289970;99055,287631;100083,286852;104309,287631;106137,289190;112419,290972;124870,294090;127954,294647;131267,295204;134922,295983;138950,296832;139263,296762;143032,297319;143146,297097;148629,297319;149543,297431;157996,297431;164164,297653;171475,297097;172389,297097;172731,297987;179928,297097;184725,295983;187467,295538;189180,295315;192950,294424;196034,293756;199118,292976;204775,292022;205515,291752;199575,292754;196491,293533;193407,294201;189637,295092;187924,295315;185182,295760;177757,296428;172731,296874;171818,296874;164507,297431;158339,297208;149886,297208;148972,297097;145431,295649;143489,296874;143484,296883;145088,295872;148629,297319;143147,297096;143190,297069;139605,296540;135379,295649;131724,294869;128411,294313;125327,293756;112876,290638;106594,288856;104766,287297;100540,286518;94257,283400;92430,283511;85919,280282;84776,278277;85005,278166;89003,280282;93001,282398;94143,281730;89460,278723;85576,277053;80207,274046;75638,271151;68442,268144;65701,265917;66272,265694;69013,266474;63302,260683;60103,258122;57133,255561;53364,252554;47881,246652;47505,245506;46396,244425;42627,240417;42170,238412;40685,236408;40508,236137;38743,234960;35316,230172;33374,225718;33146,225718;30519,220818;28006,215918;25378,210239;22980,204449;25378,208346;27777,213246;28577,215918;28907,216391;28500,214329;27440,212452;25713,208667;23665,205340;21152,198658;18999,191809;18292,189813;15213,177831;13851,169133;13841,169372;13956,171153;14527,175274;15212,179505;14070,175830;13270,171153;12356,171153;11785,166922;10986,164249;10300,161688;8358,159684;7787,159684;7216,156900;6988,153337;7444,148326;7673,146544;8062,145322;7873,142535;8130,138415;8587,137580;8587,137079;7673,138749;6873,137635;5388,135631;5117,134044;5046,134183;4589,138638;4246,143092;3904,146544;3904,153671;4018,157345;4246,161020;3218,164472;2990,164472;2304,157791;2304,150887;2875,145542;3903,146543;2990,145430;2761,141422;2990,135297;3104,133627;3447,130843;4817,125832;5500,122503;5274,121712;4475,126166;3104,131177;2761,133961;2647,135631;2418,141756;2647,145764;2076,151109;2076,158013;2761,164695;2990,164695;4475,171042;5274,176276;6988,181621;9686,193115;9922,195318;10415,195318;12928,201219;13841,204226;12128,201665;10300,197656;10186,198770;9192,195766;8473,195874;7673,193313;4931,187189;3218,181732;3104,177167;2304,171822;1733,166476;477,162579;1276,141867;2076,136522;1391,133627;2761,125609;3104,123716;4018,117257;6417,112580;5845,118928;6416,117840;6759,115239;6873,112358;7901,108683;9501,103115;11443,97436;11588,97276;12471,92759;13727,89530;15212,86857;18182,81289;20581,76278;24008,69820;26521,67036;28577,63139;30290,60689;32118,59798;32575,59130;34402,55566;37943,51558;38040,53233;37781,53937;41484,50221;43312,47883;45711,45656;45917,45880;45825,45767;48795,42872;51765,40199;54963,36859;59418,33629;64215,30177;67084,28226;69013,26503;72440,24498;76095,22605;76579,22363;77823,21171;79865,19710;82106,18596;83692,18240;83977,18039;115047,5790;116199,5546;119387,4454;121586,4023;122733,4013;123157,3897;149201,557;156597,529;164507,668;164654,776;168505,334;172046,891;175587,1559;177414,1964;175473,1448;171932,779;168391,223;1683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Pr>
          <w:noProof/>
        </w:rPr>
        <mc:AlternateContent>
          <mc:Choice Requires="wps">
            <w:drawing>
              <wp:anchor distT="0" distB="0" distL="114300" distR="114300" simplePos="0" relativeHeight="251730944" behindDoc="0" locked="0" layoutInCell="1" allowOverlap="1" wp14:anchorId="265DDDC3" wp14:editId="2B2C70B1">
                <wp:simplePos x="0" y="0"/>
                <wp:positionH relativeFrom="column">
                  <wp:posOffset>5322570</wp:posOffset>
                </wp:positionH>
                <wp:positionV relativeFrom="paragraph">
                  <wp:posOffset>215900</wp:posOffset>
                </wp:positionV>
                <wp:extent cx="1202690" cy="1187450"/>
                <wp:effectExtent l="0" t="25400" r="0" b="6350"/>
                <wp:wrapThrough wrapText="bothSides">
                  <wp:wrapPolygon edited="0">
                    <wp:start x="14758" y="21397"/>
                    <wp:lineTo x="18734" y="20358"/>
                    <wp:lineTo x="23009" y="14947"/>
                    <wp:lineTo x="21073" y="7342"/>
                    <wp:lineTo x="19948" y="4773"/>
                    <wp:lineTo x="19606" y="3430"/>
                    <wp:lineTo x="12938" y="-554"/>
                    <wp:lineTo x="11613" y="-208"/>
                    <wp:lineTo x="4987" y="1523"/>
                    <wp:lineTo x="3662" y="1869"/>
                    <wp:lineTo x="-272" y="8622"/>
                    <wp:lineTo x="2576" y="19807"/>
                    <wp:lineTo x="9458" y="22781"/>
                    <wp:lineTo x="12991" y="21858"/>
                    <wp:lineTo x="14758" y="21397"/>
                  </wp:wrapPolygon>
                </wp:wrapThrough>
                <wp:docPr id="4" name="Freeform: Shape 10"/>
                <wp:cNvGraphicFramePr/>
                <a:graphic xmlns:a="http://schemas.openxmlformats.org/drawingml/2006/main">
                  <a:graphicData uri="http://schemas.microsoft.com/office/word/2010/wordprocessingShape">
                    <wps:wsp>
                      <wps:cNvSpPr/>
                      <wps:spPr>
                        <a:xfrm rot="11667618" flipH="1" flipV="1">
                          <a:off x="0" y="0"/>
                          <a:ext cx="1202690" cy="118745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1F37231" id="Freeform: Shape 10" o:spid="_x0000_s1026" style="position:absolute;margin-left:419.1pt;margin-top:17pt;width:94.7pt;height:93.5pt;rotation:-10848810fd;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653869,1181010;648249,1184038;648585,1184183;700605,1150270;682432,1154599;655172,1158063;653874,1154599;672912,1152868;700605,1150270;747877,1145738;746766,1146052;747336,1145941;408753,1139231;428008,1144209;436229,1144642;459162,1155898;469546,1158063;470196,1158280;472575,1155898;481662,1158496;490749,1160660;508653,1164826;508922,1164557;529691,1168020;539643,1169752;549595,1170618;569931,1171484;597623,1171050;598825,1171050;601518,1169535;607576,1167587;613741,1167479;617960,1168020;619096,1171050;628777,1171050;625749,1175380;624018,1177544;618393,1180142;608008,1180142;594595,1179276;565604,1178410;543969,1176679;524931,1174081;505893,1171050;476902,1166721;454402,1159362;454663,1159173;441422,1155033;429739,1149837;416325,1145508;402479,1140746;408753,1139231;663459,1129949;656848,1130959;611127,1133268;626181,1135118;630076,1134252;656903,1131222;661317,1130363;704536,1123676;682082,1127105;689787,1127325;700875,1125269;786504,1122675;716077,1141440;751717,1133495;334979,1113905;384739,1135118;402479,1140746;415892,1145508;429306,1149837;440989,1155032;438392,1157197;431469,1155898;406806,1146807;394691,1142044;382575,1136849;366565,1131222;352719,1125161;341902,1119533;334979,1113905;355316,1103082;379114,1115204;376085,1116936;348393,1103515;355316,1103082;267479,1073643;296902,1090094;302960,1097021;289114,1089661;278729,1083168;267479,1073643;319074,1062535;319078,1062658;320539,1064428;320700,1063686;950974,1034117;949403,1034247;923441,1052863;897912,1066717;879739,1077539;869787,1081869;859403,1086198;846854,1092692;837335,1098320;823489,1103948;809210,1109143;805316,1113039;799258,1115204;784114,1117801;764643,1123862;746903,1129490;727431,1135118;703200,1141179;669018,1146807;668153,1148106;651717,1152217;652143,1152435;670395,1147869;670749,1146807;704932,1141179;729162,1135118;748633,1129490;766374,1123862;785845,1117801;800989,1115204;790737,1121358;791037,1121265;801855,1114771;807913,1112606;808316,1112494;810941,1109576;825220,1104381;839066,1098753;848586,1093125;861133,1086631;871518,1082302;878639,1079204;882336,1076674;900509,1065851;926037,1051997;208992,1028130;210634,1029540;211195,1029825;953878,1016828;953730,1016931;953730,1017054;954417,1017152;954595,1016931;963226,1010366;960671,1012132;960220,1012601;961972,1011480;173662,988560;190004,1007811;177046,992254;993862,988547;993824,988561;993537,990523;986614,998315;978393,1007406;978889,1007292;986614,998748;993537,990955;993862,988547;215954,978799;216811,979843;216854,979699;151950,968876;163200,976236;163753,976887;168879,978022;180508,988791;196517,1001778;203441,1011302;207335,1016065;223777,1029918;219017,1033814;203705,1016791;203008,1016931;217499,1033040;219017,1033814;223777,1029918;264883,1062387;256662,1064985;259691,1067149;247575,1067582;239787,1062387;232431,1056759;214258,1041607;197383,1026455;181806,1011302;174450,1003943;167527,996150;170123,992687;178777,1000480;188297,1007839;199979,1020394;200972,1021246;188297,1007839;179210,1000480;170556,992687;161037,980998;151950,968876;1105172,900042;1104953,900136;1100227,911484;1100629,845806;1089163,862378;1083538,872768;1077913,882292;1064499,900042;1052817,917792;1042432,932078;1041566,932608;1040857,933658;1041999,932944;1052384,918658;1064067,900908;1077480,883158;1083105,873634;1088730,863244;1100413,846360;1145413,839866;1139788,856750;1129836,874933;1119884,893548;1110797,905237;1116855,893115;1122047,880993;1125941,874500;1131134,865841;1135894,857183;1145413,839866;1117406,802756;1106903,821250;1106710,821695;1117288,803068;1123166,760869;1110543,795377;1083989,849683;1080101,855833;1080076,855884;1070989,871469;1061903,888353;1051518,901341;1042864,916060;991807,973639;974931,987925;973312,989157;972614,989864;965558,995620;959787,1002211;938585,1018230;935263,1020329;926240,1027689;924937,1028536;923008,1030351;906134,1041607;889258,1051997;887327,1052977;875901,1060402;872359,1062190;868922,1064552;857239,1071046;846323,1075329;821995,1087607;764917,1108906;725143,1119139;757287,1113039;763345,1111740;782816,1104813;794931,1100917;814403,1090960;836470,1083167;850608,1077620;856807,1074076;862431,1072345;870220,1068015;872266,1066592;877576,1061522;889258,1054595;902549,1048076;907431,1045070;924307,1033814;931662,1026888;939884,1021692;961085,1005675;976230,991388;993105,977102;1044162,919523;1051189,907572;1051518,906536;1062768,889219;1066230,884024;1070833,877636;1072288,874933;1081374,859347;1099114,822549;1116422,783153;1121506,767135;1170509,722544;1169211,723410;1169211,723410;1174596,696887;1174440,697653;1175701,699167;1179595,703496;1182191,701764;1182257,701432;1180461,702630;1176134,698734;1170739,647709;1170437,647725;1169889,647756;1170076,649814;1169644,660637;1167913,667131;1157528,683582;1154932,697868;1152336,702630;1148009,723410;1143249,739861;1138057,755880;1135028,768434;1131567,781422;1134327,777126;1136759,768001;1138922,755013;1144115,738995;1148874,722544;1153201,701764;1155797,697002;1158394,682716;1168778,666265;1161855,699599;1156663,727306;1144980,762806;1142669,766403;1141681,771789;1138490,780989;1126374,807397;1120749,821250;1117288,828610;1112961,836403;1101278,857183;1088730,877530;1072720,904804;1054980,931645;1043297,946797;1030749,961517;1026422,967578;1021663,973639;1014307,979699;1002276,993027;1002624,994419;990076,1007406;976662,1016931;965845,1025589;955598,1033082;957191,1032949;968441,1024723;979259,1016065;992672,1006540;1005220,993553;1004787,991821;1016903,978401;1024259,972340;1029018,966279;1033345,960218;1045894,945499;1057576,930346;1075317,903505;1091326,876232;1103874,855884;1115557,835104;1119884,827311;1123345,819952;1128971,806098;1141086,779690;1145845,761941;1157528,726441;1162721,698734;1169644,665399;1171205,659543;1170076,659338;1170509,648515;1180028,638558;1174989,659563;1174990,659563;1180028,638558;1183922,634229;1181326,639857;1180731,651654;1180461,662801;1176134,676123;1176134,677644;1181326,662801;1182191,639856;1184209,635484;1165316,615613;1162481,622318;1161422,632064;1160057,627511;1159558,628154;1160990,632930;1160124,639857;1161855,645485;1163197,645410;1162288,642454;1163153,635527;1165316,615613;1201663,603924;1202528,604357;1202095,622540;1202528,635094;1201230,658039;1199932,671027;1196038,690075;1194740,706093;1188249,735532;1182191,761074;1171374,765837;1172240,763239;1173971,745056;1180461,726008;1185653,722978;1185653,722977;1191278,690075;1194307,674490;1196903,658472;1199067,643320;1199932,629034;1200365,616912;1201230,610418;1201663,603924;60941,403194;61156,403301;61177,403241;87046,341142;77527,358891;69739,365385;69720,365800;68967,382373;68989,382333;69739,365818;77527,359324;87046,341574;87371,341791;87533,341466;92238,303477;86181,307806;77094,326855;79173,328519;79241,328227;77527,326855;86614,307806;91978,303973;125556,278801;125009,279239;122689,288163;121229,292654;81421,365385;75796,383135;70604,401317;59354,439414;51998,465390;48537,484871;46806,494828;45507,504786;41613,531627;40315,548078;42479,565394;43493,555959;43344,552840;45075,534657;48969,507816;52058,504107;56543,474077;56325,468853;60600,456592;63143,446297;62383,448073;59787,447207;53296,465823;53729,476213;50700,496127;50267,499591;45940,504786;47238,494828;48969,484871;52431,465390;59787,439414;71037,401317;76229,383135;81854,365385;121661,292654;125556,278801;133345,235509;133344,235509;135508,237241;135508,237240;211313,173873;211229,173939;210977,174225;207443,177930;206550,179231;205966,179890;203441,183558;177047,214729;169691,223387;162335,232478;129809,268448;162767,232046;170123,222954;177479,214296;203873,183125;206550,179231;210977,174225;222296,144020;218562,145322;215784,146354;215123,147193;210364,151522;198248,159314;190027,168406;182239,177497;177047,182259;176870,182039;171962,187942;163633,198278;150220,212997;152383,215594;152424,215558;150652,213430;164065,198710;177479,182259;182671,177498;190460,168406;198681,159315;210796,151522;215556,147193;220748,145245;222387,144736;849018,65804;871085,75761;880604,83553;859403,73163;849018,65804;777191,34201;794499,38097;818730,50218;777191,34201;516711,31333;507624,32469;488152,35066;469114,39396;460893,41993;451374,44591;430544,48685;426710,50219;400316,59310;374354,69700;356181,77926;344066,82688;314210,96541;299931,105633;286085,114724;264018,131175;243248,147626;223371,164975;225075,167107;229294,164212;232885,161534;245844,150223;266614,133772;288681,117321;302527,108230;316806,99139;346662,85285;358345,79224;376518,70999;402479,60608;428873,51517;439961,49338;445316,47507;518216,31772;671452,22025;680700,22945;693249,27274;683729,25975;663826,22079;671452,22025;721806,18615;739547,19914;761181,28572;734354,23810;721806,18615;577071,18507;527095,21213;492479,25975;476037,30304;461758,35499;441854,38097;366565,67102;339306,79224;331085,82254;323729,86151;309883,93510;288248,104766;271806,117754;224210,154985;214263,163639;204532,172529;204738,172735;129883,260618;114738,281398;107815,293953;100892,305642;87911,329885;73791,352148;73633,352830;68873,365818;65411,371879;64546,372745;60706,385516;59787,393092;58921,403915;52863,421665;47238,439414;41181,465390;37719,489200;35556,513011;38584,496560;38865,495202;39450,488767;42911,464957;43995,465319;44089,464916;42912,464524;48969,438548;54594,420799;60624,403130;60219,403049;61085,392226;65844,371879;69306,365818;69422,365501;74066,352830;88344,330318;101325,306075;108248,294386;115171,281831;130316,261051;205171,173168;225075,154986;272671,117754;289114,104767;310748,93511;324595,86151;331951,82255;340171,79224;367431,67102;442720,38097;462624,35500;476902,30304;493345,25975;527960,21213;577936,18669;618106,20018;637864,0;658200,1299;678970,3463;692816,6927;701903,11256;713153,9091;730027,12988;740412,16018;739980,16451;739547,19481;721806,18183;715749,16451;709691,15152;698008,12554;686326,9957;674210,8225;660797,8225;649979,8225;633105,8225;632312,7972;624883,11689;627479,16018;653441,21213;641888,21415;642083,21430;654306,21213;664691,22512;684595,26408;694114,27707;710124,31170;726566,34634;742576,38530;758586,43292;766374,45456;774162,48054;774263,48146;779848,49109;793383,54142;795274,57008;795797,57146;807913,61907;818297,66237;828682,70999;836470,75328;841663,77926;847287,80956;866326,91779;890557,107364;903105,116023;903468,116282;909881,120180;1154067,579681;1153884,583304;1158826,584010;1163585,587473;1165749,599162;1173970,613015;1177432,613330;1177432,609985;1180950,600209;1180893,598296;1184355,586607;1189115,586607;1196470,581845;1197336,600894;1195172,609985;1192576,618644;1191278,632930;1190845,640290;1189980,647649;1188135,648880;1188249,649381;1190017,648202;1190845,641155;1191278,633796;1192576,619509;1195172,610851;1197336,601760;1200797,604357;1200365,610851;1199499,617345;1199066,629467;1198201,643753;1196038,658905;1193442,674923;1190412,690508;1184788,723410;1179595,726441;1173105,745490;1171374,763672;1170509,766270;1163153,786184;1160989,787916;1151903,809129;1161422,787916;1163585,786184;1149739,825580;1142384,829476;1140858,832529;1141086,832939;1142817,829476;1150172,825580;1144980,840299;1135461,857616;1130701,866274;1125509,874933;1121615,881426;1115990,893981;1109932,906103;1100413,919091;1090894,931212;1091290,930395;1080508,945066;1057143,970608;1052543,977690;1057143,971041;1080508,945498;1062768,972340;1053627,981918;1046290,987315;1045893,987925;1041305,991456;1041134,992687;1020797,1013467;999162,1033382;998162,1034108;990941,1043339;973634,1056326;957457,1068465;957399,1068535;973634,1056759;990941,1043772;976662,1058058;965034,1065634;956990,1069033;956758,1069314;948104,1074942;944844,1076454;936639,1083114;928634,1088795;916518,1096588;912624,1097021;908296,1098946;907623,1099457;913057,1097454;916951,1097021;901374,1108710;891422,1113905;881470,1118667;874441,1119722;873249,1120399;840364,1134685;838688,1135066;828682,1141612;834307,1143343;813537,1152435;815268,1146374;808345,1148972;801855,1151136;788441,1155465;786649,1153313;780220,1154599;772431,1156331;756422,1160228;755894,1160473;771133,1156764;778922,1155032;785412,1153734;788008,1155898;801422,1151569;807912,1149404;814835,1146807;813104,1152868;794931,1161526;794040,1161277;781518,1166288;771133,1169319;755556,1173215;749120,1172674;735659,1175295;735220,1176245;699306,1183172;691085,1181007;684162,1181007;672047,1184904;661229,1185770;650412,1186202;649237,1185699;639379,1187447;627479,1185337;627912,1184904;630076,1181873;620124,1180575;624883,1177977;639162,1177544;653009,1177111;672912,1177544;686758,1176245;712720,1170617;730027,1166721;743008,1166288;743911,1165869;731326,1166288;714018,1170185;688056,1175813;674210,1177111;654306,1176679;640460,1177111;626181,1177544;626614,1175813;629643,1171484;762912,1149404;853345,1115204;877143,1102649;890557,1095722;904403,1088363;930364,1072778;951134,1056759;990076,1026455;1000893,1017796;1011278,1008705;1026855,994419;1033345,983596;1042668,975045;1042743,974508;1033778,982730;1027287,993553;1011711,1007839;1001326,1016931;990509,1025589;951566,1055893;930797,1071912;904836,1087497;890990,1094856;877576,1101783;853778,1114338;763345,1148538;630076,1170618;620124,1170618;618826,1167154;608441,1166721;598922,1170618;571229,1171050;550893,1170185;540941,1169319;530989,1167587;536984,1161189;535749,1161526;513413,1157388;512383,1157630;469547,1149837;452672,1146374;437960,1143777;420220,1135551;398152,1127326;375220,1118234;379114,1115204;395124,1118234;402047,1124295;425845,1131222;473008,1143343;484691,1145508;497239,1147673;511085,1150703;526344,1154004;527527,1153734;541806,1155898;542239,1155033;563008,1155898;566470,1156331;598489,1156331;621854,1157197;649547,1155033;653008,1155033;654306,1158496;681566,1155033;699739,1150703;710123,1148972;716614,1148106;730893,1144642;742576,1142045;754258,1139014;775687,1135304;778489,1134252;755989,1138148;744306,1141179;732624,1143777;718345,1147240;711855,1148106;701470,1149837;673345,1152435;654306,1154167;650845,1154167;623152,1156331;599787,1155465;567768,1155465;564306,1155033;550893,1149404;543537,1154167;543518,1154204;549595,1150270;563008,1155898;542239,1155032;542403,1154926;528825,1152868;512816,1149404;498970,1146374;486422,1144209;474739,1142045;427575,1129923;403777,1122996;396854,1116936;380845,1113905;357047,1101783;350124,1102216;325460,1089661;321133,1081869;321998,1081436;337143,1089661;352287,1097887;356614,1095289;338874,1083600;324162,1077107;303825,1065418;286518,1054162;259258,1042473;248874,1033815;251037,1032949;261421,1035979;239787,1013467;227671,1003510;216421,993553;202143,981864;181373,958919;179948,954463;175748,950261;161470,934676;159739,926883;154114,919091;153444,918039;146758,913462;133777,894847;126421,877530;125556,877530;115604,858482;106085,839433;96133,817354;87046,794842;96133,809994;105220,829043;108248,839433;109500,841270;107959,833254;103941,825958;97401,811243;89642,798305;80123,772330;71967,745703;69289,737941;57626,691359;52467,657543;52431,658472;52863,665399;55027,681417;57623,697868;53296,683582;50267,665399;46806,665399;44642,648948;41613,638558;39017,628601;31661,620808;29498,620808;27334,609985;26469,596132;28200,576650;29065,569724;30539,564973;29822,554139;30796,538120;32527,534874;32527,532925;29065,539419;26037,535090;20411,527297;19384,521128;19113,521669;17383,538986;16084,556303;14787,569724;14787,597430;15219,611717;16084,626003;12190,639424;11325,639424;8729,613448;8729,586607;10892,565827;14785,569721;11325,565394;10460,549809;11325,525998;11757,519505;13056,508682;18248,489200;20835,476259;19979,473182;16950,490499;11757,509981;10460,520803;10027,527297;9161,551108;10027,566693;7863,587473;7863,614314;10460,640290;11325,640290;16950,664966;19979,685313;26469,706093;36691,750779;37584,759343;39450,759343;48969,782288;52431,793977;45940,784019;39017,768434;38585,772763;34820,761088;32094,761507;29065,751550;18681,727740;12190,706527;11757,688777;8729,667996;6565,647216;1806,632064;4834,551541;7863,530761;5267,519505;10460,488335;11757,480975;15219,455865;24306,437683;22142,462359;24305,458130;25604,448019;26037,436817;29931,422530;35988,400884;43344,378805;43895,378185;47239,360623;51998,348068;57623,337678;68873,316032;77960,296550;90940,271441;100460,260618;108248,245466;114739,235942;121662,232478;123393,229881;130316,216027;143729,200442;144094,206956;143116,209694;157142,195247;164065,186156;173152,177498;173935,178368;173585,177930;184835,166674;196085,156284;208200,143297;225075,130742;243248,117321;254114,109737;261421,103035;274402,95242;288248,87883;290081,86940;294793,82309;302527,76627;311019,72298;317026,70914;318104,70133;435796,22511;440163,21561;452239,17316;460568,15639;464911,15602;466518,15152;565172,2164;593188,2056;623152,2597;623710,3016;638297,1299;651710,3463;665124,6060;672044,7634;664691,5628;651277,3030;637864,866;6378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Pr>
          <w:noProof/>
          <w:sz w:val="32"/>
          <w:szCs w:val="32"/>
        </w:rPr>
        <w:drawing>
          <wp:anchor distT="0" distB="0" distL="114300" distR="114300" simplePos="0" relativeHeight="251731968" behindDoc="1" locked="0" layoutInCell="1" allowOverlap="1" wp14:anchorId="05C92177" wp14:editId="4BECA0BF">
            <wp:simplePos x="0" y="0"/>
            <wp:positionH relativeFrom="column">
              <wp:posOffset>3382645</wp:posOffset>
            </wp:positionH>
            <wp:positionV relativeFrom="paragraph">
              <wp:posOffset>27940</wp:posOffset>
            </wp:positionV>
            <wp:extent cx="3277235" cy="3265170"/>
            <wp:effectExtent l="0" t="0" r="0" b="1143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BLDWP Water Sampling.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277235" cy="3265170"/>
                    </a:xfrm>
                    <a:prstGeom prst="ellipse">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A69F0" w14:textId="23C0BA62" w:rsidR="005F3CEB" w:rsidRDefault="005F3CEB" w:rsidP="0015430B">
      <w:pPr>
        <w:rPr>
          <w:sz w:val="32"/>
          <w:szCs w:val="32"/>
        </w:rPr>
      </w:pPr>
    </w:p>
    <w:p w14:paraId="5B1EF247" w14:textId="4E0A6928" w:rsidR="005F3CEB" w:rsidRDefault="005F3CEB" w:rsidP="0015430B">
      <w:pPr>
        <w:rPr>
          <w:sz w:val="32"/>
          <w:szCs w:val="32"/>
        </w:rPr>
      </w:pPr>
    </w:p>
    <w:p w14:paraId="4D4182AE" w14:textId="7543CAA5" w:rsidR="005F3CEB" w:rsidRDefault="005F3CEB" w:rsidP="0015430B">
      <w:pPr>
        <w:rPr>
          <w:sz w:val="32"/>
          <w:szCs w:val="32"/>
        </w:rPr>
      </w:pPr>
    </w:p>
    <w:p w14:paraId="653F34D6" w14:textId="2CE93F7C" w:rsidR="005F3CEB" w:rsidRDefault="005F3CEB" w:rsidP="0015430B">
      <w:pPr>
        <w:rPr>
          <w:sz w:val="32"/>
          <w:szCs w:val="32"/>
        </w:rPr>
      </w:pPr>
    </w:p>
    <w:p w14:paraId="5AD6BED3" w14:textId="40188B14" w:rsidR="005F3CEB" w:rsidRDefault="005F3CEB" w:rsidP="0015430B">
      <w:pPr>
        <w:rPr>
          <w:sz w:val="32"/>
          <w:szCs w:val="32"/>
        </w:rPr>
      </w:pPr>
    </w:p>
    <w:p w14:paraId="1662189D" w14:textId="77777777" w:rsidR="00987ACF" w:rsidRDefault="00987ACF" w:rsidP="0015430B">
      <w:pPr>
        <w:rPr>
          <w:sz w:val="32"/>
          <w:szCs w:val="32"/>
        </w:rPr>
      </w:pPr>
    </w:p>
    <w:p w14:paraId="5DC89D80" w14:textId="6A7320A0" w:rsidR="0015430B" w:rsidRPr="0015430B" w:rsidRDefault="0015430B" w:rsidP="0015430B">
      <w:pPr>
        <w:rPr>
          <w:sz w:val="32"/>
          <w:szCs w:val="32"/>
        </w:rPr>
      </w:pPr>
      <w:r w:rsidRPr="0015430B">
        <w:rPr>
          <w:sz w:val="32"/>
          <w:szCs w:val="32"/>
        </w:rPr>
        <w:t>City of Big Bear Lake Department of Water</w:t>
      </w:r>
    </w:p>
    <w:p w14:paraId="03C11AAF" w14:textId="07BF4FD6" w:rsidR="0015430B" w:rsidRDefault="0079082D" w:rsidP="0015430B">
      <w:pPr>
        <w:tabs>
          <w:tab w:val="left" w:pos="7406"/>
        </w:tabs>
      </w:pPr>
      <w:r>
        <w:t>Big Bear Shores RV Park</w:t>
      </w:r>
      <w:r w:rsidR="0011359E">
        <w:t xml:space="preserve"> </w:t>
      </w:r>
      <w:r w:rsidR="0015430B">
        <w:t>System</w:t>
      </w:r>
    </w:p>
    <w:p w14:paraId="1B696C95" w14:textId="22C60073" w:rsidR="0015430B" w:rsidRDefault="0015430B" w:rsidP="0015430B">
      <w:pPr>
        <w:tabs>
          <w:tab w:val="left" w:pos="7406"/>
        </w:tabs>
      </w:pPr>
      <w:r w:rsidRPr="0015430B">
        <w:t xml:space="preserve">41972 </w:t>
      </w:r>
      <w:proofErr w:type="spellStart"/>
      <w:r w:rsidRPr="0015430B">
        <w:t>Garstin</w:t>
      </w:r>
      <w:proofErr w:type="spellEnd"/>
      <w:r w:rsidRPr="0015430B">
        <w:t xml:space="preserve"> Drive Big Bear Lake, CA 92315 </w:t>
      </w:r>
    </w:p>
    <w:p w14:paraId="5EDE7237" w14:textId="1099BC8F" w:rsidR="0015430B" w:rsidRDefault="0015430B" w:rsidP="0015430B">
      <w:pPr>
        <w:tabs>
          <w:tab w:val="left" w:pos="7406"/>
        </w:tabs>
      </w:pPr>
      <w:r w:rsidRPr="0015430B">
        <w:t xml:space="preserve">www.BBLDWP.com </w:t>
      </w:r>
    </w:p>
    <w:p w14:paraId="222951CA" w14:textId="4FC77B81" w:rsidR="0015430B" w:rsidRDefault="0015430B" w:rsidP="0015430B">
      <w:pPr>
        <w:tabs>
          <w:tab w:val="left" w:pos="7406"/>
        </w:tabs>
      </w:pPr>
      <w:r>
        <w:t>(909)</w:t>
      </w:r>
      <w:r w:rsidR="00300BA1">
        <w:t xml:space="preserve"> </w:t>
      </w:r>
      <w:r>
        <w:t xml:space="preserve">866-5050 </w:t>
      </w:r>
    </w:p>
    <w:p w14:paraId="5C25CC6F" w14:textId="60033E37" w:rsidR="005F3CEB" w:rsidRDefault="0015430B" w:rsidP="0015430B">
      <w:pPr>
        <w:tabs>
          <w:tab w:val="left" w:pos="7406"/>
        </w:tabs>
      </w:pPr>
      <w:r>
        <w:t>This institution is an equal opportunity provider and employer.</w:t>
      </w:r>
      <w:r w:rsidR="005F3CEB">
        <w:t xml:space="preserve"> </w:t>
      </w:r>
    </w:p>
    <w:p w14:paraId="7776A622" w14:textId="77777777" w:rsidR="005F3CEB" w:rsidRDefault="005F3CEB" w:rsidP="0015430B">
      <w:pPr>
        <w:tabs>
          <w:tab w:val="left" w:pos="7406"/>
        </w:tabs>
      </w:pPr>
    </w:p>
    <w:p w14:paraId="49C81CF3" w14:textId="74489BAB" w:rsidR="005F3CEB" w:rsidRDefault="005F3CEB" w:rsidP="0015430B">
      <w:pPr>
        <w:tabs>
          <w:tab w:val="left" w:pos="7406"/>
        </w:tabs>
      </w:pPr>
      <w:r>
        <w:rPr>
          <w:noProof/>
        </w:rPr>
        <w:lastRenderedPageBreak/>
        <mc:AlternateContent>
          <mc:Choice Requires="wps">
            <w:drawing>
              <wp:anchor distT="0" distB="0" distL="114300" distR="114300" simplePos="0" relativeHeight="251715584" behindDoc="0" locked="0" layoutInCell="1" allowOverlap="1" wp14:anchorId="682A9036" wp14:editId="2DA2654D">
                <wp:simplePos x="0" y="0"/>
                <wp:positionH relativeFrom="column">
                  <wp:posOffset>2253615</wp:posOffset>
                </wp:positionH>
                <wp:positionV relativeFrom="paragraph">
                  <wp:posOffset>-20320</wp:posOffset>
                </wp:positionV>
                <wp:extent cx="414655" cy="386715"/>
                <wp:effectExtent l="0" t="0" r="0" b="0"/>
                <wp:wrapThrough wrapText="bothSides">
                  <wp:wrapPolygon edited="0">
                    <wp:start x="18954" y="21600"/>
                    <wp:lineTo x="21600" y="18763"/>
                    <wp:lineTo x="21600" y="7413"/>
                    <wp:lineTo x="18954" y="1738"/>
                    <wp:lineTo x="4399" y="1738"/>
                    <wp:lineTo x="1753" y="4575"/>
                    <wp:lineTo x="1753" y="17344"/>
                    <wp:lineTo x="4399" y="21600"/>
                    <wp:lineTo x="18954" y="21600"/>
                  </wp:wrapPolygon>
                </wp:wrapThrough>
                <wp:docPr id="6" name="Freeform: Shape 10"/>
                <wp:cNvGraphicFramePr/>
                <a:graphic xmlns:a="http://schemas.openxmlformats.org/drawingml/2006/main">
                  <a:graphicData uri="http://schemas.microsoft.com/office/word/2010/wordprocessingShape">
                    <wps:wsp>
                      <wps:cNvSpPr/>
                      <wps:spPr>
                        <a:xfrm rot="10800000" flipH="1" flipV="1">
                          <a:off x="0" y="0"/>
                          <a:ext cx="414655" cy="3867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11BDEC6" id="Freeform: Shape 10" o:spid="_x0000_s1026" style="position:absolute;margin-left:177.45pt;margin-top:-1.6pt;width:32.65pt;height:30.45pt;rotation:180;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6slN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AaWSWJ4QeBooEk2O5QGlIhqY&#10;SFSO5WFyLA8oFdHARKJyLA+TY3koxxICqxeUY3mYHMsDSiW3gcmxPJRjCYFXBUWiybE8lGMJgaeB&#10;ItHkWB7KsYTA00CRaHIsD+VYQmBpoBzLw+RYHsqxhMDTQJFociwP5VhC4GmgSDQ5lodyLCHwNFAk&#10;mhzLQzmWEHgaKBJNjuWhHEsIHA2eyrGEwMtAOJanybE8lWMJgaeBzM5Pk2N5KscSAk8DmZ2fJsfy&#10;VI4lBJ4Gsk58mhzLUzmWEHgayDrxaX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25436,384618;223499,385604;223615,385651;241550,374607;235284,376017;225886,377144;225438,376017;232002,375453;241550,374607;257848,373131;257465,373233;257661,373197;140927,371011;147566,372633;150400,372774;158307,376440;161887,377144;162111,377215;162931,376440;166064,377286;169197,377990;175370,379347;175462,379259;182623,380387;186054,380951;189485,381233;196497,381515;206044,381374;206459,381374;207387,380881;209476,380246;211601,380211;213056,380387;213448,381374;216785,381374;215741,382784;215144,383489;213205,384335;209625,384335;205000,384053;195005,383771;187546,383207;180982,382361;174418,381374;164423,379964;156666,377568;156755,377506;152190,376158;148162,374466;143538,373056;138764,371505;140927,371011;228743,367989;226463,368318;210700,369070;215890,369672;217233,369390;226482,368403;228004,368123;242905,365946;235163,367063;237820,367134;241643,366465;271165,365620;246884,371731;259172,369143;115492,362764;132647,369672;138764,371505;143388,373056;148013,374466;152041,376158;151146,376863;148759,376439;140256,373479;136079,371928;131902,370236;126382,368403;121608,366429;117879,364596;115492,362764;122503,359239;130708,363187;129664,363751;120116,359380;122503,359239;92220,349652;102364,355009;104452,357265;99679,354868;96098,352754;92220,349652;110008,346034;110009,346074;110513,346651;110569,346409;327870,336779;327328,336822;318378,342884;309576,347396;303310,350921;299879,352331;296299,353740;291973,355855;288691,357688;283917,359521;278994,361213;277651,362482;275563,363187;270341,364033;263628,366006;257512,367839;250799,369672;242444,371646;230659,373479;230361,373902;224695,375241;224841,375312;231134,373825;231256,373479;243041,371646;251395,369672;258109,367839;264225,366006;270938,364033;276160,363187;272625,365191;272728,365161;276458,363046;278546,362341;278685,362304;279591,361354;284514,359662;289287,357829;292569,355996;296896,353881;300476,352472;302931,351463;304205,350639;310471,347114;319273,342602;72055,334829;72621,335289;72814,335382;328871,331149;328820,331182;328820,331222;329057,331254;329119,331182;332094,329044;331214,329619;331058,329772;331662,329407;59874,321943;65508,328212;61041,323146;342657,321939;342644,321943;342545,322582;340158,325120;337323,328080;337494,328043;340158,325261;342545,322723;342657,321939;74455,318764;74750,319104;74765,319057;52388,315532;56267,317929;56458,318141;58225,318511;62234,322018;67754,326248;70141,329349;71483,330900;77152,335412;75511,336681;70232,331137;69992,331182;74988,336428;75511,336681;77152,335412;91324,345986;88490,346832;89534,347537;85357,347678;82672,345986;80136,344153;73870,339218;68052,334284;62682,329349;60146,326953;57759,324415;58654,323287;61638,325825;64920,328221;68947,332310;69290,332588;64920,328221;61787,325825;58803,323287;55521,319480;52388,315532;381033,293115;380958,293146;379329,296842;379467,275452;375514,280849;373574,284233;371635,287335;367011,293115;362983,298896;359402,303548;359104,303721;358860,304063;359253,303830;362833,299178;366861,293397;371486,287617;373425,284515;375365,281131;379393,275633;394907,273518;392968,279016;389537,284938;386106,291001;382973,294807;385061,290859;386852,286912;388194,284797;389984,281977;391625,279157;394907,273518;385251,261432;381630,267455;381564,267600;385211,261534;387237,247791;382885,259029;373730,276715;372390,278718;372381,278734;369248,283810;366115,289309;362535,293538;359551,298332;341948,317083;336130,321736;335572,322137;335331,322367;332898,324242;330909,326389;323599,331605;322453,332289;319342,334686;318893,334962;318228,335553;312410,339219;306592,342602;305926,342921;301987,345340;300766,345922;299581,346691;295553,348806;291789,350201;283402,354199;263723,361136;250010,364468;261092,362482;263181,362059;269894,359803;274071,358534;280784,355291;288392,352753;293267,350947;295404,349793;297343,349229;300028,347819;300734,347355;302564,345704;306592,343448;311175,341325;312858,340346;318676,336681;321212,334425;324046,332733;331356,327517;336578,322864;342396,318211;359999,299460;362422,295568;362535,295230;366414,289590;367607,287899;369194,285819;369696,284938;372828,279862;378945,267878;384912,255048;386665,249832;403560,235310;403112,235592;403112,235592;404969,226954;404915,227204;405350,227697;406693,229106;407588,228542;407610,228434;406991,228824;405499,227555;403639,210938;403535,210944;403346,210954;403411,211624;403262,215149;402665,217263;399084,222621;398189,227274;397294,228824;395802,235592;394161,240949;392371,246166;391327,250255;390134,254484;391085,253085;391924,250114;392670,245884;394460,240668;396101,235310;397593,228542;398488,226992;399383,222339;402963,216981;400576,227837;398786,236861;394758,248422;393961,249593;393621,251347;392520,254343;388343,262944;386404,267455;385211,269852;383719,272390;379691,279157;375365,285784;369845,294666;363729,303408;359701,308342;355374,313136;353883,315110;352242,317083;349706,319057;345558,323397;345678,323851;341351,328080;336727,331182;332997,334002;329464,336442;330014,336399;333892,333720;337622,330900;342246,327798;346573,323569;346424,323005;350601,318634;353137,316660;354778,314687;356269,312713;360596,307919;364624,302984;370740,294243;376260,285361;380586,278734;384614,271967;386106,269429;387299,267032;389239,262521;393416,253920;395056,248140;399084,236579;400875,227556;403262,216699;403800,214793;403411,214726;403560,211201;406842,207958;405105,214799;405105,214799;406842,207958;408184,206548;407289,208381;407084,212223;406991,215854;405499,220192;405499,220687;407289,215854;407588,208381;408283,206957;401770,200486;400792,202669;400427,205843;399956,204361;399784,204570;400278,206125;399980,208381;400576,210214;401039,210190;400725,209227;401024,206971;401770,200486;414301,196679;414599,196820;414450,202741;414599,206830;414152,214303;413704,218532;412361,224736;411914,229952;409676,239540;407588,247858;403858,249409;404157,248563;404753,242641;406991,236438;408781,235451;408781,235451;410721,224736;411765,219660;412660,214444;413406,209509;413704,204856;413853,200909;414152,198794;414301,196679;21011,131307;21085,131342;21092,131323;30011,111099;26729,116879;24044,118994;24038,119129;23778,124527;23785,124514;24044,119135;26729,117020;30011,111240;30123,111310;30179,111205;31801,98833;29713,100243;26580,106446;27297,106988;27320,106893;26729,106446;29862,100243;31711,98994;43288,90797;43100,90939;42300,93846;41796,95308;28072,118994;26132,124775;24342,130696;20464,143103;17928,151563;16734,157907;16137,161150;15690,164393;14347,173134;13900,178492;14646,184131;14995,181058;14944,180042;15541,174121;16883,165380;17948,164172;19494,154392;19419,152691;20893,148697;21770,145345;21508,145923;20613,145641;18375,151704;18524,155087;17480,161573;17331,162701;15839,164393;16286,161150;16883,157907;18077,151563;20613,143103;24491,130696;26282,124775;28221,118994;41946,95308;43288,90797;45974,76698;45974,76698;46719,77262;46719,77262;72855,56625;72826,56646;72739,56740;71521,57946;71213,58370;71011,58585;70141,59779;61041,69930;58505,72750;55969,75711;44755,87425;56118,75570;58654,72609;61190,69789;70290,59638;71213,58370;72739,56740;76642,46903;75354,47327;74397,47663;74169,47936;72528,49346;68351,51884;65516,54845;62831,57805;61041,59356;60980,59284;59288,61207;56416,64573;51792,69366;52537,70212;52552,70200;51941,69507;56565,64714;61190,59356;62980,57805;65665,54845;68500,51884;72677,49346;74318,47936;76108,47302;76673,47136;292718,21430;300327,24673;303609,27211;296299,23827;292718,21430;267954,11138;273922,12407;282276,16355;267954,11138;178148,10204;175015,10574;168302,11420;161738,12830;158903,13676;155621,14522;148440,15855;147118,16355;138018,19315;129067,22699;122802,25378;118625,26929;108331,31440;103408,34401;98634,37362;91026,42719;83865,48077;77012,53727;77600,54422;79054,53479;80292,52607;84761,48923;91921,43565;99529,38208;104303,35247;109226,32286;119520,27775;123548,25801;129813,23122;138764,19738;147864,16778;151687,16068;153533,15472;178667,10347;231498,7173;234687,7472;239013,8882;235731,8459;228869,7190;231498,7173;248859,6062;254976,6485;262435,9305;253186,7754;248859,6062;198958,6027;181728,6908;169794,8459;164125,9869;159202,11561;152339,12407;126382,21853;116984,25801;114149,26788;111613,28057;106839,30453;99380,34119;93711,38349;77301,50474;73872,53292;70517,56187;70588,56254;44780,84875;39559,91642;37172,95731;34785,99538;30309,107433;25441,114683;25387,114906;23746,119135;22552,121109;22254,121391;20930,125550;20613,128018;20314,131542;18226,137323;16286,143103;14198,151563;13004,159317;12259,167071;13303,161714;13400,161272;13601,159176;14795,151422;15168,151540;15201,151409;14795,151281;16883,142821;18823,137041;20902,131287;20762,131260;21060,127736;22701,121109;23895,119135;23935,119032;25536,114906;30459,107574;34934,99679;37321,95872;39708,91784;44929,85016;70738,56395;77600,50474;94010,38349;99679,34119;107138,30454;111911,28057;114448,26788;117282,25801;126680,21853;152638,12407;159500,11561;164423,9869;170092,8459;182026,6908;199257,6080;213106,6519;219918,0;226930,423;234090,1128;238864,2256;241997,3666;245876,2961;251694,4230;255274,5217;255125,5358;254976,6344;248859,5922;246771,5358;244682,4935;240654,4089;236627,3243;232449,2679;227825,2679;224095,2679;218277,2679;218004,2596;215443,3807;216338,5217;225289,6908;221306,6974;221373,6979;225587,6908;229167,7331;236030,8600;239312,9023;244832,10151;250500,11279;256020,12548;261540,14099;264225,14804;266910,15650;266945,15680;268871,15993;273537,17632;274189,18566;274369,18610;278546,20161;282127,21571;285707,23122;288392,24532;290182,25378;292122,26365;298686,29890;307040,34965;311366,37785;311491,37869;313702,39139;397891,188784;397828,189964;399532,190194;401173,191321;401919,195128;404753,199640;405947,199742;405947,198653;407159,195469;407140,194846;408333,191040;409975,191040;412511,189489;412809,195692;412063,198653;411168,201473;410720,206125;410571,208522;410273,210919;409637,211320;409676,211483;410286,211099;410571,208804;410720,206407;411168,201755;412063,198935;412809,195974;414002,196820;413853,198935;413555,201050;413406,204997;413107,209650;412361,214585;411466,219801;410422,224877;408483,235592;406693,236579;404455,242782;403858,248704;403560,249550;401024,256035;400278,256599;397145,263508;400427,256599;401173,256035;396399,268865;393863,270134;393337,271128;393416,271262;394012,270134;396548,268865;394758,273659;391476,279298;389835,282118;388045,284938;386702,287053;384763,291141;382675,295089;379393,299319;376111,303266;376247,303000;372530,307778;364474,316096;362888,318403;364474,316237;372530,307919;366414,316660;363262,319780;360732,321537;360596,321736;359014,322886;358955,323287;351943,330054;344484,336540;344139,336776;341650,339782;335683,344012;330105,347965;330085,347988;335683,344153;341650,339924;336727,344576;332718,347043;329944,348150;329864,348242;326881,350075;325757,350567;322928,352736;320168,354586;315991,357124;314648,357265;313156,357892;312924,358059;314797,357406;316140,357265;310769,361072;307338,362764;303907,364315;301484,364658;301073,364879;289735,369531;289157,369655;285707,371787;287646,372351;280486,375312;281082,373338;278695,374184;276458,374889;271833,376299;271215,375598;268999,376017;266313,376581;260794,377850;260612,377929;265866,376721;268551,376158;270789,375735;271684,376439;276309,375030;278546,374325;280933,373479;280336,375453;274071,378272;273764,378191;269446,379823;265866,380810;260495,382079;258276,381903;253635,382756;253484,383066;241102,385322;238267,384617;235881,384617;231703,385886;227974,386168;224244,386309;223839,386145;220440,386714;216338,386027;216487,385886;217233,384899;213802,384476;215443,383630;220366,383489;225140,383348;232002,383489;236776,383066;245726,381233;251694,379964;256169,379823;256480,379687;252141,379823;246174,381092;237223,382925;232449,383348;225587,383207;220813,383348;215890,383489;216040,382925;217084,381515;263031,374325;294210,363187;302415,359098;307040,356842;311814,354445;320764,349370;327925,344153;341351,334284;345081,331464;348661,328503;354032,323851;356269,320326;359484,317541;359510,317367;356419,320044;354181,323569;348810,328222;345230,331182;341501,334002;328074,343871;320914,349088;311963,354163;307189,356560;302564,358816;294360,362905;263181,374043;217233,381233;213802,381233;213354,380105;209774,379964;206492,381233;196944,381374;189933,381092;186502,380810;183071,380246;185138,378163;184712,378272;177011,376925;176656,377004;161887,374466;156069,373338;150997,372492;144880,369813;137272,367134;129366,364174;130708,363187;136228,364174;138615,366147;146820,368403;163080,372351;167108,373056;171435,373761;176208,374748;181469,375823;181877,375735;186800,376440;186949,376158;194110,376440;195303,376581;206343,376581;214399,376863;223946,376158;225140,376158;225587,377286;234985,376158;241251,374748;244831,374184;247069,373902;251992,372774;256020,371928;260048,370941;267436,369733;268402,369390;260645,370659;256617,371646;252589,372492;247666,373620;245428,373902;241848,374466;232151,375312;225587,375876;224394,375876;214846,376581;206790,376299;195751,376299;194558,376158;189933,374325;187397,375876;187390,375888;189485,374607;194110,376439;186949,376158;187006,376123;182325,375453;176805,374325;172031,373338;167705,372633;163677,371928;147416,367980;139212,365724;136825,363751;131305,362764;123100,358816;120713,358957;112210,354868;110718,352331;111016,352190;116238,354868;121459,357547;122951,356701;116834,352894;111762,350780;104751,346973;98784,343307;89385,339501;85805,336681;86551,336399;90131,337386;82672,330054;78495,326812;74616,323569;69693,319762;62533,312290;62041,310839;60593,309470;55670,304394;55074,301857;53134,299319;52903,298976;50598,297486;46123,291423;43587,285784;43288,285784;39857,279580;36575,273377;33144,266187;30011,258855;33144,263790;36277,269993;37321,273377;37753,273975;37221,271365;35836,268989;33581,264196;30906,259983;27624,251524;24812,242852;23889,240324;19868,225154;18089,214141;18077,214444;18226,216699;18972,221916;19867,227274;18375,222621;17331,216699;16137,216699;15391,211342;14347,207958;13452,204715;10916,202178;10170,202178;9424,198653;9126,194141;9723,187797;10021,185541;10529,183994;10282,180465;10618,175249;11214,174191;11214,173557;10021,175672;8977,174262;7037,171724;6683,169715;6590,169891;5993,175531;5545,181170;5098,185541;5098,194564;5247,199217;5545,203869;4203,208240;3905,208240;3009,199781;3009,191040;3755,184272;5097,185540;3905,184131;3606,179056;3905,171301;4054,169186;4501,165662;6291,159317;7183,155102;6888,154100;5844,159740;4054,166085;3606,169609;3457,171724;3159,179478;3457,184554;2711,191321;2711,200063;3606,208522;3905,208522;5844,216559;6888,223185;9126,229952;12650,244505;12958,247294;13601,247294;16883,254766;18077,258573;15839,255330;13452,250255;13303,251665;12005,247862;11065,247999;10021,244756;6441,237002;4203,230093;4054,224313;3009,217545;2263,210778;623,205843;1667,179620;2711,172852;1816,169186;3606,159035;4054,156638;5247,148461;8380,142539;7634,150576;8380,149198;8827,145906;8977,142257;10319,137605;12408,130555;14944,123365;15134,123163;16287,117443;17928,113355;19867,109971;23746,102922;26878,96577;31354,88400;34636,84875;37321,79940;39559,76839;41946,75711;42542,74865;44929,70353;49554,65278;49680,67399;49342,68291;54178,63586;56565,60625;59698,57805;59968,58089;59847,57946;63726,54281;67605,50897;71782,46667;77600,42578;83865,38208;87612,35738;90131,33555;94606,31017;99380,28621;100012,28313;101637,26805;104303,24955;107231,23545;109302,23094;109674,22840;150251,7331;151756,7022;155920,5639;158791,5093;160289,5081;160843,4935;194856,705;204515,670;214846,846;215038,982;220068,423;224692,1128;229317,1974;231703,2486;229167,1833;224543,987;219918,282;219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noProof/>
        </w:rPr>
        <mc:AlternateContent>
          <mc:Choice Requires="wps">
            <w:drawing>
              <wp:anchor distT="0" distB="0" distL="114300" distR="114300" simplePos="0" relativeHeight="251714560" behindDoc="0" locked="0" layoutInCell="1" allowOverlap="1" wp14:anchorId="2F83F8EC" wp14:editId="46C5CEFC">
                <wp:simplePos x="0" y="0"/>
                <wp:positionH relativeFrom="column">
                  <wp:posOffset>1706245</wp:posOffset>
                </wp:positionH>
                <wp:positionV relativeFrom="paragraph">
                  <wp:posOffset>828040</wp:posOffset>
                </wp:positionV>
                <wp:extent cx="414655" cy="386715"/>
                <wp:effectExtent l="0" t="0" r="0" b="0"/>
                <wp:wrapThrough wrapText="bothSides">
                  <wp:wrapPolygon edited="0">
                    <wp:start x="18954" y="21600"/>
                    <wp:lineTo x="21600" y="18763"/>
                    <wp:lineTo x="21600" y="7413"/>
                    <wp:lineTo x="18954" y="1738"/>
                    <wp:lineTo x="4399" y="1738"/>
                    <wp:lineTo x="1753" y="4575"/>
                    <wp:lineTo x="1753" y="17344"/>
                    <wp:lineTo x="4399" y="21600"/>
                    <wp:lineTo x="18954" y="21600"/>
                  </wp:wrapPolygon>
                </wp:wrapThrough>
                <wp:docPr id="7" name="Freeform: Shape 10"/>
                <wp:cNvGraphicFramePr/>
                <a:graphic xmlns:a="http://schemas.openxmlformats.org/drawingml/2006/main">
                  <a:graphicData uri="http://schemas.microsoft.com/office/word/2010/wordprocessingShape">
                    <wps:wsp>
                      <wps:cNvSpPr/>
                      <wps:spPr>
                        <a:xfrm rot="10800000" flipH="1" flipV="1">
                          <a:off x="0" y="0"/>
                          <a:ext cx="414655" cy="38671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44CD71F" id="Freeform: Shape 10" o:spid="_x0000_s1026" style="position:absolute;margin-left:134.35pt;margin-top:65.2pt;width:32.65pt;height:30.45pt;rotation:180;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G6slN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25436,384618;223499,385604;223615,385651;241550,374607;235284,376017;225886,377144;225438,376017;232002,375453;241550,374607;257848,373131;257465,373233;257661,373197;140927,371011;147566,372633;150400,372774;158307,376440;161887,377144;162111,377215;162931,376440;166064,377286;169197,377990;175370,379347;175462,379259;182623,380387;186054,380951;189485,381233;196497,381515;206044,381374;206459,381374;207387,380881;209476,380246;211601,380211;213056,380387;213448,381374;216785,381374;215741,382784;215144,383489;213205,384335;209625,384335;205000,384053;195005,383771;187546,383207;180982,382361;174418,381374;164423,379964;156666,377568;156755,377506;152190,376158;148162,374466;143538,373056;138764,371505;140927,371011;228743,367989;226463,368318;210700,369070;215890,369672;217233,369390;226482,368403;228004,368123;242905,365946;235163,367063;237820,367134;241643,366465;271165,365620;246884,371731;259172,369143;115492,362764;132647,369672;138764,371505;143388,373056;148013,374466;152041,376158;151146,376863;148759,376439;140256,373479;136079,371928;131902,370236;126382,368403;121608,366429;117879,364596;115492,362764;122503,359239;130708,363187;129664,363751;120116,359380;122503,359239;92220,349652;102364,355009;104452,357265;99679,354868;96098,352754;92220,349652;110008,346034;110009,346074;110513,346651;110569,346409;327870,336779;327328,336822;318378,342884;309576,347396;303310,350921;299879,352331;296299,353740;291973,355855;288691,357688;283917,359521;278994,361213;277651,362482;275563,363187;270341,364033;263628,366006;257512,367839;250799,369672;242444,371646;230659,373479;230361,373902;224695,375241;224841,375312;231134,373825;231256,373479;243041,371646;251395,369672;258109,367839;264225,366006;270938,364033;276160,363187;272625,365191;272728,365161;276458,363046;278546,362341;278685,362304;279591,361354;284514,359662;289287,357829;292569,355996;296896,353881;300476,352472;302931,351463;304205,350639;310471,347114;319273,342602;72055,334829;72621,335289;72814,335382;328871,331149;328820,331182;328820,331222;329057,331254;329119,331182;332094,329044;331214,329619;331058,329772;331662,329407;59874,321943;65508,328212;61041,323146;342657,321939;342644,321943;342545,322582;340158,325120;337323,328080;337494,328043;340158,325261;342545,322723;342657,321939;74455,318764;74750,319104;74765,319057;52388,315532;56267,317929;56458,318141;58225,318511;62234,322018;67754,326248;70141,329349;71483,330900;77152,335412;75511,336681;70232,331137;69992,331182;74988,336428;75511,336681;77152,335412;91324,345986;88490,346832;89534,347537;85357,347678;82672,345986;80136,344153;73870,339218;68052,334284;62682,329349;60146,326953;57759,324415;58654,323287;61638,325825;64920,328221;68947,332310;69290,332588;64920,328221;61787,325825;58803,323287;55521,319480;52388,315532;381033,293115;380958,293146;379329,296842;379467,275452;375514,280849;373574,284233;371635,287335;367011,293115;362983,298896;359402,303548;359104,303721;358860,304063;359253,303830;362833,299178;366861,293397;371486,287617;373425,284515;375365,281131;379393,275633;394907,273518;392968,279016;389537,284938;386106,291001;382973,294807;385061,290859;386852,286912;388194,284797;389984,281977;391625,279157;394907,273518;385251,261432;381630,267455;381564,267600;385211,261534;387237,247791;382885,259029;373730,276715;372390,278718;372381,278734;369248,283810;366115,289309;362535,293538;359551,298332;341948,317083;336130,321736;335572,322137;335331,322367;332898,324242;330909,326389;323599,331605;322453,332289;319342,334686;318893,334962;318228,335553;312410,339219;306592,342602;305926,342921;301987,345340;300766,345922;299581,346691;295553,348806;291789,350201;283402,354199;263723,361136;250010,364468;261092,362482;263181,362059;269894,359803;274071,358534;280784,355291;288392,352753;293267,350947;295404,349793;297343,349229;300028,347819;300734,347355;302564,345704;306592,343448;311175,341325;312858,340346;318676,336681;321212,334425;324046,332733;331356,327517;336578,322864;342396,318211;359999,299460;362422,295568;362535,295230;366414,289590;367607,287899;369194,285819;369696,284938;372828,279862;378945,267878;384912,255048;386665,249832;403560,235310;403112,235592;403112,235592;404969,226954;404915,227204;405350,227697;406693,229106;407588,228542;407610,228434;406991,228824;405499,227555;403639,210938;403535,210944;403346,210954;403411,211624;403262,215149;402665,217263;399084,222621;398189,227274;397294,228824;395802,235592;394161,240949;392371,246166;391327,250255;390134,254484;391085,253085;391924,250114;392670,245884;394460,240668;396101,235310;397593,228542;398488,226992;399383,222339;402963,216981;400576,227837;398786,236861;394758,248422;393961,249593;393621,251347;392520,254343;388343,262944;386404,267455;385211,269852;383719,272390;379691,279157;375365,285784;369845,294666;363729,303408;359701,308342;355374,313136;353883,315110;352242,317083;349706,319057;345558,323397;345678,323851;341351,328080;336727,331182;332997,334002;329464,336442;330014,336399;333892,333720;337622,330900;342246,327798;346573,323569;346424,323005;350601,318634;353137,316660;354778,314687;356269,312713;360596,307919;364624,302984;370740,294243;376260,285361;380586,278734;384614,271967;386106,269429;387299,267032;389239,262521;393416,253920;395056,248140;399084,236579;400875,227556;403262,216699;403800,214793;403411,214726;403560,211201;406842,207958;405105,214799;405105,214799;406842,207958;408184,206548;407289,208381;407084,212223;406991,215854;405499,220192;405499,220687;407289,215854;407588,208381;408283,206957;401770,200486;400792,202669;400427,205843;399956,204361;399784,204570;400278,206125;399980,208381;400576,210214;401039,210190;400725,209227;401024,206971;401770,200486;414301,196679;414599,196820;414450,202741;414599,206830;414152,214303;413704,218532;412361,224736;411914,229952;409676,239540;407588,247858;403858,249409;404157,248563;404753,242641;406991,236438;408781,235451;408781,235451;410721,224736;411765,219660;412660,214444;413406,209509;413704,204856;413853,200909;414152,198794;414301,196679;21011,131307;21085,131342;21092,131323;30011,111099;26729,116879;24044,118994;24038,119129;23778,124527;23785,124514;24044,119135;26729,117020;30011,111240;30123,111310;30179,111205;31801,98833;29713,100243;26580,106446;27297,106988;27320,106893;26729,106446;29862,100243;31711,98994;43288,90797;43100,90939;42300,93846;41796,95308;28072,118994;26132,124775;24342,130696;20464,143103;17928,151563;16734,157907;16137,161150;15690,164393;14347,173134;13900,178492;14646,184131;14995,181058;14944,180042;15541,174121;16883,165380;17948,164172;19494,154392;19419,152691;20893,148697;21770,145345;21508,145923;20613,145641;18375,151704;18524,155087;17480,161573;17331,162701;15839,164393;16286,161150;16883,157907;18077,151563;20613,143103;24491,130696;26282,124775;28221,118994;41946,95308;43288,90797;45974,76698;45974,76698;46719,77262;46719,77262;72855,56625;72826,56646;72739,56740;71521,57946;71213,58370;71011,58585;70141,59779;61041,69930;58505,72750;55969,75711;44755,87425;56118,75570;58654,72609;61190,69789;70290,59638;71213,58370;72739,56740;76642,46903;75354,47327;74397,47663;74169,47936;72528,49346;68351,51884;65516,54845;62831,57805;61041,59356;60980,59284;59288,61207;56416,64573;51792,69366;52537,70212;52552,70200;51941,69507;56565,64714;61190,59356;62980,57805;65665,54845;68500,51884;72677,49346;74318,47936;76108,47302;76673,47136;292718,21430;300327,24673;303609,27211;296299,23827;292718,21430;267954,11138;273922,12407;282276,16355;267954,11138;178148,10204;175015,10574;168302,11420;161738,12830;158903,13676;155621,14522;148440,15855;147118,16355;138018,19315;129067,22699;122802,25378;118625,26929;108331,31440;103408,34401;98634,37362;91026,42719;83865,48077;77012,53727;77600,54422;79054,53479;80292,52607;84761,48923;91921,43565;99529,38208;104303,35247;109226,32286;119520,27775;123548,25801;129813,23122;138764,19738;147864,16778;151687,16068;153533,15472;178667,10347;231498,7173;234687,7472;239013,8882;235731,8459;228869,7190;231498,7173;248859,6062;254976,6485;262435,9305;253186,7754;248859,6062;198958,6027;181728,6908;169794,8459;164125,9869;159202,11561;152339,12407;126382,21853;116984,25801;114149,26788;111613,28057;106839,30453;99380,34119;93711,38349;77301,50474;73872,53292;70517,56187;70588,56254;44780,84875;39559,91642;37172,95731;34785,99538;30309,107433;25441,114683;25387,114906;23746,119135;22552,121109;22254,121391;20930,125550;20613,128018;20314,131542;18226,137323;16286,143103;14198,151563;13004,159317;12259,167071;13303,161714;13400,161272;13601,159176;14795,151422;15168,151540;15201,151409;14795,151281;16883,142821;18823,137041;20902,131287;20762,131260;21060,127736;22701,121109;23895,119135;23935,119032;25536,114906;30459,107574;34934,99679;37321,95872;39708,91784;44929,85016;70738,56395;77600,50474;94010,38349;99679,34119;107138,30454;111911,28057;114448,26788;117282,25801;126680,21853;152638,12407;159500,11561;164423,9869;170092,8459;182026,6908;199257,6080;213106,6519;219918,0;226930,423;234090,1128;238864,2256;241997,3666;245876,2961;251694,4230;255274,5217;255125,5358;254976,6344;248859,5922;246771,5358;244682,4935;240654,4089;236627,3243;232449,2679;227825,2679;224095,2679;218277,2679;218004,2596;215443,3807;216338,5217;225289,6908;221306,6974;221373,6979;225587,6908;229167,7331;236030,8600;239312,9023;244832,10151;250500,11279;256020,12548;261540,14099;264225,14804;266910,15650;266945,15680;268871,15993;273537,17632;274189,18566;274369,18610;278546,20161;282127,21571;285707,23122;288392,24532;290182,25378;292122,26365;298686,29890;307040,34965;311366,37785;311491,37869;313702,39139;397891,188784;397828,189964;399532,190194;401173,191321;401919,195128;404753,199640;405947,199742;405947,198653;407159,195469;407140,194846;408333,191040;409975,191040;412511,189489;412809,195692;412063,198653;411168,201473;410720,206125;410571,208522;410273,210919;409637,211320;409676,211483;410286,211099;410571,208804;410720,206407;411168,201755;412063,198935;412809,195974;414002,196820;413853,198935;413555,201050;413406,204997;413107,209650;412361,214585;411466,219801;410422,224877;408483,235592;406693,236579;404455,242782;403858,248704;403560,249550;401024,256035;400278,256599;397145,263508;400427,256599;401173,256035;396399,268865;393863,270134;393337,271128;393416,271262;394012,270134;396548,268865;394758,273659;391476,279298;389835,282118;388045,284938;386702,287053;384763,291141;382675,295089;379393,299319;376111,303266;376247,303000;372530,307778;364474,316096;362888,318403;364474,316237;372530,307919;366414,316660;363262,319780;360732,321537;360596,321736;359014,322886;358955,323287;351943,330054;344484,336540;344139,336776;341650,339782;335683,344012;330105,347965;330085,347988;335683,344153;341650,339924;336727,344576;332718,347043;329944,348150;329864,348242;326881,350075;325757,350567;322928,352736;320168,354586;315991,357124;314648,357265;313156,357892;312924,358059;314797,357406;316140,357265;310769,361072;307338,362764;303907,364315;301484,364658;301073,364879;289735,369531;289157,369655;285707,371787;287646,372351;280486,375312;281082,373338;278695,374184;276458,374889;271833,376299;271215,375598;268999,376017;266313,376581;260794,377850;260612,377929;265866,376721;268551,376158;270789,375735;271684,376439;276309,375030;278546,374325;280933,373479;280336,375453;274071,378272;273764,378191;269446,379823;265866,380810;260495,382079;258276,381903;253635,382756;253484,383066;241102,385322;238267,384617;235881,384617;231703,385886;227974,386168;224244,386309;223839,386145;220440,386714;216338,386027;216487,385886;217233,384899;213802,384476;215443,383630;220366,383489;225140,383348;232002,383489;236776,383066;245726,381233;251694,379964;256169,379823;256480,379687;252141,379823;246174,381092;237223,382925;232449,383348;225587,383207;220813,383348;215890,383489;216040,382925;217084,381515;263031,374325;294210,363187;302415,359098;307040,356842;311814,354445;320764,349370;327925,344153;341351,334284;345081,331464;348661,328503;354032,323851;356269,320326;359484,317541;359510,317367;356419,320044;354181,323569;348810,328222;345230,331182;341501,334002;328074,343871;320914,349088;311963,354163;307189,356560;302564,358816;294360,362905;263181,374043;217233,381233;213802,381233;213354,380105;209774,379964;206492,381233;196944,381374;189933,381092;186502,380810;183071,380246;185138,378163;184712,378272;177011,376925;176656,377004;161887,374466;156069,373338;150997,372492;144880,369813;137272,367134;129366,364174;130708,363187;136228,364174;138615,366147;146820,368403;163080,372351;167108,373056;171435,373761;176208,374748;181469,375823;181877,375735;186800,376440;186949,376158;194110,376440;195303,376581;206343,376581;214399,376863;223946,376158;225140,376158;225587,377286;234985,376158;241251,374748;244831,374184;247069,373902;251992,372774;256020,371928;260048,370941;267436,369733;268402,369390;260645,370659;256617,371646;252589,372492;247666,373620;245428,373902;241848,374466;232151,375312;225587,375876;224394,375876;214846,376581;206790,376299;195751,376299;194558,376158;189933,374325;187397,375876;187390,375888;189485,374607;194110,376439;186949,376158;187006,376123;182325,375453;176805,374325;172031,373338;167705,372633;163677,371928;147416,367980;139212,365724;136825,363751;131305,362764;123100,358816;120713,358957;112210,354868;110718,352331;111016,352190;116238,354868;121459,357547;122951,356701;116834,352894;111762,350780;104751,346973;98784,343307;89385,339501;85805,336681;86551,336399;90131,337386;82672,330054;78495,326812;74616,323569;69693,319762;62533,312290;62041,310839;60593,309470;55670,304394;55074,301857;53134,299319;52903,298976;50598,297486;46123,291423;43587,285784;43288,285784;39857,279580;36575,273377;33144,266187;30011,258855;33144,263790;36277,269993;37321,273377;37753,273975;37221,271365;35836,268989;33581,264196;30906,259983;27624,251524;24812,242852;23889,240324;19868,225154;18089,214141;18077,214444;18226,216699;18972,221916;19867,227274;18375,222621;17331,216699;16137,216699;15391,211342;14347,207958;13452,204715;10916,202178;10170,202178;9424,198653;9126,194141;9723,187797;10021,185541;10529,183994;10282,180465;10618,175249;11214,174191;11214,173557;10021,175672;8977,174262;7037,171724;6683,169715;6590,169891;5993,175531;5545,181170;5098,185541;5098,194564;5247,199217;5545,203869;4203,208240;3905,208240;3009,199781;3009,191040;3755,184272;5097,185540;3905,184131;3606,179056;3905,171301;4054,169186;4501,165662;6291,159317;7183,155102;6888,154100;5844,159740;4054,166085;3606,169609;3457,171724;3159,179478;3457,184554;2711,191321;2711,200063;3606,208522;3905,208522;5844,216559;6888,223185;9126,229952;12650,244505;12958,247294;13601,247294;16883,254766;18077,258573;15839,255330;13452,250255;13303,251665;12005,247862;11065,247999;10021,244756;6441,237002;4203,230093;4054,224313;3009,217545;2263,210778;623,205843;1667,179620;2711,172852;1816,169186;3606,159035;4054,156638;5247,148461;8380,142539;7634,150576;8380,149198;8827,145906;8977,142257;10319,137605;12408,130555;14944,123365;15134,123163;16287,117443;17928,113355;19867,109971;23746,102922;26878,96577;31354,88400;34636,84875;37321,79940;39559,76839;41946,75711;42542,74865;44929,70353;49554,65278;49680,67399;49342,68291;54178,63586;56565,60625;59698,57805;59968,58089;59847,57946;63726,54281;67605,50897;71782,46667;77600,42578;83865,38208;87612,35738;90131,33555;94606,31017;99380,28621;100012,28313;101637,26805;104303,24955;107231,23545;109302,23094;109674,22840;150251,7331;151756,7022;155920,5639;158791,5093;160289,5081;160843,4935;194856,705;204515,670;214846,846;215038,982;220068,423;224692,1128;229317,1974;231703,2486;229167,1833;224543,987;219918,282;2199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noProof/>
        </w:rPr>
        <mc:AlternateContent>
          <mc:Choice Requires="wps">
            <w:drawing>
              <wp:anchor distT="0" distB="0" distL="114300" distR="114300" simplePos="0" relativeHeight="251713536" behindDoc="0" locked="0" layoutInCell="1" allowOverlap="1" wp14:anchorId="082E8C06" wp14:editId="7B0D42BA">
                <wp:simplePos x="0" y="0"/>
                <wp:positionH relativeFrom="column">
                  <wp:posOffset>36830</wp:posOffset>
                </wp:positionH>
                <wp:positionV relativeFrom="paragraph">
                  <wp:posOffset>883285</wp:posOffset>
                </wp:positionV>
                <wp:extent cx="1544955" cy="1452245"/>
                <wp:effectExtent l="0" t="0" r="4445" b="0"/>
                <wp:wrapThrough wrapText="bothSides">
                  <wp:wrapPolygon edited="0">
                    <wp:start x="7102" y="0"/>
                    <wp:lineTo x="3906" y="1511"/>
                    <wp:lineTo x="0" y="4911"/>
                    <wp:lineTo x="0" y="13223"/>
                    <wp:lineTo x="2131" y="18134"/>
                    <wp:lineTo x="2131" y="18512"/>
                    <wp:lineTo x="7102" y="21156"/>
                    <wp:lineTo x="7813" y="21156"/>
                    <wp:lineTo x="14560" y="21156"/>
                    <wp:lineTo x="14915" y="21156"/>
                    <wp:lineTo x="19176" y="18512"/>
                    <wp:lineTo x="19176" y="18134"/>
                    <wp:lineTo x="21307" y="14356"/>
                    <wp:lineTo x="21307" y="10200"/>
                    <wp:lineTo x="20597" y="5289"/>
                    <wp:lineTo x="15980" y="1133"/>
                    <wp:lineTo x="13850" y="0"/>
                    <wp:lineTo x="7102" y="0"/>
                  </wp:wrapPolygon>
                </wp:wrapThrough>
                <wp:docPr id="8" name="Freeform: Shape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4955" cy="145224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8B84280" id="Freeform: Shape 18" o:spid="_x0000_s1026" style="position:absolute;margin-left:2.9pt;margin-top:69.55pt;width:121.65pt;height:11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path arrowok="t" o:connecttype="custom" o:connectlocs="839949,1444369;832729,1448072;833162,1448249;899985,1406774;876640,1412069;841622,1416305;839955,1412069;864412,1409951;899985,1406774;960709,1401232;959284,1401615;960014,1401480;525077,1393273;549812,1399362;560373,1399891;589831,1413658;603171,1416305;604006,1416570;607062,1413658;618734,1416834;630407,1419481;653406,1424576;653752,1424247;680432,1428482;693216,1430600;706000,1431659;732124,1432718;767697,1432188;769241,1432188;772700,1430335;780481,1427953;788402,1427820;793821,1428482;795280,1432188;807717,1432188;803826,1437483;801603,1440131;794377,1443307;781037,1443307;763806,1442248;726565,1441189;698774,1439072;674317,1435895;649861,1432188;612621,1426894;583717,1417893;584052,1417662;567043,1412599;552035,1406245;534804,1400950;517018,1395126;525077,1393273;852267,1381922;843775,1383156;785043,1385981;804382,1388243;809384,1387184;843846,1383478;849517,1382427;905035,1374250;876191,1378444;886089,1378713;900332,1376198;1010329,1373026;919860,1395975;965642,1386258;430308,1362300;494229,1388243;517018,1395126;534248,1400950;551479,1406245;566486,1412598;563151,1415246;554258,1413657;522576,1402539;507013,1396714;491450,1390361;470884,1383478;453097,1376066;439202,1369182;430308,1362300;456433,1349063;487003,1363888;483113,1366006;447539,1349593;456433,1349063;343599,1313060;381395,1333180;389177,1341651;371391,1332650;358051,1324708;343599,1313060;409877,1299474;409882,1299625;411759,1301789;411966,1300882;1221605,1264719;1219587,1264879;1186237,1287646;1153443,1304589;1130098,1317825;1117314,1323120;1103974,1328414;1087855,1336356;1075626,1343239;1057840,1350122;1039498,1356476;1034495,1361241;1026713,1363888;1007260,1367065;982247,1374478;959458,1381360;934446,1388243;903319,1395656;859409,1402539;858297,1404127;837185,1409155;837732,1409422;861178,1403838;861632,1402539;905543,1395656;936670,1388243;961682,1381360;984471,1374478;1009483,1367065;1028937,1363888;1015768,1371415;1016153,1371301;1030049,1363359;1037831,1360712;1038349,1360575;1041721,1357005;1060064,1350652;1077850,1343769;1090079,1336886;1106197,1328944;1119537,1323649;1128685,1319861;1133433,1316766;1156778,1303530;1189572,1286587;268467,1257397;270577,1259121;271297,1259471;1225335,1243576;1225145,1243701;1225145,1243852;1226028,1243972;1226257,1243701;1237343,1235672;1234062,1237832;1233482,1238406;1235732,1237034;223083,1209004;244074,1232546;227430,1213521;1276698,1208988;1276649,1209005;1276281,1211404;1267388,1220934;1256827,1232053;1257464,1231912;1267388,1221463;1276281,1211933;1276698,1208988;277411,1197066;278511,1198342;278567,1198167;195193,1184930;209644,1193931;210354,1194727;216939,1196115;231877,1209286;252443,1225169;261336,1236817;266338,1242642;287460,1259584;281346,1264349;261676,1243530;260781,1243701;260781,1243701;279395,1263402;281346,1264349;287461,1259584;340264,1299294;329704,1302470;333594,1305118;318031,1305647;308026,1299294;298577,1292411;275232,1273880;253555,1255349;233545,1236817;224096,1227817;215203,1218287;218538,1214051;229654,1223581;241882,1232582;256890,1247936;258165,1248979;241882,1232582;230210,1223581;219093,1214051;206865,1199755;195193,1184930;1419685,1100747;1419403,1100862;1413332,1114740;1413850,1034416;1399120,1054683;1391894,1067390;1384668,1079038;1367437,1100747;1352430,1122454;1339090,1139927;1337977,1140574;1337067,1141859;1338534,1140985;1351874,1123514;1366882,1101805;1384112,1080098;1391338,1068450;1398564,1055743;1413571,1035094;1458246,1032578;1453591,1042506;1443586,1061567;1453591,1042506;1458246,1032578;1471378,1027152;1464152,1047801;1451368,1070038;1438583,1092805;1426911,1107100;1434693,1092275;1441363,1077450;1446365,1069509;1453035,1058919;1459149,1048330;1471378,1027152;1435400,981767;1421909,1004385;1421661,1004928;1435249,982148;1442800,930539;1426584,972741;1392473,1039158;1387479,1046679;1387447,1046742;1375774,1065802;1364102,1086451;1350762,1102335;1339646,1120337;1274058,1190755;1252380,1208227;1250300,1209733;1249403,1210598;1240339,1217637;1232927,1225699;1205691,1245289;1201423,1247857;1189831,1256859;1188157,1257894;1185681,1260114;1164004,1273880;1142326,1286587;1139845,1287785;1125167,1296866;1120617,1299052;1116202,1301941;1101195,1309883;1087173,1315121;1055920,1330137;982600,1356186;931506,1368700;972798,1361241;980580,1359652;1005592,1351181;1021155,1346416;1046168,1334238;1074515,1324708;1092677,1317923;1100639,1313589;1107864,1311472;1117869,1306177;1120498,1304437;1127319,1298235;1142326,1289764;1159399,1281792;1165671,1278115;1187348,1264349;1196797,1255878;1207358,1249524;1234594,1229935;1254048,1212462;1275725,1194990;1341313,1124572;1350339,1109956;1350762,1108688;1365214,1087510;1369661,1081156;1375573,1073345;1377442,1070038;1389114,1050977;1411904,1005973;1434137,957792;1440668,938202;1503615,883668;1501948,884727;1501948,884727;1508865,852289;1508666,853226;1510285,855077;1515288,860372;1518623,858254;1518707,857848;1516400,859313;1510841,854547;1503911,792144;1503523,792165;1502820,792202;1503060,794719;1502504,807956;1500281,815897;1486941,836017;1483606,853489;1480271,859313;1474713,884727;1468598,904846;1461928,924437;1458038,939791;1453591,955675;1457137,950420;1460261,939261;1463040,923377;1469710,903788;1475824,883668;1481383,858254;1484718,852430;1488053,834958;1501393,814838;1492499,855606;1485829,889492;1470822,932908;1467853,937307;1466583,943894;1462484,955145;1446921,987442;1439695,1004385;1435249,1013386;1429690,1022916;1414683,1048330;1398564,1073215;1377998,1106571;1355209,1139397;1340202,1157928;1324083,1175930;1318524,1183342;1312410,1190755;1302961,1198167;1287507,1214466;1287953,1216169;1271835,1232053;1254604,1243701;1240708,1254290;1227544,1263453;1229592,1263291;1244043,1253231;1257939,1242642;1275170,1230994;1291289,1215110;1290733,1212992;1306296,1196579;1315745,1189167;1321859,1181754;1327418,1174342;1343537,1156340;1358544,1137809;1381333,1104982;1401899,1071627;1418018,1046742;1433025,1021328;1438583,1011797;1443030,1002797;1450256,985854;1465819,953557;1471933,931849;1486941,888433;1493611,854548;1502504,813779;1504509,806618;1503060,806367;1503615,793131;1515844,780953;1509371,806642;1509371,806642;1515844,780953;1520846,775658;1517511,782542;1517511,782542;1516747,796969;1516400,810603;1510841,826894;1510841,828755;1517511,810603;1518623,782541;1521215,777193;1496945,752891;1493303,761092;1491943,773011;1490190,767443;1489548,768229;1491388,774070;1490276,782542;1492499,789424;1494222,789333;1493055,785718;1494166,777246;1496945,752891;1543636,738596;1544747,739125;1544191,761363;1544747,776717;1543079,804778;1541412,820662;1536410,843958;1534742,863549;1526405,899552;1518623,930790;1504728,936614;1505839,933437;1508062,911200;1516400,887904;1523070,884198;1523070,884197;1530296,843958;1534186,824898;1537521,805308;1540301,786777;1541412,769305;1541968,754480;1543079,746538;1543636,738596;78284,493104;78560,493235;78586,493161;111818,417214;99590,438922;89585,446864;89561,447371;88594,467640;88621,467592;89585,447393;99590,439451;111818,417743;112235,418008;112443,417611;118488,371151;110706,376446;99034,399742;101704,401777;101791,401419;99590,399742;111262,376446;118153,371757;161287,340972;160585,341507;157605,352422;155729,357915;104592,446864;97366,468572;90696,490809;76245,537401;66796,569169;62349,592995;60126,605172;58458,617350;53456,650177;51788,670296;54568,691474;55870,679935;55679,676120;57903,653883;62905,621056;66872,616521;72634,579794;72354,573405;77845,558410;81113,545819;80136,547991;76801,546932;68463,569699;69019,582406;65128,606761;64573,610997;59014,617350;60681,605172;62905,592995;67351,569169;76801,537401;91252,490809;97922,468572;105148,446864;156284,357915;161287,340972;171292,288026;171292,288026;174071,290144;174071,290143;271449,212645;271342,212727;271018,213075;266477,217608;265329,219199;264580,220005;261336,224491;227431,262612;217982,273201;208533,284320;166768,328291;209088,283790;218537,272671;227986,262082;261892,223961;265329,219199;271018,213075;285558,176136;280761,177728;277193,178990;276344,180016;270230,185310;254666,194841;244106,205960;234101,217078;227431,222902;227204,222632;220900,229852;210200,242493;192969,260494;195748,263670;195801,263626;193525,261023;210755,243022;227986,222902;234656,217078;244661,205960;255222,194841;270785,185311;276899,180016;283569,177634;285675,177011;1090634,80478;1118981,92655;1131209,102185;1103974,89478;1090634,80478;998366,41827;1020600,46592;1051726,61417;998366,41827;663758,38320;652085,39709;627072,42886;602616,48181;592055,51357;579827,54534;553069,59541;548144,61417;514239,72536;480889,85243;457544,95303;441981,101127;403629,118069;385287,129188;367500,140307;339152,160426;312473,180545;286938,201764;289128,204371;294547,200831;299159,197555;315808,183722;342487,163603;370834,143483;388621,132364;406964,121246;445316,104303;460323,96891;483668,86831;517018,74124;550923,63005;565166,60341;572046,58101;665691,38857;862535,26936;874416,28061;890535,33356;878307,31768;852739,27002;862535,26936;927220,22766;950009,24355;977800,34944;943339,29120;927220,22766;741295,22634;677097,25943;632630,31767;611509,37062;593166,43415;567598,46592;470884,82066;435867,96891;425306,100597;415857,105362;398070,114363;370279,128129;349157,144012;288016,189546;275239,200130;262739,211002;263003,211254;166845,318734;147391,344148;138498,359503;129604,373798;112929,403448;94791,430674;94587,431509;88473,447393;84026,454806;82915,455865;77982,471484;76801,480749;75689,493986;67908,515694;60681,537401;52900,569169;48453,598290;45674,627410;49565,607290;49925,605630;50676,597760;55123,568640;56515,569082;56636,568590;55124,568110;62905,536342;70131,514634;77877,493026;77357,492927;78469,479691;84582,454806;89029,447393;89178,447006;95143,431509;113486,403978;130160,374328;139054,360033;147947,344678;167401,319264;263560,211784;289128,189547;350269,144013;371391,128129;399182,114363;416969,105362;426418,100597;436978,96891;471996,82066;568710,46592;594279,43416;612621,37062;633742,31768;678208,25943;742407,22833;794008,24482;819389,0;845513,1588;872193,4236;889979,8471;901652,13766;916104,11118;937781,15884;951121,19590;950565,20119;950009,23825;927220,22237;919439,20119;911657,18531;896649,15354;881642,12177;866079,10059;848848,10059;834952,10059;813275,10059;812257,9750;802714,14295;806049,19590;839399,25943;824558,26190;824809,26208;840511,25943;853851,27532;879419,32297;891647,33885;912213,38121;933335,42357;953900,47122;974466,52946;984471,55593;994476,58770;994605,58882;1001780,60060;1019166,66215;1021595,69720;1022267,69889;1037831,75712;1051171,81007;1064510,86831;1074515,92126;1081185,95303;1088411,99009;1112867,112245;1143994,131306;1160113,141895;1160579,142213;1168817,146980;1482494,708946;1482259,713377;1488608,714241;1494722,718477;1497501,732772;1508062,749714;1512509,750100;1512509,746009;1517028,734052;1516955,731713;1521402,717418;1527516,717418;1536965,711594;1538077,734890;1535298,746009;1531963,756598;1530295,774070;1529740,783071;1528628,792072;1526258,793577;1526405,794189;1528675,792747;1529740,784130;1530295,775129;1531963,757657;1535298,747067;1538077,735949;1542523,739126;1541968,747067;1540856,755010;1540300,769834;1539188,787306;1536410,805838;1533075,825427;1529183,844488;1521958,884727;1515288,888433;1506950,911730;1504727,933967;1503615,937144;1494166,961499;1491387,963617;1479715,989560;1491943,963617;1494722,961499;1476935,1009679;1467487,1014445;1465527,1018179;1465819,1018680;1468043,1014444;1477492,1009679;1470822,1027681;1458593,1048859;1452480,1059449;1445810,1070038;1440807,1077979;1433581,1093334;1425800,1108159;1413571,1124043;1401343,1138868;1401853,1137868;1388003,1155810;1357988,1187049;1352078,1195709;1357988,1187578;1388003,1156340;1365214,1189166;1353472,1200880;1344045,1207481;1343536,1208227;1337643,1212546;1337422,1214051;1311298,1239465;1283507,1263820;1282221,1264708;1272946,1275997;1250713,1291881;1229933,1306727;1229859,1306813;1250713,1292411;1272946,1276527;1254604,1293999;1239666,1303265;1229332,1307422;1229035,1307766;1217919,1314648;1213730,1316498;1203190,1324642;1192907,1331591;1177344,1341121;1172341,1341651;1166781,1344005;1165917,1344630;1172897,1342180;1177900,1341651;1157890,1355946;1145105,1362300;1132322,1368124;1123292,1369414;1121761,1370242;1079518,1387714;1077364,1388180;1064510,1396185;1071736,1398303;1045056,1409422;1047279,1402009;1038386,1405186;1030049,1407833;1012818,1413128;1010516,1410496;1002257,1412069;992252,1414187;971687,1418952;971008,1419252;990585,1414716;1000590,1412598;1008927,1411010;1012262,1413657;1029493,1408362;1037830,1405715;1046723,1402539;1044500,1409951;1021155,1420540;1020011,1420235;1003925,1426364;990585,1430071;970575,1434835;962307,1434174;945014,1437379;944451,1438542;898317,1447013;887756,1444366;878863,1444366;863299,1449131;849404,1450190;835508,1450719;833998,1450103;821335,1452242;806049,1449660;806605,1449131;809384,1445425;796601,1443836;802714,1440660;821057,1440130;838844,1439601;864411,1440130;882198,1438542;915547,1431659;937781,1426894;954456,1426364;955616,1425851;939448,1426365;917215,1431129;883865,1438013;866079,1439601;840511,1439072;822724,1439601;804382,1440131;804938,1438013;808828,1432718;980024,1405715;1096192,1363888;1126763,1348534;1143994,1340062;1161780,1331062;1195130,1312001;1221810,1292411;1271835,1255349;1285730,1244760;1299070,1233641;1319080,1216169;1327418,1202933;1339394,1192475;1339490,1191818;1327974,1201874;1319636,1215110;1299626,1232582;1286286,1243701;1272391,1254290;1222366,1291352;1195686,1310942;1162336,1330003;1144550,1339003;1127319,1347475;1096749,1362829;980580,1404656;809384,1431659;796601,1431659;794933,1427423;781593,1426894;769365,1431659;733791,1432188;707668,1431129;694883,1430071;682100,1427953;689800,1420128;688213,1420540;659522,1415479;658199,1415775;603172,1406245;581494,1402009;562596,1398833;539807,1388773;511460,1378713;482001,1367594;487003,1363888;507569,1367594;516462,1375007;547033,1383478;607618,1398303;622626,1400950;638745,1403598;656531,1407304;676132,1411341;677652,1411010;695995,1413658;696551,1412599;723230,1413658;727677,1414187;768808,1414187;798823,1415246;834396,1412599;838843,1412599;840511,1416834;875528,1412599;898873,1407304;912212,1405186;920550,1404127;938892,1399892;953900,1396715;968907,1393008;996435,1388470;1000034,1387185;971131,1391949;956123,1395656;941116,1398833;922774,1403068;914436,1404127;901096,1406245;864967,1409422;840511,1411540;836064,1411540;800491,1414187;770476,1413128;729345,1413128;724898,1412599;707668,1405715;698218,1411540;698194,1411585;706000,1406774;723231,1413657;696551,1412598;696761,1412469;679320,1409951;658755,1405715;640968,1402009;624849,1399362;609842,1396715;549256,1381890;518686,1373419;509792,1366006;489226,1362300;458656,1347475;449763,1348005;418080,1332650;412522,1323120;413634,1322590;433088,1332650;452542,1342710;458100,1339533;435311,1325237;416413,1317296;390289,1303000;368056,1289234;333039,1274939;319699,1264350;322477,1263291;335817,1266997;308026,1239465;292463,1227288;278011,1215110;259669,1200815;232989,1172753;231159,1167303;225763,1162164;207421,1143103;205198,1133573;197972,1124043;197111,1122757;188522,1117160;171847,1094393;162399,1073215;161287,1073215;148503,1049918;136275,1026622;123490,999620;111818,972088;123490,990619;135163,1013915;139054,1026622;140661,1028868;138683,1019066;133521,1010143;125119,992145;115153,976323;102924,944556;92449,911993;89008,902497;74025,845528;67399,804171;67351,805308;67908,813779;70686,833370;74021,853489;68463,836017;64573,813779;60126,813779;57346,793660;53456,780953;50121,768776;40672,759245;37893,759245;35113,746009;34002,729066;36225,705240;37337,696769;39230,690959;38309,677708;39560,658118;41783,654148;41783,651765;37337,659707;33446,654412;26220,644882;24900,637337;24553,637999;22329,659177;20662,680355;18994,696769;18994,730654;19550,748126;20662,765598;15660,782012;14548,782012;11213,750244;11213,717418;13992,692004;18992,696766;14548,691474;13436,672414;14548,643293;15103,635352;16771,622115;23441,598290;26764,582462;25664,578699;21773,599878;15103,623704;13436,636940;12880,644882;11768,674002;12880,693063;10101,718477;10101,751303;13436,783071;14548,783071;21773,813250;25664,838135;34002,863549;47133,918199;48279,928672;50677,928672;62905,956733;67352,971029;59014,958851;50121,939791;49565,945085;44730,930806;41228,931319;37337,919142;23997,890022;15660,864078;15103,842370;11213,816956;8433,791542;2320,773011;6210,674532;10101,649118;6766,635352;13436,597231;15103,588230;19550,557521;31223,535284;28443,565463;31222,560290;32890,547924;33446,534225;38448,516752;46230,490279;55679,463277;56387,462518;60682,441040;66796,425685;74022,412978;88473,386505;100146,362680;116821,331971;129049,318734;139054,300203;147391,288555;156285,284320;158508,281143;167401,264200;184632,245140;185101,253106;183844,256455;201862,238786;210755,227668;222428,217078;223434,218143;222984,217608;237436,203842;251887,191135;267451,175251;289128,159896;312473,143483;326430,134208;335817,126011;352492,116481;370279,107480;372633,106327;378686,100663;388622,93714;399530,88420;407247,86727;408631,85772;559816,27531;565426,26370;580938,21178;591638,19126;597217,19081;599281,18531;726010,2647;762000,2515;800491,3176;801208,3688;819945,1588;837176,4235;854407,7412;863297,9337;853851,6883;836620,3706;819389,1059;81938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w10:wrap type="through"/>
              </v:shape>
            </w:pict>
          </mc:Fallback>
        </mc:AlternateContent>
      </w:r>
      <w:r w:rsidRPr="00491E09">
        <w:rPr>
          <w:noProof/>
        </w:rPr>
        <mc:AlternateContent>
          <mc:Choice Requires="wps">
            <w:drawing>
              <wp:anchor distT="0" distB="0" distL="114300" distR="114300" simplePos="0" relativeHeight="251712512" behindDoc="0" locked="0" layoutInCell="1" allowOverlap="1" wp14:anchorId="7DC9A913" wp14:editId="08994589">
                <wp:simplePos x="0" y="0"/>
                <wp:positionH relativeFrom="column">
                  <wp:posOffset>-381000</wp:posOffset>
                </wp:positionH>
                <wp:positionV relativeFrom="paragraph">
                  <wp:posOffset>400685</wp:posOffset>
                </wp:positionV>
                <wp:extent cx="2331085" cy="2146300"/>
                <wp:effectExtent l="0" t="0" r="5715" b="12700"/>
                <wp:wrapThrough wrapText="bothSides">
                  <wp:wrapPolygon edited="0">
                    <wp:start x="12656" y="21600"/>
                    <wp:lineTo x="16187" y="21089"/>
                    <wp:lineTo x="19246" y="18021"/>
                    <wp:lineTo x="21600" y="13676"/>
                    <wp:lineTo x="21600" y="8308"/>
                    <wp:lineTo x="20659" y="5240"/>
                    <wp:lineTo x="20659" y="4729"/>
                    <wp:lineTo x="16893" y="1150"/>
                    <wp:lineTo x="14069" y="128"/>
                    <wp:lineTo x="13598" y="128"/>
                    <wp:lineTo x="8185" y="128"/>
                    <wp:lineTo x="7949" y="128"/>
                    <wp:lineTo x="5596" y="1150"/>
                    <wp:lineTo x="1830" y="5240"/>
                    <wp:lineTo x="653" y="9330"/>
                    <wp:lineTo x="182" y="10353"/>
                    <wp:lineTo x="182" y="13931"/>
                    <wp:lineTo x="1595" y="18277"/>
                    <wp:lineTo x="6066" y="21089"/>
                    <wp:lineTo x="7949" y="21600"/>
                    <wp:lineTo x="12656" y="21600"/>
                  </wp:wrapPolygon>
                </wp:wrapThrough>
                <wp:docPr id="9" name="Freeform: Shape 10"/>
                <wp:cNvGraphicFramePr/>
                <a:graphic xmlns:a="http://schemas.openxmlformats.org/drawingml/2006/main">
                  <a:graphicData uri="http://schemas.microsoft.com/office/word/2010/wordprocessingShape">
                    <wps:wsp>
                      <wps:cNvSpPr/>
                      <wps:spPr>
                        <a:xfrm rot="10800000" flipH="1">
                          <a:off x="0" y="0"/>
                          <a:ext cx="2331085" cy="21463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5D5E851" id="Freeform: Shape 10" o:spid="_x0000_s1026" style="position:absolute;margin-left:-30pt;margin-top:31.55pt;width:183.55pt;height:169pt;rotation:18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267347,2134660;1256452,2140133;1257105,2140394;1357930,2079098;1322707,2086923;1269871,2093183;1267355,2086923;1304256,2083793;1357930,2079098;1449554,2070907;1447402,2071473;1448505,2071273;792256,2059144;829576,2068143;845511,2068925;889959,2089271;910087,2093183;911346,2093575;915958,2089271;933569,2093966;951182,2097878;985884,2105408;986405,2104921;1026661,2111181;1045949,2114311;1065239,2115876;1104655,2117441;1158329,2116658;1160659,2116658;1165878,2113919;1177619,2110398;1189569,2110202;1197746,2111180;1199948,2116658;1218712,2116658;1212842,2124483;1209488,2128396;1198585,2133091;1178457,2133091;1152459,2131526;1096269,2129961;1054336,2126831;1017435,2122136;980534,2116658;924345,2108833;880734,2095531;881239,2095189;855575,2087706;832931,2078316;806933,2070491;780096,2061883;792256,2059144;1285933,2042368;1273119,2044192;1184502,2048367;1213680,2051710;1221229,2050145;1273226,2044668;1281782,2043115;1365551,2031030;1322029,2037228;1336963,2037625;1358454,2033909;1524422,2029220;1387919,2063137;1456996,2048776;649265,2013368;745710,2051710;780096,2061883;806094,2070490;832092,2078315;854736,2087705;849704,2091618;836285,2089270;788482,2072838;765000,2064230;741517,2054840;710487,2044668;683650,2033713;662684,2023540;649265,2013368;688683,1993806;734808,2015716;728938,2018846;675264,1994588;688683,1993806;518435,1940596;575463,1970331;587205,1982851;560368,1969548;540240,1957811;518435,1940596;618437,1920517;618445,1920740;621277,1923939;621589,1922598;1843203,1869152;1840157,1869388;1789838,1903036;1740357,1928076;1705133,1947638;1685844,1955463;1665717,1963288;1641395,1975026;1622945,1985198;1596108,1995371;1568433,2004761;1560884,2011803;1549143,2015716;1519790,2020411;1482051,2031366;1447666,2041538;1409926,2051711;1362961,2062666;1296708,2072838;1295031,2075186;1263176,2082617;1264001,2083011;1299377,2074759;1300063,2072838;1366317,2062666;1413282,2051711;1451021,2041538;1485406,2031366;1523145,2020411;1552499,2015716;1532628,2026840;1533209,2026671;1554176,2014933;1565917,2011021;1566699,2010819;1571787,2005543;1599463,1996153;1626300,1985981;1644751,1975808;1669071,1964071;1689199,1956246;1703001,1950647;1710166,1946073;1745389,1926511;1794870,1901471;405073,1858331;408257,1860879;409344,1861396;1848832,1837904;1848544,1838088;1848544,1838312;1849877,1838489;1850221,1838088;1866950,1826223;1861998,1829415;1861123,1830263;1864518,1828236;336596,1786809;368270,1821605;343155,1793486;1926330,1786786;1926255,1786811;1925700,1790356;1912282,1804441;1896347,1820873;1897307,1820667;1912282,1805224;1925700,1791139;1926330,1786786;418567,1769165;420228,1771052;420312,1770794;294514,1751231;316319,1764534;317390,1765710;327326,1767761;349865,1787226;380895,1810701;394314,1827916;401861,1836523;433730,1861563;424505,1868605;394826,1837836;393476,1838088;421562,1867206;424505,1868605;433731,1861563;513403,1920250;497469,1924945;503339,1928858;479857,1929640;464761,1920250;450504,1910078;415281,1882690;382573,1855303;352381,1827916;338124,1814613;324706,1800529;329738,1794269;346511,1808354;364961,1821656;387604,1844348;389529,1845889;364961,1821656;347349,1808354;330576,1794269;312125,1773141;294514,1751231;2142073,1626814;2141648,1626984;2132489,1647496;2133269,1528783;2111044,1558736;2100141,1577516;2089239,1594731;2063240,1626814;2040596,1658896;2020469,1684719;2018791,1685676;2017417,1687574;2019630,1686284;2039757,1660462;2062402,1628379;2088399,1596297;2099302,1579082;2110205,1560302;2132849,1529784;2220069,1518047;2209166,1548564;2189877,1581429;2170588,1615077;2152976,1636204;2164718,1614294;2174781,1592384;2182329,1580647;2192393,1564997;2201618,1549347;2220069,1518047;2165785,1450971;2145428,1484399;2145054,1485203;2165556,1451534;2176949,1375261;2152482,1437632;2101015,1535791;2093480,1546907;2093431,1546999;2075819,1575169;2058208,1605687;2038080,1629162;2021307,1655767;1922345,1759839;1889637,1785661;1886499,1787888;1885146,1789166;1871469,1799569;1860285,1811483;1819190,1840436;1812751,1844232;1795262,1857535;1792736,1859065;1788999,1862346;1756292,1882691;1723584,1901471;1719840,1903242;1697694,1916663;1690829,1919894;1684167,1924163;1661523,1935901;1640366,1943643;1593212,1965835;1482582,2004333;1405491,2022828;1467794,2011803;1479535,2009455;1517274,1996935;1540756,1989893;1578496,1971895;1621267,1957810;1648671,1947784;1660685,1941378;1671586,1938249;1686683,1930423;1690649,1927851;1700940,1918686;1723584,1906166;1749345,1894384;1758807,1888950;1791515,1868605;1805772,1856085;1821707,1846696;1862800,1817743;1892154,1791921;1924861,1766099;2023822,1662026;2037442,1640424;2038080,1638551;2059885,1607251;2066594,1597861;2075515,1586316;2078336,1581429;2095947,1553259;2130332,1486746;2163879,1415539;2173733,1386586;2268710,1305989;2266195,1307554;2266195,1307554;2276632,1259614;2276331,1260998;2278774,1263735;2286322,1271560;2291354,1268430;2291481,1267829;2288000,1269995;2279613,1262952;2269157,1170724;2268571,1170755;2267510,1170810;2267872,1174530;2267034,1194093;2263679,1205830;2243551,1235565;2238519,1261387;2233487,1269995;2225101,1307554;2215875,1337289;2205811,1366242;2199941,1388934;2193232,1412409;2198583,1404644;2203296,1388151;2207489,1364676;2217553,1335724;2226778,1305989;2235165,1268430;2240197,1259822;2245229,1234000;2265356,1204265;2251938,1264517;2241874,1314597;2219230,1378761;2214751,1385263;2212836,1394999;2206650,1411627;2183168,1459359;2172265,1484399;2165556,1497702;2157169,1511787;2134526,1549347;2110205,1586124;2079175,1635422;2044789,1683937;2022146,1711324;1997825,1737929;1989438,1748884;1980213,1759839;1965956,1770794;1942638,1794882;1943311,1797399;1918991,1820873;1892992,1838088;1872026,1853738;1852164,1867281;1855253,1867041;1877058,1852173;1898025,1836523;1924023,1819308;1948344,1795834;1947505,1792704;1970988,1768446;1985245,1757492;1994470,1746537;2002856,1735582;2027178,1708977;2049821,1681589;2084207,1633074;2115236,1583777;2139558,1546999;2162201,1509439;2170588,1495354;2177297,1482052;2188200,1457012;2211682,1409279;2220907,1377197;2243551,1313032;2253615,1262952;2267034,1202700;2270059,1192116;2267872,1191745;2268710,1172183;2287161,1154185;2277395,1192151;2277396,1192151;2287161,1154186;2294709,1146360;2289677,1156533;2288524,1177855;2288000,1198005;2279613,1222083;2279613,1224833;2289677,1198005;2291354,1156532;2295264,1148628;2258646,1112712;2253151,1124832;2251099,1142448;2248453,1134219;2247485,1135380;2250261,1144013;2248583,1156533;2251938,1166705;2254538,1166570;2252776,1161227;2254453,1148707;2258646,1112712;2329094,1091585;2330772,1092367;2329932,1125232;2330772,1147925;2328255,1189397;2325740,1212872;2318191,1247302;2315676,1276255;2303095,1329464;2291354,1375631;2270388,1384239;2272066,1379544;2275420,1346679;2288000,1312249;2298064,1306772;2298064,1306772;2308966,1247302;2314837,1219132;2319869,1190180;2324062,1162792;2325740,1136970;2326578,1115060;2328255,1103322;2329094,1091585;118117,728767;118534,728962;118574,728852;168716,616609;150265,648691;135169,660429;135133,661178;133673,691134;133716,691062;135169,661211;150265,649473;168716,617391;169344,617782;169659,617195;178779,548531;167037,556356;149426,590786;153455,593794;153586,593265;150265,590786;167877,556356;178273,549427;243356,503929;242296,504720;237800,520851;234969,528969;157813,660429;146910,692511;136846,725376;115041,794236;100784,841185;94075,876398;90720,894395;88204,912393;80656,960908;78140,990643;82334,1021943;84299,1004888;84011,999250;87366,966385;94913,917870;100899,911167;109592,856888;109171,847445;117456,825283;122386,806677;120912,809885;115880,808320;103300,841968;104139,860748;98268,896743;97429,903003;89043,912393;91558,894395;94913,876398;101622,841185;115880,794236;137685,725376;147749,692511;158651,660429;235807,528969;243356,503929;258452,425679;258451,425679;262644,428809;262644,428808;409572,314273;409410,314393;408921,314909;402072,321606;400340,323957;399208,325150;394314,331779;343156,388119;328899,403769;314642,420201;251599,485216;315480,419419;329737,402986;343994,387336;395152,330996;400340,323957;408921,314909;430861,260314;423622,262667;418239,264532;416958,266049;407732,273874;384250,287959;368316,304391;353220,320824;343156,329431;342815,329032;333302,339702;317157,358384;291159,384989;295352,389683;295432,389618;291998,385771;317996,359166;343994,329431;354058,320824;369154,304391;385088,287959;408570,273874;417796,266049;427860,262528;431037,261608;1645589,118940;1688360,136937;1706810,151022;1665717,132242;1645589,118940;1506372,61817;1539918,68859;1586883,90769;1506372,61817;1001502,56633;983890,58687;946150,63382;909249,71207;893315,75902;874864,80597;834491,87997;827060,90770;775903,107202;725583,125982;690360,140850;666877,149457;609010,174497;581335,190930;554498,207362;511726,237097;471470,266832;432943,298191;436247,302044;444424,296811;451384,291971;476502,271527;516758,241792;559529,212057;586366,195624;614042,179192;671909,154152;694553,143197;729776,128329;780096,109549;831253,93117;852743,89179;863124,85869;1004420,57428;1301426,39809;1319351,41472;1343673,49297;1325222,46950;1286644,39907;1301426,39809;1399024,33647;1433408,35994;1475341,51644;1423345,43037;1399024,33647;1118494,33452;1021629,38342;954536,46949;922667,54774;894991,64164;856413,68859;710487,121287;657652,143197;641717,148674;627460,155717;600623,169019;558690,189364;526821,212839;434569,280134;415290,295775;396430,311843;396829,312216;251742,471063;222389,508623;208970,531316;195552,552443;170392,596263;143024,636502;142717,637736;133491,661211;126782,672166;125105,673731;117662,696815;115880,710509;114203,730071;102461,762153;91558,794236;79817,841185;73108,884223;68915,927260;74785,897525;75329,895071;76463,883440;83172,840403;85273,841057;85455,840330;83173,839620;94914,792671;105816,760588;117503,728653;116719,728506;118396,708944;127621,672166;134330,661211;134556,660639;143556,637736;171231,597046;196391,553226;209809,532099;223228,509406;252581,471846;397668,312999;436247,280134;528499,212840;560368,189365;602300,169020;629137,155717;643395,148675;659329,143197;712165,121287;858091,68860;896669,64165;924345,54775;956213,46950;1023306,38342;1120171,33745;1198028,36182;1236325,0;1275741,2347;1315997,6260;1342834,12520;1360446,20345;1382251,16432;1414958,23475;1435086,28952;1434248,29735;1433408,35212;1399024,32865;1387283,29735;1375542,27387;1352897,22692;1330254,17997;1306772,14867;1280774,14867;1259807,14867;1227100,14867;1225563,14409;1211165,21127;1216197,28952;1266516,38342;1244124,38707;1244502,38734;1268194,38342;1288321,40690;1326900,47732;1345350,50080;1376381,56340;1408250,62600;1439279,69642;1470310,78250;1485406,82162;1500502,86857;1500696,87023;1511522,88764;1537756,97860;1541420,103041;1542435,103290;1565917,111897;1586045,119722;1606173,128330;1621268,136155;1631332,140850;1642234,146327;1679135,165890;1726100,194060;1750421,209710;1751126,210179;1763555,217224;2236842,1047765;2236488,1054313;2246067,1055590;2255292,1061850;2259485,1082977;2275419,1108017;2282129,1108586;2282129,1102540;2288947,1084870;2288838,1081413;2295547,1060285;2304773,1060285;2319029,1051678;2320707,1086108;2316514,1102540;2311482,1118190;2308966,1144013;2308127,1157315;2306450,1170618;2302874,1172842;2303095,1173747;2306521,1171616;2308127,1158880;2308966,1145578;2311482,1119755;2316514,1104105;2320707,1087673;2327416,1092368;2326578,1104105;2324901,1115843;2324061,1137753;2322384,1163575;2318191,1190963;2313159,1219915;2307288,1248085;2296386,1307554;2286322,1313032;2273742,1347462;2270387,1380327;2268710,1385022;2254453,1421017;2250260,1424147;2232648,1462489;2251099,1424147;2255292,1421017;2228455,1492224;2214198,1499267;2211241,1504785;2211682,1505526;2215037,1499266;2229294,1492224;2219230,1518829;2200779,1550129;2191555,1565779;2181491,1581429;2173942,1593166;2163040,1615859;2151299,1637769;2132849,1661244;2114398,1683154;2115167,1681677;2094270,1708194;2048982,1754362;2040066,1767161;2048982,1755144;2094270,1708976;2059885,1757491;2042168,1774804;2027946,1784559;2027177,1785661;2018285,1792044;2017952,1794269;1978535,1831828;1936602,1867823;1934663,1869136;1920668,1885820;1887122,1909295;1855769,1931236;1855656,1931363;1887122,1910078;1920668,1886603;1892992,1912425;1870454,1926119;1854862,1932263;1854414,1932771;1837641,1942943;1831321,1945676;1815417,1957713;1799902,1967983;1776419,1982068;1768872,1982851;1760483,1986330;1759179,1987254;1769710,1983633;1777258,1982851;1747067,2003978;1727777,2013369;1708489,2021976;1694864,2023883;1692554,2025106;1628816,2050928;1625566,2051617;1606173,2063448;1617075,2066578;1576819,2083011;1580174,2072056;1566755,2076751;1554176,2080663;1528177,2088488;1524704,2084598;1512242,2086923;1497146,2090053;1466116,2097096;1465093,2097539;1494631,2090835;1509727,2087705;1522306,2085358;1527338,2089270;1553337,2081445;1565916,2077533;1579335,2072838;1575980,2083793;1540756,2099443;1539030,2098992;1514759,2108050;1494631,2113528;1464439,2120570;1451965,2119592;1425872,2124329;1425022,2126048;1355414,2138568;1339479,2134655;1326060,2134655;1302578,2141698;1281612,2143263;1260645,2144045;1258367,2143135;1239260,2146295;1216197,2142480;1217036,2141698;1221229,2136220;1201940,2133873;1211165,2129178;1238841,2128395;1265678,2127613;1304255,2128395;1331092,2126048;1381412,2115875;1414958,2108833;1440118,2108050;1441868,2107292;1417474,2108051;1383928,2115093;1333609,2125266;1306772,2127613;1268194,2126831;1241357,2127613;1213680,2128396;1214520,2125266;1220390,2117441;1478696,2077533;1653975,2015716;1700101,1993023;1726100,1980503;1752937,1967201;1803256,1939031;1843512,1910078;1918991,1855303;1939957,1839653;1960085,1823221;1990276,1797399;2002856,1777836;2020927,1762381;2021072,1761410;2003696,1776271;1991115,1795834;1960924,1821656;1940796,1838088;1919830,1853738;1844351,1908513;1804095,1937466;1753776,1965636;1726939,1978938;1700940,1991458;1654815,2014151;1479535,2075968;1221229,2115876;1201940,2115876;1199424,2109616;1179296,2108833;1160846,2115876;1107172,2116658;1067755,2115093;1048466,2113528;1029177,2110398;1040797,2098834;1038402,2099443;995110,2091963;993114,2092401;910088,2078316;877380,2072056;848865,2067361;814481,2052493;771709,2037626;727261,2021193;734808,2015716;765839,2021193;779257,2032148;825383,2044668;916797,2066578;939440,2070491;963762,2074403;990599,2079881;1020173,2085848;1022467,2085358;1050143,2089271;1050981,2087706;1091237,2089271;1097946,2090053;1160006,2090053;1205294,2091618;1258968,2087706;1265677,2087706;1268194,2093966;1321028,2087706;1356252,2079881;1376380,2076751;1388960,2075186;1416635,2068926;1439279,2064231;1461923,2058753;1503458,2052046;1508888,2050146;1465278,2057188;1442634,2062666;1419991,2067361;1392315,2073621;1379735,2075186;1359608,2078316;1305094,2083011;1268194,2086141;1261484,2086141;1207810,2090053;1162523,2088488;1100462,2088488;1093753,2087706;1067755,2077533;1053498,2086141;1053461,2086208;1065239,2079098;1091238,2089270;1050982,2087705;1051299,2087514;1024983,2083793;993953,2077533;967116,2072056;942795,2068143;920152,2064231;828738,2042321;782612,2029801;769194,2018846;738163,2013368;692037,1991458;678619,1992241;630815,1969548;622428,1955463;624106,1954681;653459,1969548;682811,1984416;691198,1979721;656814,1958593;628299,1946856;588882,1925728;555336,1905383;502501,1884256;482373,1868606;486566,1867041;506694,1872518;464761,1831828;441278,1813831;419473,1795834;391798,1774706;351543,1733234;348781,1725179;340640,1717584;312965,1689414;309610,1675329;298707,1661244;297408,1659344;284449,1651071;259290,1617424;245033,1586124;243356,1586124;224067,1551694;205617,1517264;186327,1477357;168716,1436667;186327,1464054;203939,1498484;209809,1517264;212236,1520584;209249,1506096;201462,1492908;188784,1466311;173747,1442926;155296,1395976;139489,1347848;134299,1333818;111691,1249622;101694,1188500;101622,1190180;102461,1202700;106654,1231653;111686,1261387;103300,1235565;97429,1202700;90720,1202700;86526,1172965;80656,1154185;75624,1136188;61367,1122103;57174,1122103;52980,1102540;51303,1077500;54657,1042288;56335,1029768;59191,1021181;57803,1001598;59689,972645;63044,966777;63044,963255;56335,974993;50465,967168;39562,953083;37570,941933;37046,942910;33692,974210;31175,1005510;28660,1029768;28660,1079847;29498,1105670;31175,1131492;23628,1155750;21950,1155750;16918,1108800;16918,1060285;21111,1022725;28656,1029764;21950,1021943;20273,993773;21950,950735;22789,938998;25305,919435;35369,884223;40383,860831;38723,855270;32852,886570;22789,921783;20273,941345;19434,953083;17757,996120;19434,1024290;15241,1061850;15241,1110365;20273,1157315;21950,1157315;32852,1201918;38723,1238695;51303,1276255;71116,1357023;72846,1372502;76463,1372502;94914,1413974;101623,1435102;89043,1417104;75624,1388934;74786,1396759;67490,1375656;62206,1376414;56335,1358417;36207,1315379;23628,1277037;22789,1244955;16918,1207395;12725,1169835;3500,1142448;9370,996903;15241,959343;10209,938998;20273,882658;22789,869355;29498,823970;47110,791106;42916,835708;47108,828063;49626,809788;50465,789541;58012,763718;69753,724593;84011,684686;85079,683564;91559,651821;100784,629128;111687,610348;133492,571223;151103,536011;176263,490626;194714,471063;209809,443676;222390,426461;235808,420201;239163,415506;252581,390466;278579,362296;279287,374070;277391,379019;304577,352906;317996,336474;335608,320824;337126,322398;336447,321606;358252,301261;380057,282482;403539,259007;436247,236314;471470,212057;492530,198348;506694,186234;531853,172149;558690,158847;562243,157142;571375,148772;586366,138502;602825,130677;614469,128176;616557,126764;844672,40689;853136,38972;876541,31299;892685,28267;901103,28200;904217,27387;1095430,3912;1149733,3717;1207810,4694;1208892,5451;1237164,2347;1263162,6259;1289160,10954;1302574,13799;1288321,10172;1262323,5477;1236325,1565;123632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p>
    <w:p w14:paraId="33815005" w14:textId="01247F3D" w:rsidR="0015430B" w:rsidRPr="00491E09" w:rsidRDefault="0015430B" w:rsidP="00491E09">
      <w:pPr>
        <w:pStyle w:val="Heading1"/>
      </w:pPr>
      <w:bookmarkStart w:id="0" w:name="_Toc501116467"/>
      <w:bookmarkStart w:id="1" w:name="_Hlk501114800"/>
      <w:r w:rsidRPr="00491E09">
        <w:t xml:space="preserve">TO OUR </w:t>
      </w:r>
      <w:bookmarkEnd w:id="0"/>
      <w:r w:rsidRPr="00491E09">
        <w:t>CUSTOMERS</w:t>
      </w:r>
      <w:bookmarkEnd w:id="1"/>
    </w:p>
    <w:p w14:paraId="0C9B0140" w14:textId="0C56AD72" w:rsidR="0015430B" w:rsidRPr="006345E2" w:rsidRDefault="0015430B" w:rsidP="0015430B">
      <w:pPr>
        <w:spacing w:after="120" w:line="276" w:lineRule="auto"/>
      </w:pPr>
      <w:r w:rsidRPr="006345E2">
        <w:t>The City of Big Bear Lake Department of Water is proud to present our Annual Water Quality Report, also referred to as a Consumer Confidence Report (CCR). By law, each community water system is required to provide this report to its customers each year.</w:t>
      </w:r>
    </w:p>
    <w:p w14:paraId="318BA5B5" w14:textId="77777777" w:rsidR="0015430B" w:rsidRPr="006345E2" w:rsidRDefault="0015430B" w:rsidP="0015430B">
      <w:pPr>
        <w:spacing w:after="120" w:line="276" w:lineRule="auto"/>
      </w:pPr>
      <w:r w:rsidRPr="006345E2">
        <w:t xml:space="preserve">If you don’t pay your own water bill because you live in an apartment, condo, or rental property or you get your water from a private ground water well, you may not receive a CCR, but it is still accessible on our website. </w:t>
      </w:r>
    </w:p>
    <w:p w14:paraId="7F1A812F" w14:textId="3D189B06" w:rsidR="0015430B" w:rsidRPr="00653BAE" w:rsidRDefault="00E341B0" w:rsidP="00653BAE">
      <w:pPr>
        <w:spacing w:line="276" w:lineRule="auto"/>
        <w:jc w:val="center"/>
        <w:rPr>
          <w:b/>
          <w:bCs/>
          <w:color w:val="666666" w:themeColor="accent4"/>
          <w:sz w:val="24"/>
        </w:rPr>
      </w:pPr>
      <w:r>
        <w:rPr>
          <w:noProof/>
        </w:rPr>
        <mc:AlternateContent>
          <mc:Choice Requires="wps">
            <w:drawing>
              <wp:anchor distT="0" distB="0" distL="114300" distR="114300" simplePos="0" relativeHeight="251662336" behindDoc="0" locked="0" layoutInCell="1" allowOverlap="1" wp14:anchorId="71A8D369" wp14:editId="251DD189">
                <wp:simplePos x="0" y="0"/>
                <wp:positionH relativeFrom="column">
                  <wp:posOffset>-1774190</wp:posOffset>
                </wp:positionH>
                <wp:positionV relativeFrom="paragraph">
                  <wp:posOffset>2657475</wp:posOffset>
                </wp:positionV>
                <wp:extent cx="6948805" cy="1287145"/>
                <wp:effectExtent l="0" t="0" r="23495" b="27305"/>
                <wp:wrapTight wrapText="bothSides">
                  <wp:wrapPolygon edited="0">
                    <wp:start x="0" y="0"/>
                    <wp:lineTo x="0" y="21739"/>
                    <wp:lineTo x="21614" y="21739"/>
                    <wp:lineTo x="21614" y="0"/>
                    <wp:lineTo x="0" y="0"/>
                  </wp:wrapPolygon>
                </wp:wrapTight>
                <wp:docPr id="74" name="Text Box 74"/>
                <wp:cNvGraphicFramePr/>
                <a:graphic xmlns:a="http://schemas.openxmlformats.org/drawingml/2006/main">
                  <a:graphicData uri="http://schemas.microsoft.com/office/word/2010/wordprocessingShape">
                    <wps:wsp>
                      <wps:cNvSpPr txBox="1"/>
                      <wps:spPr>
                        <a:xfrm>
                          <a:off x="0" y="0"/>
                          <a:ext cx="6948805" cy="1287145"/>
                        </a:xfrm>
                        <a:prstGeom prst="rect">
                          <a:avLst/>
                        </a:prstGeom>
                        <a:ln/>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5">
                            <a:shade val="50000"/>
                          </a:schemeClr>
                        </a:lnRef>
                        <a:fillRef idx="1">
                          <a:schemeClr val="accent5"/>
                        </a:fillRef>
                        <a:effectRef idx="0">
                          <a:schemeClr val="accent5"/>
                        </a:effectRef>
                        <a:fontRef idx="minor">
                          <a:schemeClr val="lt1"/>
                        </a:fontRef>
                      </wps:style>
                      <wps:txbx>
                        <w:txbxContent>
                          <w:p w14:paraId="4AAA970D" w14:textId="3BBF4C92" w:rsidR="004C0DE2" w:rsidRDefault="004C0DE2" w:rsidP="005F3CEB">
                            <w:pPr>
                              <w:spacing w:after="120"/>
                              <w:ind w:right="-18"/>
                              <w:rPr>
                                <w:b/>
                                <w:iCs/>
                                <w:color w:val="FFFFFF" w:themeColor="background1"/>
                                <w:kern w:val="20"/>
                                <w:sz w:val="24"/>
                                <w:szCs w:val="24"/>
                              </w:rPr>
                            </w:pPr>
                            <w:r w:rsidRPr="004F23DA">
                              <w:rPr>
                                <w:b/>
                                <w:iCs/>
                                <w:color w:val="FFFFFF" w:themeColor="background1"/>
                                <w:kern w:val="20"/>
                                <w:sz w:val="24"/>
                                <w:szCs w:val="24"/>
                              </w:rPr>
                              <w:t xml:space="preserve">We test the drinking water for many constituents as required by state and federal regulations. This report shows the results of our monitoring for the period </w:t>
                            </w:r>
                            <w:r>
                              <w:rPr>
                                <w:b/>
                                <w:iCs/>
                                <w:color w:val="FFFFFF" w:themeColor="background1"/>
                                <w:kern w:val="20"/>
                                <w:sz w:val="24"/>
                                <w:szCs w:val="24"/>
                              </w:rPr>
                              <w:t>of January 1 - December 31, 202</w:t>
                            </w:r>
                            <w:r w:rsidR="00311B89">
                              <w:rPr>
                                <w:b/>
                                <w:iCs/>
                                <w:color w:val="FFFFFF" w:themeColor="background1"/>
                                <w:kern w:val="20"/>
                                <w:sz w:val="24"/>
                                <w:szCs w:val="24"/>
                              </w:rPr>
                              <w:t>2</w:t>
                            </w:r>
                          </w:p>
                          <w:p w14:paraId="0D71BB7F" w14:textId="77777777" w:rsidR="004C0DE2" w:rsidRDefault="004C0DE2" w:rsidP="005F3CEB">
                            <w:pPr>
                              <w:spacing w:after="120"/>
                              <w:ind w:right="-18"/>
                              <w:rPr>
                                <w:b/>
                                <w:iCs/>
                                <w:color w:val="FFFFFF" w:themeColor="background1"/>
                                <w:kern w:val="20"/>
                                <w:sz w:val="24"/>
                                <w:szCs w:val="24"/>
                              </w:rPr>
                            </w:pPr>
                          </w:p>
                          <w:p w14:paraId="366073DB" w14:textId="1B0A3D94" w:rsidR="004C0DE2" w:rsidRPr="00E341B0" w:rsidRDefault="004C0DE2" w:rsidP="00E341B0">
                            <w:pPr>
                              <w:tabs>
                                <w:tab w:val="left" w:pos="7406"/>
                              </w:tabs>
                              <w:spacing w:after="120"/>
                              <w:contextualSpacing/>
                              <w:rPr>
                                <w:b/>
                                <w:iCs/>
                                <w:color w:val="FFFFFF" w:themeColor="background1"/>
                                <w:kern w:val="20"/>
                                <w:sz w:val="24"/>
                                <w:szCs w:val="24"/>
                                <w:u w:val="thick"/>
                              </w:rPr>
                            </w:pPr>
                            <w:r w:rsidRPr="00F90050">
                              <w:rPr>
                                <w:b/>
                                <w:iCs/>
                                <w:color w:val="FFFFFF" w:themeColor="background1"/>
                                <w:kern w:val="20"/>
                                <w:sz w:val="24"/>
                                <w:szCs w:val="24"/>
                                <w:u w:val="thick"/>
                              </w:rPr>
                              <w:t xml:space="preserve">Este </w:t>
                            </w:r>
                            <w:proofErr w:type="spellStart"/>
                            <w:r w:rsidRPr="00F90050">
                              <w:rPr>
                                <w:b/>
                                <w:iCs/>
                                <w:color w:val="FFFFFF" w:themeColor="background1"/>
                                <w:kern w:val="20"/>
                                <w:sz w:val="24"/>
                                <w:szCs w:val="24"/>
                                <w:u w:val="thick"/>
                              </w:rPr>
                              <w:t>informe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contiene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informacion</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muy</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importante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sobre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su</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agua</w:t>
                            </w:r>
                            <w:proofErr w:type="spellEnd"/>
                            <w:r w:rsidRPr="00F90050">
                              <w:rPr>
                                <w:b/>
                                <w:iCs/>
                                <w:color w:val="FFFFFF" w:themeColor="background1"/>
                                <w:kern w:val="20"/>
                                <w:sz w:val="24"/>
                                <w:szCs w:val="24"/>
                                <w:u w:val="thick"/>
                              </w:rPr>
                              <w:t xml:space="preserve"> potable. </w:t>
                            </w:r>
                            <w:proofErr w:type="spellStart"/>
                            <w:r w:rsidRPr="00F90050">
                              <w:rPr>
                                <w:b/>
                                <w:iCs/>
                                <w:color w:val="FFFFFF" w:themeColor="background1"/>
                                <w:kern w:val="20"/>
                                <w:sz w:val="24"/>
                                <w:szCs w:val="24"/>
                                <w:u w:val="thick"/>
                              </w:rPr>
                              <w:t>Traduzcalo</w:t>
                            </w:r>
                            <w:proofErr w:type="spellEnd"/>
                            <w:r w:rsidRPr="00F90050">
                              <w:rPr>
                                <w:b/>
                                <w:iCs/>
                                <w:color w:val="FFFFFF" w:themeColor="background1"/>
                                <w:kern w:val="20"/>
                                <w:sz w:val="24"/>
                                <w:szCs w:val="24"/>
                                <w:u w:val="thick"/>
                              </w:rPr>
                              <w:t xml:space="preserve"> o </w:t>
                            </w:r>
                            <w:proofErr w:type="spellStart"/>
                            <w:r w:rsidRPr="00F90050">
                              <w:rPr>
                                <w:b/>
                                <w:iCs/>
                                <w:color w:val="FFFFFF" w:themeColor="background1"/>
                                <w:kern w:val="20"/>
                                <w:sz w:val="24"/>
                                <w:szCs w:val="24"/>
                                <w:u w:val="thick"/>
                              </w:rPr>
                              <w:t>hable</w:t>
                            </w:r>
                            <w:proofErr w:type="spellEnd"/>
                            <w:r w:rsidRPr="00F90050">
                              <w:rPr>
                                <w:b/>
                                <w:iCs/>
                                <w:color w:val="FFFFFF" w:themeColor="background1"/>
                                <w:kern w:val="20"/>
                                <w:sz w:val="24"/>
                                <w:szCs w:val="24"/>
                                <w:u w:val="thick"/>
                              </w:rPr>
                              <w:t xml:space="preserve"> con </w:t>
                            </w:r>
                            <w:proofErr w:type="spellStart"/>
                            <w:r w:rsidRPr="00F90050">
                              <w:rPr>
                                <w:b/>
                                <w:iCs/>
                                <w:color w:val="FFFFFF" w:themeColor="background1"/>
                                <w:kern w:val="20"/>
                                <w:sz w:val="24"/>
                                <w:szCs w:val="24"/>
                                <w:u w:val="thick"/>
                              </w:rPr>
                              <w:t>alguien</w:t>
                            </w:r>
                            <w:proofErr w:type="spellEnd"/>
                            <w:r w:rsidRPr="00F90050">
                              <w:rPr>
                                <w:b/>
                                <w:iCs/>
                                <w:color w:val="FFFFFF" w:themeColor="background1"/>
                                <w:kern w:val="20"/>
                                <w:sz w:val="24"/>
                                <w:szCs w:val="24"/>
                                <w:u w:val="thick"/>
                              </w:rPr>
                              <w:t xml:space="preserve"> que lo </w:t>
                            </w:r>
                            <w:proofErr w:type="spellStart"/>
                            <w:r w:rsidRPr="00F90050">
                              <w:rPr>
                                <w:b/>
                                <w:iCs/>
                                <w:color w:val="FFFFFF" w:themeColor="background1"/>
                                <w:kern w:val="20"/>
                                <w:sz w:val="24"/>
                                <w:szCs w:val="24"/>
                                <w:u w:val="thick"/>
                              </w:rPr>
                              <w:t>entienda</w:t>
                            </w:r>
                            <w:proofErr w:type="spellEnd"/>
                            <w:r w:rsidRPr="00F90050">
                              <w:rPr>
                                <w:b/>
                                <w:iCs/>
                                <w:color w:val="FFFFFF" w:themeColor="background1"/>
                                <w:kern w:val="20"/>
                                <w:sz w:val="24"/>
                                <w:szCs w:val="24"/>
                                <w:u w:val="thick"/>
                              </w:rPr>
                              <w:t xml:space="preserve"> bien.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A8D369" id="_x0000_t202" coordsize="21600,21600" o:spt="202" path="m,l,21600r21600,l21600,xe">
                <v:stroke joinstyle="miter"/>
                <v:path gradientshapeok="t" o:connecttype="rect"/>
              </v:shapetype>
              <v:shape id="Text Box 74" o:spid="_x0000_s1027" type="#_x0000_t202" style="position:absolute;left:0;text-align:left;margin-left:-139.7pt;margin-top:209.25pt;width:547.15pt;height:10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" fillcolor="#3c76a6 [3208]" strokecolor="#1e3a52 [1608]" strokeweight="1pt">
                <v:textbox>
                  <w:txbxContent>
                    <w:p w14:paraId="4AAA970D" w14:textId="3BBF4C92" w:rsidR="004C0DE2" w:rsidRDefault="004C0DE2" w:rsidP="005F3CEB">
                      <w:pPr>
                        <w:spacing w:after="120"/>
                        <w:ind w:right="-18"/>
                        <w:rPr>
                          <w:b/>
                          <w:iCs/>
                          <w:color w:val="FFFFFF" w:themeColor="background1"/>
                          <w:kern w:val="20"/>
                          <w:sz w:val="24"/>
                          <w:szCs w:val="24"/>
                        </w:rPr>
                      </w:pPr>
                      <w:r w:rsidRPr="004F23DA">
                        <w:rPr>
                          <w:b/>
                          <w:iCs/>
                          <w:color w:val="FFFFFF" w:themeColor="background1"/>
                          <w:kern w:val="20"/>
                          <w:sz w:val="24"/>
                          <w:szCs w:val="24"/>
                        </w:rPr>
                        <w:t xml:space="preserve">We test the drinking water for many constituents as required by state and federal regulations. This report shows the results of our monitoring for the period </w:t>
                      </w:r>
                      <w:r>
                        <w:rPr>
                          <w:b/>
                          <w:iCs/>
                          <w:color w:val="FFFFFF" w:themeColor="background1"/>
                          <w:kern w:val="20"/>
                          <w:sz w:val="24"/>
                          <w:szCs w:val="24"/>
                        </w:rPr>
                        <w:t>of January 1 - December 31, 202</w:t>
                      </w:r>
                      <w:r w:rsidR="00311B89">
                        <w:rPr>
                          <w:b/>
                          <w:iCs/>
                          <w:color w:val="FFFFFF" w:themeColor="background1"/>
                          <w:kern w:val="20"/>
                          <w:sz w:val="24"/>
                          <w:szCs w:val="24"/>
                        </w:rPr>
                        <w:t>2</w:t>
                      </w:r>
                    </w:p>
                    <w:p w14:paraId="0D71BB7F" w14:textId="77777777" w:rsidR="004C0DE2" w:rsidRDefault="004C0DE2" w:rsidP="005F3CEB">
                      <w:pPr>
                        <w:spacing w:after="120"/>
                        <w:ind w:right="-18"/>
                        <w:rPr>
                          <w:b/>
                          <w:iCs/>
                          <w:color w:val="FFFFFF" w:themeColor="background1"/>
                          <w:kern w:val="20"/>
                          <w:sz w:val="24"/>
                          <w:szCs w:val="24"/>
                        </w:rPr>
                      </w:pPr>
                    </w:p>
                    <w:p w14:paraId="366073DB" w14:textId="1B0A3D94" w:rsidR="004C0DE2" w:rsidRPr="00E341B0" w:rsidRDefault="004C0DE2" w:rsidP="00E341B0">
                      <w:pPr>
                        <w:tabs>
                          <w:tab w:val="left" w:pos="7406"/>
                        </w:tabs>
                        <w:spacing w:after="120"/>
                        <w:contextualSpacing/>
                        <w:rPr>
                          <w:b/>
                          <w:iCs/>
                          <w:color w:val="FFFFFF" w:themeColor="background1"/>
                          <w:kern w:val="20"/>
                          <w:sz w:val="24"/>
                          <w:szCs w:val="24"/>
                          <w:u w:val="thick"/>
                        </w:rPr>
                      </w:pPr>
                      <w:r w:rsidRPr="00F90050">
                        <w:rPr>
                          <w:b/>
                          <w:iCs/>
                          <w:color w:val="FFFFFF" w:themeColor="background1"/>
                          <w:kern w:val="20"/>
                          <w:sz w:val="24"/>
                          <w:szCs w:val="24"/>
                          <w:u w:val="thick"/>
                        </w:rPr>
                        <w:t xml:space="preserve">Este </w:t>
                      </w:r>
                      <w:proofErr w:type="spellStart"/>
                      <w:r w:rsidRPr="00F90050">
                        <w:rPr>
                          <w:b/>
                          <w:iCs/>
                          <w:color w:val="FFFFFF" w:themeColor="background1"/>
                          <w:kern w:val="20"/>
                          <w:sz w:val="24"/>
                          <w:szCs w:val="24"/>
                          <w:u w:val="thick"/>
                        </w:rPr>
                        <w:t>informe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contiene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informacion</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muy</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importante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sobre</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su</w:t>
                      </w:r>
                      <w:proofErr w:type="spellEnd"/>
                      <w:r w:rsidRPr="00F90050">
                        <w:rPr>
                          <w:b/>
                          <w:iCs/>
                          <w:color w:val="FFFFFF" w:themeColor="background1"/>
                          <w:kern w:val="20"/>
                          <w:sz w:val="24"/>
                          <w:szCs w:val="24"/>
                          <w:u w:val="thick"/>
                        </w:rPr>
                        <w:t xml:space="preserve"> </w:t>
                      </w:r>
                      <w:proofErr w:type="spellStart"/>
                      <w:r w:rsidRPr="00F90050">
                        <w:rPr>
                          <w:b/>
                          <w:iCs/>
                          <w:color w:val="FFFFFF" w:themeColor="background1"/>
                          <w:kern w:val="20"/>
                          <w:sz w:val="24"/>
                          <w:szCs w:val="24"/>
                          <w:u w:val="thick"/>
                        </w:rPr>
                        <w:t>agua</w:t>
                      </w:r>
                      <w:proofErr w:type="spellEnd"/>
                      <w:r w:rsidRPr="00F90050">
                        <w:rPr>
                          <w:b/>
                          <w:iCs/>
                          <w:color w:val="FFFFFF" w:themeColor="background1"/>
                          <w:kern w:val="20"/>
                          <w:sz w:val="24"/>
                          <w:szCs w:val="24"/>
                          <w:u w:val="thick"/>
                        </w:rPr>
                        <w:t xml:space="preserve"> potable. </w:t>
                      </w:r>
                      <w:proofErr w:type="spellStart"/>
                      <w:r w:rsidRPr="00F90050">
                        <w:rPr>
                          <w:b/>
                          <w:iCs/>
                          <w:color w:val="FFFFFF" w:themeColor="background1"/>
                          <w:kern w:val="20"/>
                          <w:sz w:val="24"/>
                          <w:szCs w:val="24"/>
                          <w:u w:val="thick"/>
                        </w:rPr>
                        <w:t>Traduzcalo</w:t>
                      </w:r>
                      <w:proofErr w:type="spellEnd"/>
                      <w:r w:rsidRPr="00F90050">
                        <w:rPr>
                          <w:b/>
                          <w:iCs/>
                          <w:color w:val="FFFFFF" w:themeColor="background1"/>
                          <w:kern w:val="20"/>
                          <w:sz w:val="24"/>
                          <w:szCs w:val="24"/>
                          <w:u w:val="thick"/>
                        </w:rPr>
                        <w:t xml:space="preserve"> o </w:t>
                      </w:r>
                      <w:proofErr w:type="spellStart"/>
                      <w:r w:rsidRPr="00F90050">
                        <w:rPr>
                          <w:b/>
                          <w:iCs/>
                          <w:color w:val="FFFFFF" w:themeColor="background1"/>
                          <w:kern w:val="20"/>
                          <w:sz w:val="24"/>
                          <w:szCs w:val="24"/>
                          <w:u w:val="thick"/>
                        </w:rPr>
                        <w:t>hable</w:t>
                      </w:r>
                      <w:proofErr w:type="spellEnd"/>
                      <w:r w:rsidRPr="00F90050">
                        <w:rPr>
                          <w:b/>
                          <w:iCs/>
                          <w:color w:val="FFFFFF" w:themeColor="background1"/>
                          <w:kern w:val="20"/>
                          <w:sz w:val="24"/>
                          <w:szCs w:val="24"/>
                          <w:u w:val="thick"/>
                        </w:rPr>
                        <w:t xml:space="preserve"> con </w:t>
                      </w:r>
                      <w:proofErr w:type="spellStart"/>
                      <w:r w:rsidRPr="00F90050">
                        <w:rPr>
                          <w:b/>
                          <w:iCs/>
                          <w:color w:val="FFFFFF" w:themeColor="background1"/>
                          <w:kern w:val="20"/>
                          <w:sz w:val="24"/>
                          <w:szCs w:val="24"/>
                          <w:u w:val="thick"/>
                        </w:rPr>
                        <w:t>alguien</w:t>
                      </w:r>
                      <w:proofErr w:type="spellEnd"/>
                      <w:r w:rsidRPr="00F90050">
                        <w:rPr>
                          <w:b/>
                          <w:iCs/>
                          <w:color w:val="FFFFFF" w:themeColor="background1"/>
                          <w:kern w:val="20"/>
                          <w:sz w:val="24"/>
                          <w:szCs w:val="24"/>
                          <w:u w:val="thick"/>
                        </w:rPr>
                        <w:t xml:space="preserve"> que lo </w:t>
                      </w:r>
                      <w:proofErr w:type="spellStart"/>
                      <w:r w:rsidRPr="00F90050">
                        <w:rPr>
                          <w:b/>
                          <w:iCs/>
                          <w:color w:val="FFFFFF" w:themeColor="background1"/>
                          <w:kern w:val="20"/>
                          <w:sz w:val="24"/>
                          <w:szCs w:val="24"/>
                          <w:u w:val="thick"/>
                        </w:rPr>
                        <w:t>entienda</w:t>
                      </w:r>
                      <w:proofErr w:type="spellEnd"/>
                      <w:r w:rsidRPr="00F90050">
                        <w:rPr>
                          <w:b/>
                          <w:iCs/>
                          <w:color w:val="FFFFFF" w:themeColor="background1"/>
                          <w:kern w:val="20"/>
                          <w:sz w:val="24"/>
                          <w:szCs w:val="24"/>
                          <w:u w:val="thick"/>
                        </w:rPr>
                        <w:t xml:space="preserve"> bien.</w:t>
                      </w:r>
                    </w:p>
                  </w:txbxContent>
                </v:textbox>
                <w10:wrap type="tight"/>
              </v:shape>
            </w:pict>
          </mc:Fallback>
        </mc:AlternateContent>
      </w:r>
      <w:r w:rsidR="0015430B" w:rsidRPr="00BA6AF0">
        <w:rPr>
          <w:rStyle w:val="Strong"/>
        </w:rPr>
        <w:t>Your CCR Provides Need-To-Know Information such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7"/>
        <w:gridCol w:w="2698"/>
        <w:gridCol w:w="2697"/>
        <w:gridCol w:w="2698"/>
      </w:tblGrid>
      <w:tr w:rsidR="0015430B" w14:paraId="3654ED39" w14:textId="77777777" w:rsidTr="00B57936">
        <w:tc>
          <w:tcPr>
            <w:tcW w:w="2697" w:type="dxa"/>
          </w:tcPr>
          <w:p w14:paraId="36DAE7E7" w14:textId="77777777" w:rsidR="0015430B" w:rsidRDefault="0015430B" w:rsidP="00B57936">
            <w:pPr>
              <w:rPr>
                <w:rStyle w:val="Strong"/>
                <w:b w:val="0"/>
                <w:bCs w:val="0"/>
              </w:rPr>
            </w:pPr>
            <w:r>
              <w:rPr>
                <w:noProof/>
              </w:rPr>
              <w:drawing>
                <wp:inline distT="0" distB="0" distL="0" distR="0" wp14:anchorId="77BE5AD1" wp14:editId="0154893E">
                  <wp:extent cx="1172260" cy="12213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 circle icon.png"/>
                          <pic:cNvPicPr/>
                        </pic:nvPicPr>
                        <pic:blipFill>
                          <a:blip r:embed="rId14">
                            <a:extLst>
                              <a:ext uri="{28A0092B-C50C-407E-A947-70E740481C1C}">
                                <a14:useLocalDpi xmlns:a14="http://schemas.microsoft.com/office/drawing/2010/main"/>
                              </a:ext>
                            </a:extLst>
                          </a:blip>
                          <a:stretch>
                            <a:fillRect/>
                          </a:stretch>
                        </pic:blipFill>
                        <pic:spPr>
                          <a:xfrm>
                            <a:off x="0" y="0"/>
                            <a:ext cx="1172260" cy="1221359"/>
                          </a:xfrm>
                          <a:prstGeom prst="rect">
                            <a:avLst/>
                          </a:prstGeom>
                        </pic:spPr>
                      </pic:pic>
                    </a:graphicData>
                  </a:graphic>
                </wp:inline>
              </w:drawing>
            </w:r>
          </w:p>
        </w:tc>
        <w:tc>
          <w:tcPr>
            <w:tcW w:w="2698" w:type="dxa"/>
          </w:tcPr>
          <w:p w14:paraId="06FF5E44" w14:textId="77777777" w:rsidR="0015430B" w:rsidRDefault="0015430B" w:rsidP="00B57936">
            <w:pPr>
              <w:rPr>
                <w:rStyle w:val="Strong"/>
                <w:b w:val="0"/>
                <w:bCs w:val="0"/>
              </w:rPr>
            </w:pPr>
            <w:r>
              <w:t xml:space="preserve">  </w:t>
            </w:r>
            <w:r>
              <w:rPr>
                <w:noProof/>
              </w:rPr>
              <w:drawing>
                <wp:inline distT="0" distB="0" distL="0" distR="0" wp14:anchorId="429FC7E7" wp14:editId="65994071">
                  <wp:extent cx="1250047" cy="11768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xperiment lab test vial.png"/>
                          <pic:cNvPicPr/>
                        </pic:nvPicPr>
                        <pic:blipFill>
                          <a:blip r:embed="rId15">
                            <a:extLst>
                              <a:ext uri="{28A0092B-C50C-407E-A947-70E740481C1C}">
                                <a14:useLocalDpi xmlns:a14="http://schemas.microsoft.com/office/drawing/2010/main"/>
                              </a:ext>
                            </a:extLst>
                          </a:blip>
                          <a:stretch>
                            <a:fillRect/>
                          </a:stretch>
                        </pic:blipFill>
                        <pic:spPr>
                          <a:xfrm>
                            <a:off x="0" y="0"/>
                            <a:ext cx="1250047" cy="1176874"/>
                          </a:xfrm>
                          <a:prstGeom prst="rect">
                            <a:avLst/>
                          </a:prstGeom>
                        </pic:spPr>
                      </pic:pic>
                    </a:graphicData>
                  </a:graphic>
                </wp:inline>
              </w:drawing>
            </w:r>
          </w:p>
        </w:tc>
        <w:tc>
          <w:tcPr>
            <w:tcW w:w="2697" w:type="dxa"/>
          </w:tcPr>
          <w:p w14:paraId="0DD005E9" w14:textId="77777777" w:rsidR="0015430B" w:rsidRPr="0096201A" w:rsidRDefault="0015430B" w:rsidP="00B57936">
            <w:pPr>
              <w:rPr>
                <w:rStyle w:val="Strong"/>
                <w:b w:val="0"/>
                <w:bCs w:val="0"/>
              </w:rPr>
            </w:pPr>
            <w:r w:rsidRPr="0096201A">
              <w:rPr>
                <w:bCs/>
              </w:rPr>
              <w:t xml:space="preserve">   </w:t>
            </w:r>
            <w:r>
              <w:rPr>
                <w:noProof/>
              </w:rPr>
              <w:drawing>
                <wp:inline distT="0" distB="0" distL="0" distR="0" wp14:anchorId="463C74F7" wp14:editId="1275962A">
                  <wp:extent cx="1066800" cy="1066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 icon cross.png"/>
                          <pic:cNvPicPr/>
                        </pic:nvPicPr>
                        <pic:blipFill>
                          <a:blip r:embed="rId16">
                            <a:extLst>
                              <a:ext uri="{28A0092B-C50C-407E-A947-70E740481C1C}">
                                <a14:useLocalDpi xmlns:a14="http://schemas.microsoft.com/office/drawing/2010/main"/>
                              </a:ext>
                            </a:extLst>
                          </a:blip>
                          <a:stretch>
                            <a:fillRect/>
                          </a:stretch>
                        </pic:blipFill>
                        <pic:spPr>
                          <a:xfrm>
                            <a:off x="0" y="0"/>
                            <a:ext cx="1066800" cy="1066800"/>
                          </a:xfrm>
                          <a:prstGeom prst="rect">
                            <a:avLst/>
                          </a:prstGeom>
                        </pic:spPr>
                      </pic:pic>
                    </a:graphicData>
                  </a:graphic>
                </wp:inline>
              </w:drawing>
            </w:r>
          </w:p>
        </w:tc>
        <w:tc>
          <w:tcPr>
            <w:tcW w:w="2698" w:type="dxa"/>
          </w:tcPr>
          <w:p w14:paraId="007F7FC2" w14:textId="77777777" w:rsidR="0015430B" w:rsidRPr="0096201A" w:rsidRDefault="0015430B" w:rsidP="00B57936">
            <w:pPr>
              <w:rPr>
                <w:rStyle w:val="Strong"/>
                <w:b w:val="0"/>
                <w:bCs w:val="0"/>
              </w:rPr>
            </w:pPr>
            <w:r w:rsidRPr="0096201A">
              <w:rPr>
                <w:bCs/>
              </w:rPr>
              <w:t xml:space="preserve"> </w:t>
            </w:r>
            <w:r>
              <w:rPr>
                <w:noProof/>
              </w:rPr>
              <w:drawing>
                <wp:inline distT="0" distB="0" distL="0" distR="0" wp14:anchorId="383CD7C9" wp14:editId="29734A1F">
                  <wp:extent cx="1038225" cy="1038225"/>
                  <wp:effectExtent l="0" t="0" r="317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b test beaker.png"/>
                          <pic:cNvPicPr/>
                        </pic:nvPicPr>
                        <pic:blipFill>
                          <a:blip r:embed="rId17">
                            <a:extLst>
                              <a:ext uri="{28A0092B-C50C-407E-A947-70E740481C1C}">
                                <a14:useLocalDpi xmlns:a14="http://schemas.microsoft.com/office/drawing/2010/main"/>
                              </a:ext>
                            </a:extLst>
                          </a:blip>
                          <a:stretch>
                            <a:fillRect/>
                          </a:stretch>
                        </pic:blipFill>
                        <pic:spPr>
                          <a:xfrm>
                            <a:off x="0" y="0"/>
                            <a:ext cx="1038225" cy="1038225"/>
                          </a:xfrm>
                          <a:prstGeom prst="rect">
                            <a:avLst/>
                          </a:prstGeom>
                        </pic:spPr>
                      </pic:pic>
                    </a:graphicData>
                  </a:graphic>
                </wp:inline>
              </w:drawing>
            </w:r>
          </w:p>
        </w:tc>
      </w:tr>
      <w:tr w:rsidR="0015430B" w14:paraId="548A0D7A" w14:textId="77777777" w:rsidTr="00B57936">
        <w:tc>
          <w:tcPr>
            <w:tcW w:w="2697" w:type="dxa"/>
          </w:tcPr>
          <w:p w14:paraId="731D82F0" w14:textId="77777777" w:rsidR="0015430B" w:rsidRPr="00987ACF" w:rsidRDefault="0015430B" w:rsidP="00B57936">
            <w:pPr>
              <w:rPr>
                <w:rStyle w:val="Strong"/>
                <w:rFonts w:cstheme="minorHAnsi"/>
                <w:b w:val="0"/>
                <w:bCs w:val="0"/>
                <w:color w:val="000000" w:themeColor="text1"/>
              </w:rPr>
            </w:pPr>
            <w:r w:rsidRPr="00987ACF">
              <w:rPr>
                <w:rStyle w:val="A5"/>
                <w:rFonts w:cstheme="minorHAnsi"/>
                <w:color w:val="000000" w:themeColor="text1"/>
              </w:rPr>
              <w:t xml:space="preserve">Where your </w:t>
            </w:r>
            <w:r w:rsidRPr="00987ACF">
              <w:rPr>
                <w:rStyle w:val="A5"/>
                <w:rFonts w:cstheme="minorHAnsi"/>
                <w:b/>
                <w:bCs/>
                <w:color w:val="000000" w:themeColor="text1"/>
              </w:rPr>
              <w:t>water comes from.</w:t>
            </w:r>
          </w:p>
        </w:tc>
        <w:tc>
          <w:tcPr>
            <w:tcW w:w="2698" w:type="dxa"/>
          </w:tcPr>
          <w:p w14:paraId="4E3537AF" w14:textId="77777777" w:rsidR="0015430B" w:rsidRPr="00987ACF" w:rsidRDefault="0015430B" w:rsidP="00B57936">
            <w:pPr>
              <w:rPr>
                <w:rStyle w:val="Strong"/>
                <w:rFonts w:cstheme="minorHAnsi"/>
                <w:b w:val="0"/>
                <w:bCs w:val="0"/>
                <w:color w:val="000000" w:themeColor="text1"/>
              </w:rPr>
            </w:pPr>
            <w:r w:rsidRPr="00987ACF">
              <w:rPr>
                <w:rStyle w:val="A5"/>
                <w:rFonts w:cstheme="minorHAnsi"/>
                <w:color w:val="000000" w:themeColor="text1"/>
              </w:rPr>
              <w:t xml:space="preserve">A list of </w:t>
            </w:r>
            <w:r w:rsidRPr="00987ACF">
              <w:rPr>
                <w:rStyle w:val="A5"/>
                <w:rFonts w:cstheme="minorHAnsi"/>
                <w:b/>
                <w:bCs/>
                <w:color w:val="000000" w:themeColor="text1"/>
              </w:rPr>
              <w:t xml:space="preserve">regulated contaminants </w:t>
            </w:r>
            <w:r w:rsidRPr="00987ACF">
              <w:rPr>
                <w:rStyle w:val="A5"/>
                <w:rFonts w:cstheme="minorHAnsi"/>
                <w:color w:val="000000" w:themeColor="text1"/>
              </w:rPr>
              <w:t>detected and the level.</w:t>
            </w:r>
          </w:p>
        </w:tc>
        <w:tc>
          <w:tcPr>
            <w:tcW w:w="2697" w:type="dxa"/>
          </w:tcPr>
          <w:p w14:paraId="6AA61036" w14:textId="77777777" w:rsidR="0015430B" w:rsidRPr="00987ACF" w:rsidRDefault="0015430B" w:rsidP="00B57936">
            <w:pPr>
              <w:rPr>
                <w:rStyle w:val="Strong"/>
                <w:rFonts w:cstheme="minorHAnsi"/>
                <w:b w:val="0"/>
                <w:bCs w:val="0"/>
                <w:color w:val="000000" w:themeColor="text1"/>
              </w:rPr>
            </w:pPr>
            <w:r w:rsidRPr="00987ACF">
              <w:rPr>
                <w:rStyle w:val="A5"/>
                <w:rFonts w:cstheme="minorHAnsi"/>
                <w:color w:val="000000" w:themeColor="text1"/>
              </w:rPr>
              <w:t xml:space="preserve">Potential </w:t>
            </w:r>
            <w:r w:rsidRPr="00987ACF">
              <w:rPr>
                <w:rStyle w:val="A5"/>
                <w:rFonts w:cstheme="minorHAnsi"/>
                <w:b/>
                <w:bCs/>
                <w:color w:val="000000" w:themeColor="text1"/>
              </w:rPr>
              <w:t xml:space="preserve">health effects </w:t>
            </w:r>
            <w:r w:rsidRPr="00987ACF">
              <w:rPr>
                <w:rStyle w:val="A5"/>
                <w:rFonts w:cstheme="minorHAnsi"/>
                <w:color w:val="000000" w:themeColor="text1"/>
              </w:rPr>
              <w:t>from consuming contaminated water and safeguards against water-related illnesses.</w:t>
            </w:r>
          </w:p>
        </w:tc>
        <w:tc>
          <w:tcPr>
            <w:tcW w:w="2698" w:type="dxa"/>
          </w:tcPr>
          <w:p w14:paraId="7FC8C712" w14:textId="77777777" w:rsidR="0015430B" w:rsidRPr="00696D1D" w:rsidRDefault="0015430B" w:rsidP="00B57936">
            <w:pPr>
              <w:rPr>
                <w:rStyle w:val="Strong"/>
                <w:rFonts w:cstheme="minorHAnsi"/>
                <w:b w:val="0"/>
                <w:bCs w:val="0"/>
              </w:rPr>
            </w:pPr>
            <w:r w:rsidRPr="00696D1D">
              <w:rPr>
                <w:rFonts w:cstheme="minorHAnsi"/>
                <w:b/>
                <w:bCs/>
              </w:rPr>
              <w:t xml:space="preserve">Contaminant levels </w:t>
            </w:r>
            <w:r w:rsidRPr="00696D1D">
              <w:rPr>
                <w:rFonts w:cstheme="minorHAnsi"/>
              </w:rPr>
              <w:t>in your area compared to national standards and any violations of health-based standards.</w:t>
            </w:r>
          </w:p>
        </w:tc>
      </w:tr>
    </w:tbl>
    <w:p w14:paraId="59F38656" w14:textId="610FFAE2" w:rsidR="005F3CEB" w:rsidRDefault="005F3CEB" w:rsidP="00653BAE">
      <w:pPr>
        <w:pStyle w:val="Heading2"/>
      </w:pPr>
      <w:r>
        <w:rPr>
          <w:lang w:eastAsia="en-US"/>
        </w:rPr>
        <mc:AlternateContent>
          <mc:Choice Requires="wps">
            <w:drawing>
              <wp:anchor distT="0" distB="0" distL="114300" distR="114300" simplePos="0" relativeHeight="251660288" behindDoc="0" locked="0" layoutInCell="1" allowOverlap="1" wp14:anchorId="74E53199" wp14:editId="0AA1B499">
                <wp:simplePos x="0" y="0"/>
                <wp:positionH relativeFrom="column">
                  <wp:posOffset>6010910</wp:posOffset>
                </wp:positionH>
                <wp:positionV relativeFrom="paragraph">
                  <wp:posOffset>2910840</wp:posOffset>
                </wp:positionV>
                <wp:extent cx="939165" cy="927100"/>
                <wp:effectExtent l="0" t="0" r="635" b="12700"/>
                <wp:wrapThrough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hrough>
                <wp:docPr id="10"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73AC7520" id="Freeform: Shape 10" o:spid="_x0000_s1026" style="position:absolute;margin-left:473.3pt;margin-top:229.2pt;width:73.95pt;height:73pt;rotation:180;flip:x y;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lang w:eastAsia="en-US"/>
        </w:rPr>
        <mc:AlternateContent>
          <mc:Choice Requires="wps">
            <w:drawing>
              <wp:anchor distT="0" distB="0" distL="114300" distR="114300" simplePos="0" relativeHeight="251658240" behindDoc="0" locked="0" layoutInCell="1" allowOverlap="1" wp14:anchorId="5DA5BDE5" wp14:editId="496D8C07">
                <wp:simplePos x="0" y="0"/>
                <wp:positionH relativeFrom="column">
                  <wp:posOffset>6264910</wp:posOffset>
                </wp:positionH>
                <wp:positionV relativeFrom="paragraph">
                  <wp:posOffset>2706370</wp:posOffset>
                </wp:positionV>
                <wp:extent cx="939165" cy="927100"/>
                <wp:effectExtent l="0" t="0" r="635" b="12700"/>
                <wp:wrapThrough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hrough>
                <wp:docPr id="15"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07C9C31B" id="Freeform: Shape 10" o:spid="_x0000_s1026" style="position:absolute;margin-left:493.3pt;margin-top:213.1pt;width:73.95pt;height:73pt;rotation:180;flip:x y;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Pr>
          <w:lang w:eastAsia="en-US"/>
        </w:rPr>
        <mc:AlternateContent>
          <mc:Choice Requires="wps">
            <w:drawing>
              <wp:anchor distT="0" distB="0" distL="114300" distR="114300" simplePos="0" relativeHeight="251656192" behindDoc="0" locked="0" layoutInCell="1" allowOverlap="1" wp14:anchorId="0F120E99" wp14:editId="3B4461ED">
                <wp:simplePos x="0" y="0"/>
                <wp:positionH relativeFrom="column">
                  <wp:posOffset>5147310</wp:posOffset>
                </wp:positionH>
                <wp:positionV relativeFrom="paragraph">
                  <wp:posOffset>1996440</wp:posOffset>
                </wp:positionV>
                <wp:extent cx="2057400" cy="1843405"/>
                <wp:effectExtent l="0" t="0" r="0" b="10795"/>
                <wp:wrapThrough wrapText="bothSides">
                  <wp:wrapPolygon edited="0">
                    <wp:start x="14400" y="21600"/>
                    <wp:lineTo x="16800" y="20410"/>
                    <wp:lineTo x="20533" y="17433"/>
                    <wp:lineTo x="21600" y="13564"/>
                    <wp:lineTo x="21600" y="10290"/>
                    <wp:lineTo x="20800" y="7016"/>
                    <wp:lineTo x="17867" y="2552"/>
                    <wp:lineTo x="14667" y="171"/>
                    <wp:lineTo x="13867" y="171"/>
                    <wp:lineTo x="8000" y="171"/>
                    <wp:lineTo x="7467" y="171"/>
                    <wp:lineTo x="2933" y="2552"/>
                    <wp:lineTo x="267" y="7016"/>
                    <wp:lineTo x="267" y="13862"/>
                    <wp:lineTo x="2133" y="16838"/>
                    <wp:lineTo x="1867" y="18029"/>
                    <wp:lineTo x="6667" y="21302"/>
                    <wp:lineTo x="8800" y="21600"/>
                    <wp:lineTo x="14400" y="21600"/>
                  </wp:wrapPolygon>
                </wp:wrapThrough>
                <wp:docPr id="16" name="Freeform: Shape 10"/>
                <wp:cNvGraphicFramePr/>
                <a:graphic xmlns:a="http://schemas.openxmlformats.org/drawingml/2006/main">
                  <a:graphicData uri="http://schemas.microsoft.com/office/word/2010/wordprocessingShape">
                    <wps:wsp>
                      <wps:cNvSpPr/>
                      <wps:spPr>
                        <a:xfrm rot="10800000">
                          <a:off x="0" y="0"/>
                          <a:ext cx="2057400" cy="18434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anchor>
            </w:drawing>
          </mc:Choice>
          <mc:Fallback>
            <w:pict>
              <v:shape w14:anchorId="645CEDD3" id="Freeform: Shape 10" o:spid="_x0000_s1026" style="position:absolute;margin-left:405.3pt;margin-top:157.2pt;width:162pt;height:145.15pt;rotation:180;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65SNgAAPP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9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118552,1833408;1108936,1838108;1109512,1838333;1198500,1785687;1167412,1792407;1120780,1797784;1118559,1792407;1151128,1789719;1198500,1785687;1279366,1778651;1277467,1779138;1278441,1778966;699240,1768549;732178,1776278;746242,1776950;785472,1794424;803237,1797784;804348,1798121;808418,1794424;823962,1798456;839506,1801816;870134,1808284;870595,1807865;906124,1813242;923148,1815930;940173,1817274;974961,1818619;1022334,1817946;1024390,1817946;1028996,1815594;1039358,1812570;1049906,1812402;1057123,1813241;1059066,1817946;1075627,1817946;1070446,1824667;1067486,1828027;1057863,1832060;1040098,1832060;1017153,1830716;967559,1829372;930550,1826683;897981,1822651;865413,1817946;815820,1811225;777330,1799801;777776,1799507;755124,1793080;735139,1785015;712193,1778294;688507,1770901;699240,1768549;1134955,1754140;1123646,1755707;1045434,1759293;1071186,1762164;1077848,1760820;1123740,1756116;1131292,1754782;1205226,1744402;1166814,1749725;1179995,1750067;1198963,1746875;1345444,1742848;1224968,1771979;1285935,1759644;573037,1729233;658159,1762164;688507,1770901;711453,1778294;734399,1785014;754384,1793079;749943,1796440;738100,1794423;695909,1780310;675184,1772917;654458,1764852;627071,1756116;603385,1746707;584880,1737970;573037,1729233;607827,1712432;648537,1731250;643356,1733938;595984,1713103;607827,1712432;457567,1666731;507900,1692270;518263,1703023;494577,1691597;476812,1681516;457567,1666731;545828,1649486;545835,1649677;548335,1652425;548610,1651273;1626798,1605369;1624110,1605572;1579699,1634472;1536027,1655978;1504939,1672779;1487915,1679500;1470150,1686221;1448684,1696302;1432400,1705039;1408714,1713776;1384288,1721841;1377626,1727889;1367263,1731250;1341357,1735282;1308048,1744691;1277700,1753427;1244391,1762165;1202941,1771574;1144466,1780310;1142985,1782327;1114870,1788709;1115599,1789048;1146821,1781960;1147426,1780310;1205902,1771574;1247353,1762165;1280661,1753427;1311009,1744691;1344318,1735282;1370225,1731250;1352687,1740804;1353200,1740659;1371705,1730577;1382068,1727217;1382758,1727044;1387249,1722512;1411676,1714447;1435362,1705711;1451646,1696974;1473111,1686893;1490876,1680172;1503058,1675364;1509381,1671435;1540469,1654634;1584140,1633128;357515,1596075;360325,1598264;361285,1598708;1631766,1578531;1631512,1578690;1631512,1578881;1632689,1579034;1632993,1578690;1647758,1568499;1643387,1571240;1642615,1571969;1645611,1570228;297077,1534647;325033,1564533;302867,1540381;1700166,1534627;1700100,1534648;1699610,1537694;1687767,1549791;1673703,1563904;1674551,1563727;1687767,1550463;1699610,1538365;1700166,1534627;369425,1519493;370890,1521114;370964,1520892;259936,1504090;279181,1515515;280126,1516525;288896,1518287;308788,1535005;336176,1555167;348019,1569952;354680,1577345;382807,1598852;374666,1604900;348471,1578473;347279,1578690;372068,1603698;374666,1604900;382808,1598852;453126,1649256;439063,1653289;444244,1656650;423518,1657321;410195,1649256;397612,1640520;366524,1616997;337656,1593475;311009,1569952;298426,1558528;286583,1546430;291024,1541054;305828,1553151;322112,1564576;342097,1584066;343796,1585389;322112,1564576;306568,1553151;291764,1541054;275480,1522907;259936,1504090;1890580,1397231;1890204,1397377;1882120,1414994;1882809,1313034;1863193,1338761;1853570,1354890;1843948,1369676;1821002,1397231;1801017,1424785;1783252,1446964;1781771,1447786;1780559,1449417;1782512,1448308;1800276,1426130;1820262,1398575;1843207,1371021;1852830,1356235;1862452,1340105;1882438,1313894;1959418,1303814;1949795,1330024;1932771,1358251;1915746,1387150;1900203,1405296;1910565,1386478;1919448,1367660;1926109,1357579;1934991,1344138;1943134,1330696;1959418,1303814;1911507,1246204;1893540,1274914;1893210,1275604;1911305,1246688;1921361,1181178;1899767,1234748;1854342,1319054;1847691,1328601;1847649,1328680;1832104,1352874;1816560,1379085;1798796,1399248;1783992,1422098;1696649,1511483;1667781,1533661;1665012,1535573;1663817,1536671;1651746,1545606;1641875,1555839;1605605,1580706;1599922,1583966;1584486,1595391;1582257,1596706;1578958,1599524;1550091,1616998;1521223,1633128;1517919,1634648;1498373,1646175;1492314,1648950;1486435,1652617;1466449,1662699;1447776,1669348;1406158,1688408;1308517,1721473;1240477,1737358;1295465,1727889;1305828,1725872;1339136,1715119;1359861,1709071;1393170,1693613;1430920,1681516;1455106,1672904;1465709,1667403;1475331,1664715;1488655,1657994;1492156,1655785;1501238,1647913;1521223,1637160;1543960,1627040;1552311,1622374;1581179,1604900;1593762,1594147;1607826,1586082;1644095,1561216;1670002,1539037;1698869,1516859;1786212,1427474;1798232,1408920;1798796,1407312;1818041,1380429;1823962,1372364;1831836,1362448;1834325,1358251;1849869,1334056;1880217,1276930;1909825,1215772;1918522,1190905;2002348,1121683;2000128,1123027;2000128,1123027;2009340,1081852;2009074,1083041;2011231,1085391;2017893,1092112;2022334,1089423;2022446,1088908;2019373,1090768;2011971,1084719;2002742,1005507;2002226,1005533;2001289,1005580;2001609,1008775;2000869,1025577;1997908,1035658;1980143,1061196;1975702,1083375;1971261,1090768;1963859,1123027;1955717,1148565;1946834,1173432;1941653,1192922;1935732,1213084;1940454,1206415;1944614,1192250;1948315,1172088;1957197,1147221;1965339,1121683;1972741,1089423;1977183,1082030;1981624,1059852;1999388,1034314;1987545,1086063;1978663,1129075;1958677,1184185;1954724,1189769;1953034,1198131;1947575,1212412;1926849,1253408;1917227,1274914;1911305,1286340;1903903,1298437;1883918,1330696;1862452,1362283;1835066,1404624;1804717,1446292;1784733,1469814;1763267,1492665;1755865,1502074;1747723,1511483;1735139,1520892;1714559,1541581;1715154,1543742;1693688,1563904;1670742,1578690;1652238,1592131;1634708,1603763;1637434,1603556;1656679,1590787;1675184,1577345;1698130,1562560;1719596,1542398;1718855,1539710;1739580,1518876;1752164,1509467;1760306,1500058;1767708,1490649;1789174,1467799;1809159,1444276;1839507,1402608;1866894,1360268;1888359,1328680;1908344,1296421;1915746,1284323;1921668,1272899;1931291,1251392;1952016,1210396;1960158,1182841;1980143,1127732;1989026,1084719;2000869,1032970;2003539,1023880;2001609,1023561;2002348,1006759;2018633,991301;2010014,1023910;2010014,1023910;2018633,991302;2025295,984581;2020854,993318;2019836,1011631;2019373,1028937;2011971,1049617;2011971,1051979;2020854,1028937;2022334,993317;2025785,986529;1993466,955681;1988616,966091;1986805,981221;1984469,974153;1983615,975151;1986065,982565;1984584,993318;1987545,1002054;1989840,1001939;1988285,997350;1989765,986596;1993466,955681;2055643,937536;2057123,938208;2056383,966434;2057123,985925;2054902,1021544;2052682,1041706;2046020,1071277;2043800,1096144;2032697,1141845;2022334,1181496;2003829,1188890;2005310,1184857;2008271,1156630;2019373,1127059;2028255,1122355;2028255,1122354;2037878,1071277;2043059,1047083;2047500,1022216;2051202,998694;2052682,976516;2053422,957698;2054902,947616;2055643,937536;104249,625920;104618,626087;104653,625994;148907,529590;132623,557145;119300,567226;119268,567870;117979,593598;118017,593537;119300,567898;132623,557817;148907,530262;149462,530598;149740,530094;157789,471120;147426,477841;131882,507412;135439,509995;135554,509541;132623,507412;148167,477841;157343,471890;214784,432812;213849,433492;209880,447346;207382,454319;139284,567226;129662,594781;120779,623008;101534,682150;88951,722474;83030,752717;80069,768174;77848,783632;71187,825301;68966,850839;72667,877722;74402,863074;74147,858232;77108,830005;83770,788337;89053,782580;96725,735960;96353,727850;103666,708816;108017,692835;106716,695591;102275,694247;91172,723146;91912,739276;86730,770191;85991,775568;78589,783632;80809,768174;83770,752717;89691,722474;102275,682150;121520,623008;130402,594781;140024,567226;208122,454319;214784,432812;228108,365605;228107,365605;231808,368294;231808,368293;361485,269921;361343,270024;360911,270468;354866,276220;353337,278239;352339,279263;348019,284957;302867,333346;290284,346788;277701,360901;222059,416740;278441,360229;291023,346115;303607,332674;348758,284285;353337,278239;360911,270468;380275,223578;373886,225599;369135,227200;368004,228503;359862,235223;339136,247321;325073,261434;311750,275548;302867,282941;302566,282598;294170,291762;279921,307808;256975,330658;260676,334690;260747,334633;257715,331330;280661,308479;303607,282941;312489,275548;325813,261434;339876,247321;360602,235224;368744,228503;377626,225479;380430,224689;1452386,102154;1490135,117612;1506419,129709;1470150,113579;1452386,102154;1329514,53093;1359122,59141;1400572,77959;1329514,53093;883919,48641;868374,50405;835065,54437;802497,61158;788434,65190;772149,69223;736516,75579;729958,77960;684807,92073;640395,108203;609307,120972;588582,128365;537508,149871;513082,163985;489396,178098;451646,203637;416116,229175;382113,256109;385028,259419;392245,254924;398388,250767;420558,233208;456087,207669;493836,182130;517522,168017;541949,153903;593022,132397;613008,122988;644096,110219;688507,94089;733659,79976;752625,76593;761787,73750;886494,49323;1148629,34191;1164451,35619;1185916,42340;1169632,40324;1135583,34275;1148629,34191;1234769,28899;1265117,30914;1302126,44356;1256234,36963;1234769,28899;987175,28731;901683,32931;842467,40323;814340,47044;789913,55109;755864,59141;627071,104170;580439,122988;566375,127692;553792,133741;530106,145166;493096,162640;464969,182802;383548,240600;366532,254034;349886,267835;350239,268155;222186,404585;196279,436844;184436,456334;172593,474480;150387,512116;126232,546676;125961,547736;117818,567898;111897,577307;110417,578651;103848,598477;102275,610239;100794,627040;90432,654595;80809,682150;70446,722474;64525,759438;60824,796401;66005,770863;66485,768755;67485,758765;73407,721802;75261,722364;75422,721739;73408,721130;83770,680805;93392,653250;103708,625822;103015,625696;104496,608894;112637,577307;118559,567898;118758,567407;126702,547736;151127,512788;173333,475152;185176,457007;197019,437517;222927,405257;350979,268828;385028,240601;466449,182803;494577,162641;531586,145167;555273,133741;567856,127693;581919,122988;628552,104170;757345,59142;791394,55110;815820,47045;843948,40324;903163,32931;988655,28983;1057372,31076;1091172,0;1125961,2016;1161490,5377;1185176,10753;1200720,17474;1219965,14113;1248832,20162;1266597,24866;1265857,25539;1265117,30243;1234769,28227;1224406,25539;1214044,23522;1194058,19490;1174073,15457;1153348,12769;1130402,12769;1111897,12769;1083030,12769;1081674,12376;1068966,18146;1073407,24866;1117819,32931;1098055,33244;1098389,33268;1119299,32931;1137064,34948;1171113,40996;1187397,43012;1214784,48389;1242912,53766;1270298,59814;1297686,67207;1311009,70567;1324333,74599;1324505,74742;1334059,76238;1357213,84050;1360447,88499;1361342,88713;1382068,96106;1399832,102826;1417597,110219;1430921,116940;1439803,120972;1449425,125677;1481993,142479;1523444,166673;1544910,180114;1545532,180517;1556501,186568;1974222,899900;1973909,905524;1982364,906621;1990505,911997;1994207,930143;2008270,951649;2014192,952138;2014192,946945;2020209,931768;2020113,928799;2026034,910653;2034177,910653;2046760,903261;2048240,932832;2044540,946945;2040099,960386;2037878,982565;2037138,993990;2035657,1005415;2032502,1007326;2032697,1008103;2035720,1006272;2037138,995334;2037878,983909;2040099,961730;2044540,948289;2048240,934176;2054162,938208;2053422,948289;2051942,958370;2051201,977188;2049721,999366;2046020,1022889;2041579,1047755;2036397,1071950;2026775,1123027;2017893,1127732;2006789,1157303;2003829,1185530;2002348,1189562;1989765,1220477;1986064,1223165;1970520,1256096;1986805,1223165;1990505,1220477;1966819,1281635;1954236,1287684;1951627,1292423;1952016,1293060;1954977,1287683;1967560,1281635;1958677,1304485;1942393,1331368;1934251,1344810;1925369,1358251;1918707,1368332;1909085,1387822;1898722,1406640;1882438,1426802;1866154,1445620;1866832,1444351;1848388,1467126;1808418,1506779;1800549,1517772;1808418,1507450;1848388,1467798;1818041,1509466;1802404,1524336;1789851,1532714;1789173,1533661;1781325,1539143;1781031,1541054;1746242,1573313;1709232,1604228;1707521,1605356;1695169,1619685;1665561,1639847;1637889,1658692;1637790,1658801;1665561,1640520;1695169,1620358;1670742,1642536;1650850,1654297;1637089,1659574;1636693,1660010;1621889,1668747;1616311,1671094;1602275,1681433;1588581,1690253;1567856,1702350;1561194,1703023;1553790,1706011;1552639,1706805;1561934,1703694;1568596,1703023;1541949,1721168;1524925,1729234;1507901,1736626;1495876,1738264;1493837,1739314;1437582,1761492;1434714,1762084;1417597,1772245;1427219,1774934;1391690,1789048;1394651,1779639;1382808,1783671;1371705,1787031;1348759,1793752;1345693,1790411;1334695,1792407;1321371,1795096;1293985,1801145;1293082,1801526;1319151,1795767;1332475,1793079;1343577,1791063;1348018,1794423;1370965,1787703;1382067,1784343;1393910,1780310;1390949,1789719;1359861,1803161;1358337,1802773;1336916,1810553;1319151,1815258;1292504,1821306;1281494,1820466;1258465,1824535;1257715,1826011;1196279,1836764;1182215,1833403;1170372,1833403;1149647,1839452;1131142,1840796;1112637,1841468;1110627,1840686;1093763,1843401;1073407,1840124;1074148,1839452;1077848,1834747;1060824,1832732;1068966,1828699;1093393,1828027;1117079,1827355;1151127,1828027;1174813,1826011;1219225,1817274;1248832,1811225;1271038,1810553;1272583,1809902;1251053,1810554;1221446,1816602;1177034,1825339;1153348,1827355;1119299,1826683;1095613,1827355;1071186,1828027;1071927,1825339;1077108,1818619;1305087,1784343;1459788,1731250;1500498,1711759;1523444,1701006;1547130,1689581;1591542,1665387;1627071,1640520;1693688,1593475;1712193,1580034;1729958,1565921;1756604,1543742;1767708,1526941;1783656,1513666;1783784,1512832;1768448,1525596;1757345,1542398;1730698,1564576;1712933,1578690;1694429,1592131;1627812,1639176;1592283,1664043;1547871,1688237;1524185,1699662;1501238,1710415;1460528,1729905;1305828,1782999;1077848,1817274;1060824,1817274;1058603,1811898;1040839,1811225;1024555,1817274;977182,1817946;942394,1816602;925369,1815258;908345,1812570;918600,1802638;916486,1803161;878278,1796736;876516,1797112;803237,1785015;774369,1779639;749203,1775606;718855,1762836;681105,1750068;641875,1735954;648537,1731250;675924,1735954;687767,1745363;728478,1756116;809159,1774934;829144,1778294;850610,1781654;874296,1786359;900398,1791484;902422,1791063;926849,1794424;927589,1793080;963118,1794424;969040,1795096;1023814,1795096;1063784,1796440;1111157,1793080;1117078,1793080;1119299,1798456;1165931,1793080;1197019,1786359;1214784,1783671;1225887,1782327;1250313,1776950;1270298,1772918;1290283,1768213;1326942,1762453;1331735,1760821;1293245,1766869;1273259,1771574;1253274,1775606;1228848,1780983;1217745,1782327;1199981,1785015;1151868,1789048;1119299,1791736;1113378,1791736;1066005,1795096;1026035,1793752;971261,1793752;965339,1793080;942394,1784343;929810,1791736;929778,1791794;940173,1785687;963119,1794423;927590,1793079;927869,1792915;904643,1789719;877257,1784343;853570,1779639;832105,1776278;812120,1772918;731438,1754100;690728,1743347;678885,1733938;651498,1729233;610787,1710415;598944,1711088;556753,1691597;549351,1679500;550831,1678828;576739,1691597;602645,1704367;610047,1700334;579699,1682188;554533,1672108;519743,1653961;490136,1636487;443504,1618342;425739,1604901;429440,1603556;447204,1608261;410195,1573313;389469,1557856;370224,1542398;345798,1524252;310269,1488632;307831,1481715;300646,1475191;276220,1450996;273260,1438899;263637,1426802;262490,1425170;251053,1418065;228847,1389166;216264,1362283;214784,1362283;197760,1332712;181476,1303141;164451,1268866;148907,1233919;164451,1257441;179995,1287012;185176,1303141;187318,1305993;184682,1293550;177809,1282223;166620,1259379;153348,1239294;137063,1198970;123112,1157634;118531,1145584;98578,1073270;89754,1020774;89691,1022216;90432,1032970;94132,1057837;98573,1083375;91172,1061196;85991,1032970;80069,1032970;76368,1007431;71187,991301;66746,975844;54162,963747;50461,963747;46760,946945;45280,925439;48240,895196;49721,884443;52242,877067;51016,860248;52681,835381;55642,830341;55642,827317;49721,837398;44540,830677;34917,818580;33159,809003;32697,809843;29736,836725;27515,863608;25295,884443;25295,927454;26035,949633;27515,971811;20854,992645;19373,992645;14932,952321;14932,910653;18633,878394;25292,884439;19373,877722;17893,853528;19373,816563;20113,806483;22334,789681;31216,759438;35642,739347;34177,734571;28995,761454;20113,791697;17893,808499;17152,818580;15672,855543;17152,879738;13452,911997;13452,953665;17893,993990;19373,993990;28995,1032298;34177,1063885;45280,1096144;62767,1165514;64293,1178809;67486,1178809;83770,1214428;89692,1232574;78589,1217116;66746,1192922;66006,1199643;59566,1181518;54902,1182169;49721,1166712;31956,1129748;20854,1096816;20113,1069261;14932,1037002;11231,1004743;3089,981221;8270,856216;13452,823957;9011,806483;17893,758094;20113,746668;26035,707688;41579,679461;37878,717770;41577,711203;43799,695507;44540,678117;51201,655939;61564,622335;74147,588060;75090,587097;80810,559833;88951,540343;98574,524213;117819,490610;133363,460367;155569,421387;171853,404585;185176,381063;196280,366277;208123,360901;211083,356868;222927,335362;245872,311168;246497,321280;244823,325530;268818,303103;280661,288990;296205,275548;297545,276899;296946,276220;316191,258746;335436,242617;356161,222454;385028,202964;416116,182130;434704,170356;447204,159952;469410,147854;493096,136430;496232,134966;504292,127777;517523,118956;532050,112235;542326,110087;544169,108874;745502,34947;752972,33472;773629,26882;787878,24278;795308,24221;798056,23522;966820,3360;1014747,3192;1066005,4032;1066960,4682;1091912,2016;1114858,5376;1137804,9408;1149643,11852;1137064,8737;1114117,4704;1091172,1344;10911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491E09">
        <w:rPr>
          <w:lang w:eastAsia="en-US"/>
        </w:rPr>
        <mc:AlternateContent>
          <mc:Choice Requires="wps">
            <w:drawing>
              <wp:anchor distT="0" distB="0" distL="114300" distR="114300" simplePos="0" relativeHeight="251654144" behindDoc="0" locked="0" layoutInCell="1" allowOverlap="1" wp14:anchorId="35655F5D" wp14:editId="1C7469D5">
                <wp:simplePos x="0" y="0"/>
                <wp:positionH relativeFrom="column">
                  <wp:posOffset>4791710</wp:posOffset>
                </wp:positionH>
                <wp:positionV relativeFrom="paragraph">
                  <wp:posOffset>1615440</wp:posOffset>
                </wp:positionV>
                <wp:extent cx="2400300" cy="2235200"/>
                <wp:effectExtent l="0" t="0" r="12700" b="0"/>
                <wp:wrapThrough wrapText="bothSides">
                  <wp:wrapPolygon edited="0">
                    <wp:start x="13371" y="21600"/>
                    <wp:lineTo x="14971" y="21355"/>
                    <wp:lineTo x="20000" y="18409"/>
                    <wp:lineTo x="21600" y="13991"/>
                    <wp:lineTo x="21600" y="8100"/>
                    <wp:lineTo x="20000" y="5891"/>
                    <wp:lineTo x="20000" y="5155"/>
                    <wp:lineTo x="17714" y="1964"/>
                    <wp:lineTo x="17257" y="1718"/>
                    <wp:lineTo x="13371" y="245"/>
                    <wp:lineTo x="12686" y="245"/>
                    <wp:lineTo x="7886" y="245"/>
                    <wp:lineTo x="7429" y="245"/>
                    <wp:lineTo x="4000" y="1964"/>
                    <wp:lineTo x="800" y="5891"/>
                    <wp:lineTo x="114" y="8100"/>
                    <wp:lineTo x="114" y="11045"/>
                    <wp:lineTo x="571" y="13745"/>
                    <wp:lineTo x="1943" y="16445"/>
                    <wp:lineTo x="2400" y="18164"/>
                    <wp:lineTo x="5829" y="20618"/>
                    <wp:lineTo x="8114" y="21600"/>
                    <wp:lineTo x="13371" y="21600"/>
                  </wp:wrapPolygon>
                </wp:wrapThrough>
                <wp:docPr id="17" name="Freeform: Shape 10"/>
                <wp:cNvGraphicFramePr/>
                <a:graphic xmlns:a="http://schemas.openxmlformats.org/drawingml/2006/main">
                  <a:graphicData uri="http://schemas.microsoft.com/office/word/2010/wordprocessingShape">
                    <wps:wsp>
                      <wps:cNvSpPr/>
                      <wps:spPr>
                        <a:xfrm rot="10800000" flipH="1" flipV="1">
                          <a:off x="0" y="0"/>
                          <a:ext cx="2400300" cy="2235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05CE4888" id="Freeform: Shape 10" o:spid="_x0000_s1026" style="position:absolute;margin-left:377.3pt;margin-top:127.2pt;width:189pt;height:176pt;rotation:180;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fP3dgAABnc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5QKonlCYGngSLR5FgeUCqigYlE5VgeJsfy&#10;gFIRDUwkKsfyMDmWh3IsIbB6QTmWh8mxPKBUchuYHMtDOZYQeFVQJJocy0M5lhB4GigSTY7loRxL&#10;CDwNFIkmx/JQjiUElgbKsTxMjuWhHEsIPA0UiSbH8lCOJQSeBopEk2N5KMcSAk8DRaLJsTyUYwmB&#10;p4Ei0eRYHsqxhMDR4KkcSwi8DIRjeZocy1M5lhB4Gsjs/DQ5lqdyLCHwNJDZ+WlyLE/lWELgaSDr&#10;xKfJsTyVYwmBp4GsE58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304977,2223078;1293759,2228777;1294431,2229049;1398250,2165214;1361981,2173364;1307576,2179883;1304986,2173364;1342982,2170104;1398250,2165214;1492594,2156684;1490378,2157274;1491514,2157065;815780,2144434;854208,2153806;870616,2154620;916384,2175809;937109,2179883;938406,2180291;943155,2175809;961289,2180698;979424,2184772;1015157,2192614;1015694,2192107;1057144,2198626;1077006,2201886;1096868,2203516;1137455,2205145;1192722,2204330;1195121,2204330;1200495,2201478;1212585,2197811;1224890,2197607;1233310,2198625;1235577,2204330;1254899,2204330;1248854,2212479;1245400,2216554;1234173,2221444;1213448,2221444;1186678,2219814;1128819,2218184;1085641,2214924;1047645,2210035;1009648,2204330;951790,2196181;906885,2182328;907405,2181972;880979,2174179;857662,2164400;830892,2156251;803258,2147286;815780,2144434;1324115,2126963;1310921,2128863;1219673,2133211;1249717,2136692;1257490,2135062;1311030,2129358;1319841,2127741;1406097,2115155;1361283,2121610;1376661,2122024;1398790,2118153;1569685,2113271;1429130,2148593;1500258,2133637;668543,2096762;767852,2136692;803258,2147286;830028,2156250;856799,2164399;880115,2174178;874933,2178253;861116,2175808;811894,2158695;787714,2149731;763535,2139952;731583,2129358;703949,2117950;682360,2107355;668543,2096762;709131,2076390;756626,2099207;750582,2102467;695314,2077204;709131,2076390;533828,2020976;592550,2051942;604640,2064981;577006,2051127;556281,2038904;533828,2020976;636800,2000065;636808,2000297;639725,2003629;640045,2002233;1897931,1946572;1894795,1946819;1842982,1981860;1792032,2007937;1755762,2028310;1735901,2036459;1715175,2044608;1690132,2056832;1671134,2067425;1643500,2078020;1615003,2087798;1607230,2095132;1595140,2099207;1564916,2104097;1526056,2115505;1490650,2126099;1451790,2136693;1403431,2148102;1335210,2158695;1333483,2161140;1300682,2168879;1301532,2169289;1337958,2160695;1338664,2158695;1406886,2148102;1455245,2136693;1494105,2126099;1529511,2115505;1568371,2104097;1598596,2099207;1578135,2110792;1578733,2110616;1600323,2098392;1612413,2094318;1613218,2094107;1618457,2088613;1646955,2078834;1674589,2068241;1693587,2057646;1718630,2045423;1739355,2037274;1753567,2031444;1760944,2026680;1797214,2006307;1848163,1980230;417101,1935303;420379,1937957;421499,1938495;1903728,1914030;1903431,1914222;1903431,1914455;1904804,1914640;1905158,1914222;1922384,1901866;1917285,1905189;1916384,1906073;1919880,1903962;346590,1860819;379205,1897057;353344,1867772;1983527,1860795;1983450,1860821;1982878,1864513;1969061,1879182;1952653,1896294;1953643,1896080;1969061,1879996;1982878,1865328;1983527,1860795;430996,1842444;432705,1844410;432792,1844140;303259,1823767;325711,1837621;326814,1838846;337045,1840982;360253,1861253;392205,1885700;406022,1903628;413793,1912592;446609,1938670;437110,1946003;406549,1913960;405159,1914222;434079,1944545;437110,1946003;446609,1938670;528647,1999787;512240,2004677;518284,2008752;494105,2009566;478561,1999787;463881,1989194;427611,1960672;393932,1932150;362844,1903628;348164,1889775;334347,1875107;339528,1868587;356799,1883256;375798,1897109;399113,1920742;401095,1922346;375798,1897109;357663,1883256;340391,1868587;321393,1846584;303259,1823767;2205676,1694197;2205238,1694374;2195807,1715735;2196610,1592105;2173725,1623299;2162498,1642857;2151273,1660785;2124502,1694197;2101186,1727608;2080461,1754500;2078733,1755497;2077318,1757474;2079597,1756130;2100322,1729238;2123639,1695827;2150409,1662416;2161635,1644488;2172861,1624930;2196178,1593148;2285988,1580925;2274761,1612706;2254900,1646932;2235037,1681973;2216903,1703976;2228993,1681158;2239355,1658341;2247127,1646117;2257490,1629819;2266989,1613521;2285988,1580925;2230092,1511071;2209131,1545883;2208745,1546720;2229856,1511657;2241588,1432224;2216394,1497179;2163399,1599404;2155640,1610980;2155590,1611076;2137455,1640413;2119320,1672195;2098595,1696642;2081324,1724349;1979424,1832731;1945745,1859624;1942514,1861942;1941120,1863274;1927037,1874107;1915521,1886515;1873206,1916667;1866576,1920620;1848567,1934474;1845967,1936068;1842118,1939485;1808440,1960673;1774760,1980230;1770906,1982074;1748102,1996051;1741033,1999416;1734174,2003862;1710857,2016086;1689072,2024149;1640518,2047260;1526603,2087353;1447223,2106614;1511376,2095132;1523466,2092687;1562325,2079649;1586505,2072315;1625365,2053571;1669406,2038903;1697623,2028461;1709994,2021790;1721219,2018532;1736764,2010382;1740848,2007703;1751445,1998158;1774760,1985120;1801286,1972850;1811030,1967191;1844709,1946003;1859389,1932965;1875797,1923186;1918111,1893035;1948336,1866142;1982014,1839251;2083914,1730867;2097938,1708371;2098595,1706420;2121048,1673824;2127956,1664045;2137142,1652022;2140046,1646932;2158180,1617595;2193586,1548327;2228129,1474171;2238276,1444019;2336073,1360084;2333483,1361714;2333483,1361714;2344230,1311787;2343920,1313229;2346436,1316079;2354208,1324228;2359390,1320968;2359520,1320343;2355935,1322598;2347300,1315263;2336533,1219216;2335930,1219248;2334837,1219305;2335210,1223179;2334347,1243552;2330893,1255775;2310167,1286742;2304986,1313634;2299805,1322598;2291169,1361714;2281669,1392680;2271307,1422832;2265262,1446464;2258354,1470911;2263863,1462825;2268716,1445649;2273034,1421202;2283396,1391050;2292896,1360084;2301532,1320968;2306713,1312004;2311894,1285112;2332620,1254145;2318803,1316893;2308440,1369047;2285124,1435870;2280512,1442641;2278540,1452780;2272171,1470097;2247991,1519806;2236764,1545883;2229856,1559737;2221220,1574405;2197905,1613521;2172861,1651821;2140910,1703161;2105504,1753686;2082188,1782207;2057144,1809914;2048509,1821323;2039010,1832731;2024329,1844140;2000319,1869226;2001013,1871847;1975970,1896294;1949199,1914222;1927611,1930520;1907159,1944624;1910340,1944374;1932792,1928891;1954381,1912592;1981151,1894664;2006195,1870217;2005331,1866958;2029510,1841696;2044191,1830287;2053690,1818878;2062326,1807470;2087369,1779763;2110685,1751240;2146091,1700716;2178042,1649377;2203086,1611076;2226402,1571960;2235037,1557292;2241946,1543439;2253172,1517362;2277352,1467652;2286851,1434241;2310167,1367418;2320530,1315264;2334347,1252516;2337462,1241494;2335210,1241107;2336073,1220735;2355071,1201991;2345016,1241530;2345017,1241530;2355072,1201992;2362844,1193842;2357662,1204436;2356476,1226642;2355935,1247626;2347300,1272701;2347300,1275566;2357662,1247626;2359390,1204436;2363416,1196204;2325710,1158801;2320052,1171423;2317939,1189768;2315214,1181198;2314218,1182408;2317076,1191398;2315349,1204436;2318803,1215030;2321480,1214890;2319666,1209325;2321393,1196286;2325710,1158801;2398250,1136799;2399977,1137613;2399113,1171839;2399977,1195472;2397386,1238662;2394796,1263109;2387023,1298965;2384433,1329117;2371479,1384531;2359390,1432610;2337801,1441575;2339528,1436685;2342982,1402459;2355935,1366603;2366298,1360899;2366298,1360898;2377525,1298965;2383569,1269628;2388751,1239477;2393069,1210955;2394796,1184063;2395659,1161246;2397386,1149022;2398250,1136799;121624,758952;122054,759155;122095,759041;173725,642149;154727,675560;139183,687784;139146,688564;137643,719761;137686,719686;139183,688598;154727,676374;173725,642963;174372,643371;174696,642760;184087,571251;171997,579400;153863,615256;158012,618389;158147,617838;154727,615256;172861,579400;183567,572185;250581,524802;249491,525626;244861,542424;241946,550879;162498,687784;151272,721195;140909,755421;118457,827133;103777,876027;96868,912699;93414,931441;90823,950185;83051,1000709;80460,1031676;84778,1064272;86802,1046511;86505,1040639;89960,1006413;97731,955889;103895,948908;112846,892380;112412,882547;120943,859467;126020,840089;124502,843431;119321,841801;106367,876843;107231,896401;101185,933886;100322,940406;91687,950185;94277,931441;97731,912699;104640,876027;119321,827133;141773,755421;152136,721195;163362,687784;242809,550879;250581,524802;266126,443311;266125,443311;270443,446570;270443,446570;421733,327290;421567,327415;421063,327953;414010,334927;412227,337375;411062,338617;406022,345522;353345,404195;338664,420493;323984,437606;259069,505313;324847,436792;339527,419678;354208,403380;406885,344706;412227,337375;421063,327953;443654,271097;436201,273547;430657,275489;429338,277068;419839,285218;395659,299886;379252,316999;363708,334112;353345,343077;352993,342661;343198,353773;326574,373229;299805,400936;304122,405824;304204,405756;300668,401750;327438,374043;354208,343077;364571,334113;380115,316999;396522,299887;420702,285218;430201,277069;440564,273402;443835,272444;1694450,123866;1738491,142609;1757489,157277;1715175,137719;1694450,123866;1551099,64377;1585642,71711;1634001,94529;1551099,64377;1031239,58979;1013103,61118;974243,66007;936246,74156;919839,79046;900841,83935;859269,91642;851618,94530;798941,111642;747128,131200;710858,146684;686679,155647;627093,181724;598596,198838;570962,215951;526920,246917;485469,277884;445798,310542;449200,314555;457619,309105;464786,304064;490650,282773;532101,251807;576142,220840;603776,203727;632274,186614;691859,160537;715175,149128;751445,133644;803258,114086;855935,96974;878063,92872;888752,89425;1034243,59806;1340068,41458;1358526,43190;1383569,51339;1364571,48895;1324847,41560;1340068,41458;1440564,35041;1475969,37485;1519147,53783;1465607,44820;1440564,35041;1151704,34837;1051963,39930;982878,48894;950063,57043;921565,66822;881842,71711;731583,126311;677179,149128;660771,154832;646091,162167;618457,176020;575279,197207;542464,221655;447473,291737;427621,308026;408200,324760;408612,325149;259217,490575;228992,529690;215175,553323;201358,575325;175451,620960;147271,662866;146954,664151;137455,688598;130546,700007;128819,701637;121156,725677;119321,739938;117593,760310;105504,793722;94277,827133;82187,876027;75279,920848;70961,965667;77006,934701;77566,932145;78733,920033;85641,875213;87805,875894;87992,875137;85642,874398;97732,825503;108958,792091;120992,758834;120185,758680;121912,738308;131410,700007;138319,688598;138551,688003;147818,664151;176315,621776;202222,576141;216039,554139;229856,530506;260081,491390;409476,325964;449200,291738;544191,221655;577006,197208;620184,176020;647818,162167;662499,154833;678906,149128;733311,126311;883570,71712;923293,66823;951790,57044;984606,48895;1053690,39930;1153431,35142;1233600,37681;1273034,0;1313621,2444;1355071,6519;1382705,13039;1400840,21188;1423293,17113;1456971,24447;1477697,30151;1476833,30967;1475969,36671;1440564,34226;1428474,30967;1416384,28521;1393068,23632;1369752,18742;1345573,15483;1318803,15483;1297213,15483;1263535,15483;1261953,15006;1247127,22002;1252308,30151;1304122,39930;1281065,40310;1281454,40338;1305849,39930;1326574,42375;1366298,49709;1385296,52154;1417248,58673;1450064,65193;1482015,72527;1513967,81491;1529511,85565;1545055,90455;1545255,90627;1556402,92441;1583415,101914;1587188,107309;1588233,107568;1612413,116532;1633138,124681;1653863,133645;1669407,141794;1679770,146684;1690996,152388;1728992,172761;1777352,202098;1802395,218396;1803121,218884;1815918,226221;2303259,1091164;2302894,1097983;2312757,1099313;2322256,1105832;2326574,1127834;2342982,1153911;2349891,1154504;2349891,1148207;2356911,1129805;2356798,1126205;2363707,1104202;2373206,1104202;2387887,1095239;2389614,1131095;2385296,1148207;2380115,1164505;2377524,1191398;2376661,1205251;2374934,1219105;2371252,1221422;2371479,1222364;2375007,1220144;2376661,1206881;2377524,1193028;2380115,1166135;2385296,1149837;2389614,1132724;2396522,1137614;2395659,1149837;2393932,1162061;2393068,1184879;2391341,1211770;2387023,1240292;2381842,1270444;2375797,1299780;2364571,1361714;2354208,1367418;2341254,1403274;2337800,1437501;2336073,1442390;2321393,1479876;2317075,1483136;2298941,1523066;2317939,1483136;2322256,1479876;2294622,1554032;2279942,1561367;2276898,1567114;2277352,1567885;2280806,1561366;2295486,1554032;2285124,1581739;2266125,1614336;2256627,1630634;2246264,1646932;2238491,1659155;2227266,1682788;2215176,1705605;2196178,1730053;2177179,1752870;2177971,1751332;2156453,1778947;2109821,1827027;2100640,1840357;2109821,1827842;2156453,1779762;2121048,1830286;2102805,1848317;2088160,1858476;2087368,1859624;2078212,1866271;2077870,1868587;2037282,1907703;1994104,1945189;1992108,1946556;1977697,1963931;1943155,1988379;1910871,2011228;1910755,2011360;1943155,1989194;1977697,1964747;1949199,1991638;1925991,2005899;1909937,2012298;1909475,2012827;1892204,2023420;1885697,2026267;1869321,2038802;1853345,2049497;1829165,2064166;1821393,2064981;1812755,2068604;1811412,2069567;1822257,2065795;1830029,2064981;1798941,2086983;1779079,2096763;1759217,2105726;1745188,2107712;1742809,2108986;1677179,2135878;1673833,2136596;1653863,2148916;1665089,2152176;1623638,2169289;1627093,2157881;1613276,2162770;1600323,2166844;1573552,2174993;1569975,2170942;1557144,2173364;1541600,2176623;1509649,2183958;1508595,2184420;1539010,2177438;1554554,2174178;1567507,2171734;1572688,2175808;1599459,2167659;1612412,2163585;1626229,2158695;1622774,2170104;1586505,2186402;1584727,2185932;1559735,2195366;1539010,2201070;1507922,2208404;1495077,2207386;1468210,2212319;1467334,2214109;1395659,2227148;1379251,2223073;1365434,2223073;1341254,2230407;1319666,2232037;1298077,2232852;1295731,2231904;1276057,2235195;1252308,2231222;1253172,2230407;1257490,2224702;1237628,2222258;1247127,2217369;1275625,2216553;1303259,2215739;1342982,2216553;1370615,2214109;1422429,2203515;1456971,2196181;1482878,2195366;1484680,2194576;1459562,2195367;1425020,2202700;1373207,2213295;1345573,2215739;1305849,2214924;1278215,2215739;1249717,2216554;1250581,2213295;1256626,2205145;1522602,2163585;1703086,2099207;1750581,2075574;1777352,2062536;1804985,2048683;1856799,2019346;1898250,1989194;1975970,1932150;1997558,1915852;2018284,1898739;2049372,1871847;2062326,1851475;2080932,1835379;2081082,1834368;2063190,1849845;2050236,1870217;2019148,1897110;1998422,1914222;1976834,1930520;1899114,1987564;1857663,2017716;1805849,2047053;1778216,2060906;1751445,2073945;1703950,2097577;1523466,2161955;1257490,2203516;1237628,2203516;1235037,2196996;1214312,2196181;1195314,2203516;1140046,2204330;1099459,2202700;1079597,2201070;1059735,2197811;1071700,2185768;1069234,2186402;1024657,2178612;1022602,2179068;937110,2164400;903431,2157881;874070,2152991;838665,2137508;794623,2122025;748855,2104911;756626,2099207;788578,2104911;802395,2116320;849890,2129358;944019,2152176;967334,2156251;992378,2160325;1020012,2166030;1050464,2172244;1052826,2171734;1081324,2175809;1082187,2174179;1123638,2175809;1130546,2176623;1194450,2176623;1241082,2178253;1296349,2174179;1303258,2174179;1305849,2180698;1360253,2174179;1396522,2166030;1417248,2162770;1430201,2161140;1458698,2154621;1482015,2149732;1505330,2144027;1548099,2137042;1553691,2135063;1508786,2142397;1485469,2148102;1462153,2152991;1433656,2159511;1420703,2161140;1399977,2164400;1343846,2169289;1305849,2172549;1298941,2172549;1243673,2176623;1197041,2174993;1133137,2174993;1126229,2174179;1099459,2163585;1084778,2172549;1084741,2172619;1096868,2165214;1123639,2175808;1082188,2174178;1082514,2173979;1055417,2170104;1023466,2163585;995832,2157881;970789,2153806;947473,2149732;853345,2126914;805849,2113876;792033,2102467;760080,2096762;712585,2073945;698768,2074760;649545,2051127;640909,2036459;642637,2035644;672862,2051127;703086,2066611;711721,2061721;676316,2039718;646955,2027495;606367,2005492;571825,1984305;517421,1962302;496696,1946004;501013,1944374;521739,1950078;478561,1907703;454381,1888961;431929,1870217;403432,1848215;361981,1805024;359137,1796637;350754,1788726;322257,1759389;318803,1744721;307576,1730053;306239,1728074;292895,1719458;266989,1684418;252308,1651821;250581,1651821;230720,1615965;211722,1580109;191859,1538549;173725,1496174;191859,1524695;209995,1560552;216039,1580109;218538,1583567;215462,1568479;207443,1554745;194390,1527046;178906,1502692;159907,1453798;143631,1403676;138286,1389065;115008,1301381;104713,1237728;104640,1239477;105504,1252516;109821,1282668;115002,1313634;106367,1286742;100322,1252516;93414,1252516;89096,1221549;83051,1201991;77870,1183249;63189,1168580;58872,1168580;54553,1148207;52826,1122130;56280,1085460;58008,1072421;60949,1063478;59519,1043084;61462,1012932;64916,1006821;64916,1003153;58008,1015377;51963,1007228;40736,992560;38686,980948;38146,981966;34692,1014562;32101,1047158;29511,1072421;29511,1124574;30374,1151467;32101,1178358;24329,1203621;22602,1203621;17421,1154727;17421,1104202;21738,1065086;29507,1072417;22602,1064272;20875,1034935;22602,990115;23465,977892;26056,957518;36419,920848;41582,896487;39873,890696;33828,923292;23465,959964;20875,980336;20011,992560;18284,1037380;20011,1066716;15694,1105832;15694,1156356;20875,1205251;22602,1205251;33828,1251701;39873,1290002;52826,1329117;73228,1413231;75008,1429351;78734,1429351;97732,1472541;104641,1494544;91687,1475801;77870,1446464;77007,1454613;69494,1432636;64053,1433426;58008,1414683;37282,1369863;24329,1329933;23465,1296521;17421,1257405;13103,1218289;3604,1189768;9648,1038195;15694,999079;10512,977892;20875,919218;23465,905364;30374,858099;48509,823873;44191,870323;48507,862362;51099,843329;51963,822243;59735,795351;71824,754605;86505,713045;87605,711878;94278,678819;103777,655186;115003,635629;137456,594883;155590,558213;181497,510948;200495,490575;216039,462053;228993,444125;242810,437606;246264,432717;260081,406639;286851,377303;287580,389564;285627,394718;313621,367524;327438,350411;345573,334113;347136,335751;346437,334927;368889,313740;391342,294182;415521,269735;449200,246102;485469,220840;507155,206564;521739,193948;547645,179279;575279,165426;578937,163651;588341,154935;603777,144239;620724,136089;632714,133485;634864,132015;869752,42374;878467,40586;902567,32596;919191,29438;927859,29368;931065,28521;1127956,4074;1183871,3870;1243673,4889;1244786,5677;1273898,2444;1300668,6518;1327438,11408;1341250,14371;1326574,10593;1299804,5704;1273034,1630;127303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p>
    <w:p w14:paraId="4F33D89C" w14:textId="4EC07C65" w:rsidR="0015430B" w:rsidRPr="00491E09" w:rsidRDefault="0015430B" w:rsidP="00653BAE">
      <w:pPr>
        <w:pStyle w:val="Heading2"/>
      </w:pPr>
      <w:r w:rsidRPr="00491E09">
        <w:t>Water System I</w:t>
      </w:r>
      <w:r w:rsidRPr="00BA41B7">
        <w:t>nform</w:t>
      </w:r>
      <w:r w:rsidRPr="00491E09">
        <w:t>ation</w:t>
      </w:r>
    </w:p>
    <w:p w14:paraId="1309C9F7" w14:textId="54CB572B" w:rsidR="0015430B" w:rsidRPr="00696D1D" w:rsidRDefault="0021756F" w:rsidP="0015430B">
      <w:pPr>
        <w:spacing w:after="120" w:line="276" w:lineRule="auto"/>
      </w:pPr>
      <w:r>
        <w:rPr>
          <w:noProof/>
        </w:rPr>
        <mc:AlternateContent>
          <mc:Choice Requires="wps">
            <w:drawing>
              <wp:anchor distT="0" distB="0" distL="114300" distR="114300" simplePos="0" relativeHeight="251720704" behindDoc="0" locked="0" layoutInCell="1" allowOverlap="1" wp14:anchorId="6339FD32" wp14:editId="0B815950">
                <wp:simplePos x="0" y="0"/>
                <wp:positionH relativeFrom="column">
                  <wp:posOffset>6569710</wp:posOffset>
                </wp:positionH>
                <wp:positionV relativeFrom="paragraph">
                  <wp:posOffset>1752600</wp:posOffset>
                </wp:positionV>
                <wp:extent cx="279400" cy="292735"/>
                <wp:effectExtent l="0" t="0" r="0" b="12065"/>
                <wp:wrapThrough wrapText="bothSides">
                  <wp:wrapPolygon edited="0">
                    <wp:start x="21600" y="21600"/>
                    <wp:lineTo x="21600" y="4732"/>
                    <wp:lineTo x="19636" y="984"/>
                    <wp:lineTo x="1964" y="984"/>
                    <wp:lineTo x="1964" y="19726"/>
                    <wp:lineTo x="3927" y="21600"/>
                    <wp:lineTo x="21600" y="21600"/>
                  </wp:wrapPolygon>
                </wp:wrapThrough>
                <wp:docPr id="18" name="Freeform: Shape 10"/>
                <wp:cNvGraphicFramePr/>
                <a:graphic xmlns:a="http://schemas.openxmlformats.org/drawingml/2006/main">
                  <a:graphicData uri="http://schemas.microsoft.com/office/word/2010/wordprocessingShape">
                    <wps:wsp>
                      <wps:cNvSpPr/>
                      <wps:spPr>
                        <a:xfrm rot="10800000">
                          <a:off x="0" y="0"/>
                          <a:ext cx="279400" cy="29273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14:sizeRelH relativeFrom="margin">
                  <wp14:pctWidth>0</wp14:pctWidth>
                </wp14:sizeRelH>
                <wp14:sizeRelV relativeFrom="margin">
                  <wp14:pctHeight>0</wp14:pctHeight>
                </wp14:sizeRelV>
              </wp:anchor>
            </w:drawing>
          </mc:Choice>
          <mc:Fallback>
            <w:pict>
              <v:shape w14:anchorId="72E60958" id="Freeform: Shape 10" o:spid="_x0000_s1026" style="position:absolute;margin-left:517.3pt;margin-top:138pt;width:22pt;height:23.05pt;rotation:18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QdUNgAAPH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51902,291147;150596,291894;150675,291929;162759,283569;158537,284637;152205,285490;151903,284637;156326,284210;162759,283569;173741,282452;173483,282529;173615,282502;94958,280848;99432,282075;101342,282182;106669,284957;109082,285490;109232,285544;109785,284957;111896,285597;114007,286131;118166,287158;118229,287091;123054,287945;125366,288372;127678,288585;132402,288799;138835,288692;139115,288692;139740,288319;141147,287838;142580,287812;143560,287945;143824,288692;146073,288692;145369,289759;144967,290293;143660,290933;141248,290933;138132,290720;131397,290506;126371,290080;121948,289439;117525,288692;110790,287625;105563,285811;105624,285764;102548,284743;99834,283463;96718,282395;93501,281221;94958,280848;154130,278560;152594,278808;141972,279378;145470,279834;146374,279620;152607,278873;153632,278662;163673,277013;158456,277859;160246,277913;162822,277406;182715,276766;166354,281392;174633,279434;77820,274604;89380,279834;93501,281221;96617,282395;99733,283462;102447,284743;101844,285277;100236,284957;94506,282715;91692,281541;88877,280261;85158,278873;81941,277379;79428,275992;77820,274604;82544,271936;88073,274925;87369,275351;80936,272043;82544,271936;62139,264679;68974,268735;70381,270442;67165,268628;64752,267027;62139,264679;74125,261940;74126,261971;74465,262407;74503,262224;220923,254935;220558,254967;214527,259556;208596,262971;204374,265639;202063,266707;199650,267774;196735,269375;194523,270762;191307,272150;187990,273430;187085,274391;185678,274925;182160,275565;177636,277059;173515,278446;168991,279834;163362,281328;155421,282715;155220,283036;151402,284049;151501,284103;155741,282977;155823,282715;163764,281328;169394,279834;173917,278446;178038,277059;182562,275565;186080,274925;183698,276442;183768,276419;186281,274818;187688,274284;187782,274257;188392,273537;191709,272256;194926,270869;197137,269482;200052,267881;202465,266813;204119,266050;204978,265426;209199,262758;215130,259343;48551,253459;48933,253806;49063,253877;221598,250673;221563,250698;221563,250728;221723,250753;221764,250698;223770,249080;223176,249515;223071,249631;223478,249354;40344,243704;44140,248450;41130,244614;230887,243701;230878,243704;230811,244188;229203,246109;227293,248350;227408,248322;229203,246215;230811,244294;230887,243701;50169,241297;50368,241555;50378,241519;35300,238851;37913,240666;38042,240826;39233,241106;41934,243761;45653,246962;47262,249310;48166,250484;51986,253900;50881,254860;47323,250663;47161,250698;50528,254669;50881,254860;51986,253900;61536,261904;59626,262544;60329,263078;57515,263185;55705,261904;53997,260517;49775,256781;45855,253046;42236,249310;40527,247496;38919,245575;39522,244721;41532,246642;43744,248457;46458,251552;46688,251762;43744,248457;41633,246642;39622,244721;37411,241840;35300,238851;256745,221882;256694,221905;255597,224703;255690,208511;253026,212597;251719,215158;250413,217506;247297,221882;244583,226258;242170,229780;241969,229910;241804,230169;242069,229993;244482,226471;247196,222095;250312,217720;251619,215372;252926,212810;255640,208648;266094,207047;264787,211209;262475,215692;260163,220281;258052,223163;259459,220174;260666,217186;261570,215585;262777,213451;263882,211316;266094,207047;259587,197899;257147,202458;257103,202568;259560,197976;260926,187573;257993,196079;251824,209467;250921,210983;250915,210996;248804,214838;246693,219000;244281,222202;242271,225831;230409,240025;226489,243547;226113,243851;225951,244025;224311,245444;222971,247069;218045,251018;217273,251536;215177,253350;214874,253559;214426,254006;210506,256781;206586,259343;206137,259584;203483,261415;202660,261855;201861,262438;199147,264039;196612,265095;190960,268121;177700,273372;168460,275895;175927,274391;177335,274071;181858,272363;184673,271403;189196,268948;194322,267027;197607,265659;199047,264786;200354,264359;202163,263291;202638,262941;203872,261691;206586,259983;209674,258376;210808,257635;214728,254860;216437,253152;218347,251872;223272,247923;226790,244401;230711,240879;242572,226685;244204,223738;244281,223483;246894,219214;247699,217933;248768,216359;249106,215692;251217,211850;255338,202778;259359,193066;260540,189117;271924,178125;271622,178338;271622,178338;272873,171799;272837,171988;273130,172361;274035,173429;274638,173002;274653,172920;274236,173215;273231,172255;271977,159676;271907,159680;271780,159687;271823,160195;271723,162863;271321,164464;268908,168519;268305,172041;267702,173215;266697,178338;265591,182394;264385,186343;263681,189437;262877,192639;263518,191580;264083,189331;264586,186129;265792,182180;266898,178125;267903,173002;268506,171828;269109,168306;271522,164250;269914,172468;268707,179299;265993,188050;265456,188937;265227,190265;264485,192533;261671,199043;260364,202458;259560,204272;258555,206193;255841,211316;252926,216332;249206,223056;245085,229673;242371,233408;239456,237037;238451,238531;237345,240025;235636,241519;232841,244805;232922,245148;230007,248350;226891,250698;224378,252832;221997,254679;222368,254647;224981,252619;227494,250484;230610,248136;233525,244935;233425,244508;236239,241199;237948,239705;239054,238211;240059,236717;242974,233088;245688,229353;249810,222736;253529,216012;256444,210996;259158,205873;260163,203952;260967,202138;262274,198723;265089,192212;266194,187837;268908,179085;270115,172255;271723,164037;272086,162593;271823,162543;271924,159875;274135,157420;272965,162598;272965,162598;274135,157420;275040,156353;274437,157740;274299,160648;274236,163397;273231,166681;273231,167056;274437,163397;274638,157740;275107,156662;270718,151763;270059,153416;269813,155819;269496,154697;269380,154855;269713,156033;269511,157740;269914,159127;270225,159109;270014,158380;270215,156673;270718,151763;279161,148882;279362,148989;279262,153471;279362,156566;279061,162222;278759,165424;277855,170120;277553,174069;276045,181326;274638,187623;272125,188797;272326,188157;272728,183674;274236,178978;275442,178231;275442,178231;276749,170120;277452,166278;278056,162329;278558,158594;278759,155072;278860,152084;279061,150483;279161,148882;14157,99397;14207,99423;14212,99409;20222,84100;18011,88475;16201,90076;16197,90178;16022,94264;16027,94254;16201,90183;18011,88582;20222,84206;20297,84260;20335,84180;21428,74814;20021,75882;17910,80578;18393,80988;18409,80916;18011,80578;20121,75882;21368,74937;29168,68731;29041,68839;28502,71039;28163,72146;18915,90076;17608,94452;16402,98934;13789,108326;12080,114730;11276,119532;10874,121987;10572,124442;9667,131059;9366,135114;9868,139383;10104,137057;10069,136288;10471,131806;11376,125189;12094,124275;13136,116871;13085,115584;14078,112561;14669,110023;14492,110461;13889,110247;12381,114837;12482,117398;11778,122307;11678,123161;10673,124442;10974,121987;11376,119532;12180,114730;13889,108326;16503,98934;17709,94452;19016,90076;28263,72146;29168,68731;30978,58059;30978,58059;31480,58486;31480,58485;49091,42864;49071,42880;49013,42951;48192,43864;47984,44185;47848,44347;47262,45252;41130,52936;39421,55070;37712,57311;30156,66179;37813,57205;39522,54964;41231,52829;47362,45145;47984,44185;49013,42951;51642,35504;50775,35825;50129,36080;49976,36287;48870,37354;46056,39275;44146,41516;42336,43757;41130,44931;41089,44877;39949,46332;38014,48880;34898,52509;35400,53149;35410,53140;34998,52616;38114,48987;41231,44931;42437,43757;44246,41516;46156,39275;48971,37354;50076,36287;51283,35806;51663,35681;197238,16222;202364,18677;204575,20598;199650,18037;197238,16222;180551,8431;184572,9392;190201,12380;180551,8431;120038,7724;117927,8004;113404,8645;108981,9712;107071,10352;104860,10993;100021,12002;99130,12380;92998,14621;86967,17183;82745,19211;79931,20384;72995,23800;69678,26041;66461,28282;61335,32338;56510,36393;51892,40670;52288,41196;53268,40482;54102,39822;57113,37034;61938,32978;67064,28923;70281,26681;73598,24440;80534,21025;83248,19531;87470,17503;93501,14941;99633,12700;102208,12163;103453,11712;120388,7833;155987,5430;158135,5656;161050,6724;158839,6404;154215,5443;155987,5430;167685,4589;171806,4909;176832,7044;170600,5870;167685,4589;134061,4562;122451,5229;114409,6403;110589,7471;107272,8751;102648,9392;85158,16542;78825,19531;76915,20278;75206,21238;71990,23053;66964,25827;63144,29029;52087,38208;49776,40341;47515,42533;47563,42583;30173,64249;26655,69371;25047,72466;23439,75348;20423,81325;17143,86813;17106,86981;16000,90183;15196,91677;14995,91890;14103,95039;13889,96907;13688,99575;12281,103951;10974,108326;9567,114730;8763,120600;8260,126470;8964,122414;9029,122079;9165,120493;9969,114623;10221,114712;10242,114613;9969,114516;11376,108113;12683,103737;14084,99381;13990,99361;14191,96693;15296,91677;16101,90183;16128,90105;17206,86981;20523,81431;23539,75455;25147,72573;26756,69478;30274,64355;47664,42690;52288,38208;63345,29029;67165,25828;72191,23053;75407,21238;77116,20278;79026,19531;85359,16542;102849,9392;107473,8751;110790,7471;114610,6404;122652,5229;134262,4602;143594,4935;148184,0;152908,320;157733,854;160950,1708;163061,2775;165674,2241;169595,3202;172007,3949;171907,4056;171806,4803;167685,4482;166277,4056;164870,3735;162156,3095;159442,2455;156628,2028;153511,2028;150998,2028;147078,2028;146894,1965;145168,2882;145771,3949;151803,5229;149119,5279;149164,5283;152004,5229;154416,5550;159040,6510;161251,6830;164971,7684;168790,8538;172510,9499;176229,10673;178038,11206;179848,11846;179871,11869;181169,12107;184313,13347;184752,14054;184874,14088;187688,15262;190101,16329;192513,17503;194323,18570;195529,19211;196835,19958;201258,22626;206887,26468;209803,28602;209887,28666;211377,29627;268104,142905;268062,143798;269210,143972;270316,144826;270818,147708;272728,151123;273532,151201;273532,150376;274349,147966;274336,147494;275140,144613;276246,144613;277955,143439;278156,148135;277654,150376;277050,152511;276749,156033;276648,157847;276447,159661;276019,159965;276045,160088;276456,159797;276648,158060;276749,156246;277050,152724;277654,150589;278156,148348;278960,148989;278860,150589;278659,152190;278558,155179;278357,158701;277855,162436;277251,166385;276548,170227;275241,178338;274035,179085;272527,183781;272125,188264;271924,188904;270215,193813;269712,194240;267602,199470;269813,194240;270316,193813;267099,203525;265390,204486;265036,205238;265089,205340;265491,204486;267199,203525;265993,207154;263782,211423;262676,213557;261470,215692;260565,217293;259258,220388;257851,223376;255640,226578;253428,229566;253520,229365;251016,232981;245588,239278;244519,241024;245588,239385;251016,233088;246894,239705;244771,242066;243066,243397;242974,243547;241908,244418;241868,244721;237144,249844;232118,254753;231886,254932;230208,257208;226187,260410;222429,263402;222416,263420;226187,260517;230208,257315;226891,260837;224189,262704;222321,263542;222267,263612;220257,264999;219499,265372;217593,267014;215733,268414;212919,270335;212014,270442;211009,270917;210852,271043;212115,270549;213019,270442;209401,273324;207089,274604;204777,275778;203144,276038;202867,276205;195227,279727;194838,279821;192513,281435;193820,281862;188995,284103;189397,282609;187789,283249;186281,283783;183165,284850;182748,284319;181255,284637;179445,285063;175726,286024;175604,286085;179144,285170;180953,284743;182461,284423;183064,284957;186180,283889;187688,283356;189296,282715;188894,284210;184673,286344;184466,286283;181556,287518;179144,288265;175525,289226;174030,289092;170903,289738;170801,289973;162458,291680;160548,291147;158939,291147;156125,292107;153612,292321;151099,292427;150826,292303;148536,292734;145771,292214;145872,292107;146374,291360;144063,291040;145168,290400;148485,290293;151702,290186;156326,290293;159543,289973;165574,288585;169595,287625;172610,287518;172820,287415;169896,287518;165875,288479;159844,289866;156628,290186;152004,290080;148787,290186;145470,290293;145570,289866;146274,288799;177234,283356;198243,274925;203771,271829;206887,270122;210104,268308;216135,264465;220960,260517;230007,253046;232520,250911;234933,248670;238551,245148;240059,242480;242225,240372;242242,240240;240160,242267;238652,244935;235033,248457;232621,250698;230108,252832;221061,260303;216236,264252;210205,268094;206988,269908;203872,271616;198343,274711;177335,283142;146374,288585;144063,288585;143761,287732;141348,287625;139137,288585;132704,288692;127979,288479;125667,288265;123355,287838;124748,286261;124461,286344;119272,285324;119033,285384;109082,283463;105161,282609;101744,281968;97622,279941;92496,277913;87168,275672;88073,274925;91792,275672;93401,277166;98929,278873;109886,281862;112600,282395;115515,282929;118732,283676;122276,284490;122551,284423;125868,284957;125969,284743;130794,284957;131598,285063;139036,285063;144465,285277;150898,284743;151702,284743;152004,285597;158336,284743;162558,283676;164971,283249;166478,283036;169796,282182;172510,281542;175224,280794;180202,279880;180853,279620;175626,280581;172912,281328;170198,281968;166881,282822;165373,283036;162960,283463;156426,284103;152004,284530;151199,284530;144766,285063;139338,284850;131900,284850;131095,284743;127979,283356;126270,284530;126266,284539;127678,283569;130794,284957;125969,284743;126007,284717;122853,284210;119134,283356;115917,282609;113002,282075;110288,281542;99331,278553;93803,276846;92194,275351;88475,274604;82946,271616;81338,271723;75608,268628;74603,266707;74804,266600;78323,268628;81841,270656;82846,270015;78725,267134;75307,265533;70582,262651;66562,259876;60229,256995;57816,254860;58319,254647;60731,255394;55705,249844;52891,247389;50277,244935;46960,242053;42135,236397;41804,235298;40829,234262;37511,230420;37109,228499;35803,226578;35647,226319;34094,225190;31078,220601;29369,216332;29168,216332;26856,211636;24645,206940;22333,201498;20222,195948;22333,199683;24444,204379;25147,206940;25438,207393;25080,205417;24147,203619;22627,199991;20825,196801;18614,190398;16719,183834;16097,181920;13387,170437;12189,162100;12180,162329;12281,164037;12783,167986;13387,172041;12381,168519;11678,164037;10874,164037;10371,159981;9667,157420;9064,154965;7355,153044;6853,153044;6350,150376;6149,146961;6551,142158;6752,140451;7095,139279;6928,136608;7154,132660;7556,131859;7556,131379;6752,132980;6049,131913;4742,129992;4503,128471;4440,128604;4038,132873;3737,137142;3435,140451;3435,147281;3536,150803;3737,154325;2832,157633;2631,157633;2028,151230;2028,144613;2530,139490;3435,140450;2631,139383;2430,135541;2631,129671;2731,128070;3033,125402;4239,120600;4840,117409;4641,116651;3938,120920;2731,125722;2430,128391;2329,129992;2128,135861;2329,139703;1827,144826;1827,151443;2430,157847;2631,157847;3938,163930;4641,168946;6149,174069;8524,185085;8731,187196;9165,187196;11376,192853;12180,195734;10673,193280;9064,189437;8964,190505;8089,187626;7456,187730;6752,185275;4340,179405;2832,174176;2731,169800;2028,164677;1525,159554;419,155819;1123,135968;1827,130845;1224,128070;2430,120386;2731,118572;3536,112382;5647,107899;5144,113983;5646,112940;5948,110447;6049,107686;6953,104164;8361,98828;10069,93385;10197,93232;10974,88902;12080,85807;13387,83246;16000,77909;18111,73107;21127,66917;23338,64249;25147,60513;26655,58165;28264,57311;28666,56671;30274,53256;33390,49414;33475,51020;33248,51695;36506,48133;38114,45892;40225,43757;40407,43972;40326,43864;42939,41089;45553,38528;48368,35326;52288,32231;56510,28923;59034,27053;60731,25401;63747,23479;66964,21665;67390,21433;68484,20291;70281,18890;72254,17823;73649,17482;73900,17289;101241,5550;102255,5315;105061,4269;106996,3855;108005,3846;108378,3735;131296,534;137805,507;144766,640;144896,743;148284,320;151400,854;154517,1494;156124,1882;154416,1387;151300,747;148184,213;14818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15430B" w:rsidRPr="00696D1D">
        <w:t>This report is a summary of the quality of water provided to our customers. Throughout the year we conduct hundreds of tests for multiple types of water contaminants. In order to ensure that tap water is safe to drink, the U.S. Environmental Protection Agency</w:t>
      </w:r>
      <w:r w:rsidR="009C78F9">
        <w:t xml:space="preserve"> (USEPA)</w:t>
      </w:r>
      <w:r w:rsidR="0015430B" w:rsidRPr="00696D1D">
        <w:t xml:space="preserve"> and the State Water Resources Control Board prescribe regulations that limit the </w:t>
      </w:r>
      <w:proofErr w:type="gramStart"/>
      <w:r w:rsidR="0015430B" w:rsidRPr="00696D1D">
        <w:t>amount</w:t>
      </w:r>
      <w:proofErr w:type="gramEnd"/>
      <w:r w:rsidR="0015430B" w:rsidRPr="00696D1D">
        <w:t xml:space="preserve"> of certain contaminants in water provided by public water systems. Department regulations also establish limits for contaminants in bottled water that provide similar protection for public health.</w:t>
      </w:r>
    </w:p>
    <w:p w14:paraId="7995D4C8" w14:textId="1745EFDD" w:rsidR="0015430B" w:rsidRPr="00491E09" w:rsidRDefault="00987ACF" w:rsidP="00491E09">
      <w:pPr>
        <w:pStyle w:val="Heading2"/>
      </w:pPr>
      <w:r>
        <w:lastRenderedPageBreak/>
        <w:t xml:space="preserve">Where Your Water Comes From </w:t>
      </w:r>
    </w:p>
    <w:p w14:paraId="0410E483" w14:textId="0D690B11" w:rsidR="0015430B" w:rsidRPr="00696D1D" w:rsidRDefault="0064428B" w:rsidP="0015430B">
      <w:pPr>
        <w:spacing w:after="120" w:line="276" w:lineRule="auto"/>
      </w:pPr>
      <w:r>
        <w:rPr>
          <w:noProof/>
        </w:rPr>
        <mc:AlternateContent>
          <mc:Choice Requires="wps">
            <w:drawing>
              <wp:anchor distT="0" distB="0" distL="114300" distR="114300" simplePos="0" relativeHeight="251723776" behindDoc="1" locked="0" layoutInCell="1" allowOverlap="1" wp14:anchorId="154D6D1F" wp14:editId="54591570">
                <wp:simplePos x="0" y="0"/>
                <wp:positionH relativeFrom="column">
                  <wp:posOffset>3809365</wp:posOffset>
                </wp:positionH>
                <wp:positionV relativeFrom="paragraph">
                  <wp:posOffset>897255</wp:posOffset>
                </wp:positionV>
                <wp:extent cx="3086100" cy="3009900"/>
                <wp:effectExtent l="0" t="0" r="12700" b="12700"/>
                <wp:wrapTight wrapText="bothSides">
                  <wp:wrapPolygon edited="0">
                    <wp:start x="12000" y="21600"/>
                    <wp:lineTo x="13778" y="21418"/>
                    <wp:lineTo x="18578" y="19413"/>
                    <wp:lineTo x="19111" y="17772"/>
                    <wp:lineTo x="20000" y="15767"/>
                    <wp:lineTo x="21067" y="14309"/>
                    <wp:lineTo x="21600" y="13397"/>
                    <wp:lineTo x="21600" y="8476"/>
                    <wp:lineTo x="21244" y="7018"/>
                    <wp:lineTo x="19822" y="4101"/>
                    <wp:lineTo x="19822" y="3919"/>
                    <wp:lineTo x="16267" y="1003"/>
                    <wp:lineTo x="13600" y="91"/>
                    <wp:lineTo x="13067" y="91"/>
                    <wp:lineTo x="8444" y="91"/>
                    <wp:lineTo x="8267" y="91"/>
                    <wp:lineTo x="5778" y="1185"/>
                    <wp:lineTo x="2578" y="4101"/>
                    <wp:lineTo x="1156" y="7018"/>
                    <wp:lineTo x="89" y="10481"/>
                    <wp:lineTo x="89" y="13580"/>
                    <wp:lineTo x="800" y="15767"/>
                    <wp:lineTo x="2578" y="18137"/>
                    <wp:lineTo x="3111" y="19048"/>
                    <wp:lineTo x="7022" y="21418"/>
                    <wp:lineTo x="8267" y="21600"/>
                    <wp:lineTo x="12000" y="21600"/>
                  </wp:wrapPolygon>
                </wp:wrapTight>
                <wp:docPr id="19" name="Freeform: Shape 10"/>
                <wp:cNvGraphicFramePr/>
                <a:graphic xmlns:a="http://schemas.openxmlformats.org/drawingml/2006/main">
                  <a:graphicData uri="http://schemas.microsoft.com/office/word/2010/wordprocessingShape">
                    <wps:wsp>
                      <wps:cNvSpPr/>
                      <wps:spPr>
                        <a:xfrm rot="10800000" flipH="1">
                          <a:off x="0" y="0"/>
                          <a:ext cx="3086100" cy="30099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8F2436C" id="Freeform: Shape 10" o:spid="_x0000_s1026" style="position:absolute;margin-left:299.95pt;margin-top:70.65pt;width:243pt;height:237pt;rotation:180;flip:x;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1677827,2993576;1663405,3001251;1664268,3001618;1797750,2915658;1751118,2926632;1681169,2935410;1677839,2926632;1726692,2922242;1797750,2915658;1919050,2904171;1916201,2904966;1917661,2904685;1048860,2887675;1098267,2900295;1119363,2901392;1178208,2929924;1204855,2935410;1206522,2935960;1212628,2929924;1235943,2936508;1259260,2941994;1305202,2952554;1305892,2951871;1359186,2960650;1384722,2965039;1410259,2967234;1462442,2969429;1533500,2968331;1536585,2968331;1543494,2964490;1559038,2959552;1574859,2959278;1585685,2960649;1588599,2968331;1613441,2968331;1605670,2979304;1601229,2984792;1586794,2991376;1560147,2991376;1525729,2989181;1451339,2986986;1395825,2982597;1346972,2976013;1298119,2968331;1223730,2957357;1165995,2938703;1166663,2938224;1132687,2927730;1102708,2914561;1068290,2903588;1032761,2891516;1048860,2887675;1702433,2864149;1685469,2866708;1568151,2872562;1606779,2877250;1616773,2875056;1685610,2867375;1696938,2865197;1807839,2848249;1750221,2856940;1769992,2857498;1798444,2852286;2018167,2845711;1837453,2893276;1928903,2873136;859556,2823481;987238,2877250;1032761,2891516;1067179,2903587;1101599,2914560;1131576,2927728;1124914,2933216;1107150,2929923;1043864,2906879;1012776,2894808;981687,2881640;940606,2867375;905077,2852012;877320,2837746;859556,2823481;911740,2796048;972805,2826773;965034,2831163;893975,2797144;911740,2796048;686351,2721428;761850,2763127;777394,2780685;741865,2762029;715218,2745569;686351,2721428;818743,2693270;818753,2693582;822503,2698068;822916,2696188;2440198,2621237;2436166,2621568;2369548,2668755;2304041,2703870;2257409,2731303;2231872,2742277;2205226,2753250;2173027,2769711;2148600,2783976;2113071,2798242;2076432,2811410;2066439,2821286;2050895,2826773;2012035,2833357;1962072,2848720;1916551,2862985;1866587,2877251;1804411,2892614;1716699,2906879;1714478,2910172;1672306,2920592;1673398,2921145;1720232,2909573;1721140,2906879;1808853,2892614;1871029,2877251;1920992,2862985;1966514,2848720;2016476,2833357;2055337,2826773;2029031,2842374;2029800,2842136;2057558,2825675;2073102,2820189;2074137,2819906;2080873,2812507;2117513,2799339;2153043,2785074;2177469,2770808;2209667,2754348;2236314,2743375;2254586,2735523;2264071,2729109;2310704,2701675;2376210,2666560;536272,2606061;540487,2609635;541927,2610360;2447650,2577415;2447268,2577674;2447268,2577988;2449033,2578237;2449489,2577674;2471637,2561035;2465081,2565511;2463922,2566701;2468417,2563858;445616,2505762;487549,2554559;454300,2515125;2550248,2505730;2550149,2505764;2549415,2510737;2531650,2530489;2510554,2553533;2511826,2553243;2531650,2531586;2549415,2511833;2550248,2505730;554137,2481019;556336,2483665;556446,2483302;389904,2455868;418772,2474523;420189,2476173;433344,2479050;463182,2506346;504263,2539267;522028,2563408;532020,2575480;574211,2610595;561998,2620470;522706,2577321;520918,2577674;558102,2618507;561998,2620470;574212,2610595;679689,2692895;658594,2699480;666366,2704967;635277,2706064;615292,2692895;596418,2678631;549786,2640223;506484,2601816;466514,2563408;447639,2544754;429875,2525002;436536,2516223;458742,2535975;483168,2554629;513146,2586453;515694,2588613;483168,2554629;459852,2535975;437646,2516223;413220,2486594;389904,2455868;2835870,2281390;2835306,2281628;2823180,2310393;2824213,2143914;2794789,2185920;2780355,2212256;2765922,2236398;2731502,2281390;2701525,2326381;2674878,2362594;2672656,2363936;2670838,2366598;2673767,2364788;2700414,2328576;2730393,2283585;2764811,2238594;2779245,2214452;2793679,2188116;2823657,2145318;2939127,2128859;2924693,2171655;2899157,2217744;2873619,2264930;2850304,2294558;2865848,2263832;2879171,2233106;2889163,2216647;2902487,2194700;2914701,2172753;2939127,2128859;2867261,2034794;2840311,2081672;2839815,2082799;2866958,2035583;2882041,1928620;2849650,2016088;2781513,2153742;2771537,2169331;2771473,2169460;2748156,2208965;2724841,2251762;2698194,2284682;2675988,2321992;2544974,2467939;2501672,2504152;2497518,2507275;2495726,2509067;2477619,2523656;2462813,2540364;2408408,2580967;2399883,2586290;2376729,2604945;2373386,2607091;2368437,2611693;2325137,2640224;2281835,2666560;2276879,2669043;2247560,2687864;2238471,2692395;2229652,2698383;2199674,2714844;2171664,2725701;2109237,2756822;1962776,2810810;1860716,2836747;1943197,2821286;1958741,2817993;2008704,2800436;2039792,2790560;2089756,2765321;2146380,2745568;2182658,2731507;2198564,2722525;2212996,2718136;2232982,2707162;2238233,2703554;2251858,2690702;2281835,2673144;2315940,2656621;2328467,2649001;2371769,2620470;2390643,2602913;2411739,2589745;2466143,2549143;2505003,2512930;2548304,2476718;2679318,2330770;2697349,2300476;2698194,2297850;2727061,2253956;2735944,2240787;2747754,2224597;2751488,2217744;2774803,2178239;2820325,2084964;2864737,1985105;2877783,1944503;3003523,1831476;3000192,1833671;3000192,1833671;3014010,1766441;3013611,1768382;3016846,1772220;3026839,1783193;3033501,1778804;3033669,1777961;3029060,1780998;3017957,1771122;3004113,1641785;3003338,1641828;3001934,1641905;3002413,1647122;3001303,1674556;2996862,1691016;2970215,1732715;2963553,1768928;2956892,1780998;2945789,1833671;2933575,1875370;2920251,1915973;2912480,1947795;2903598,1980716;2910681,1969827;2916921,1946698;2922472,1913777;2935795,1873176;2948009,1831476;2959112,1778804;2965774,1766732;2972436,1730520;2999083,1688821;2981318,1773316;2967994,1843547;2938016,1933529;2932086,1942647;2929551,1956300;2921362,1979619;2890274,2046557;2875840,2081672;2866958,2100328;2855855,2120080;2825877,2172753;2793679,2224328;2752598,2293461;2707076,2361497;2677099,2399904;2644900,2437214;2633797,2452576;2621584,2467939;2602709,2483302;2571839,2517083;2572731,2520612;2540533,2553533;2506113,2577674;2478357,2599621;2452062,2618613;2456151,2618277;2485018,2597427;2512776,2575480;2547194,2551338;2579393,2518417;2578283,2514028;2609371,2480011;2628246,2464648;2640459,2449285;2651562,2433922;2683761,2396612;2713738,2358204;2759260,2290169;2800340,2221036;2832539,2169460;2862516,2116787;2873619,2097035;2882502,2078381;2896936,2043266;2928024,1976327;2940237,1931336;2970215,1841353;2983538,1771123;3001303,1686626;3005308,1671784;3002413,1671263;3003523,1643830;3027949,1618591;3015021,1671834;3015022,1671834;3027950,1618592;3037942,1607617;3031280,1621883;3029754,1651785;3029060,1680042;3017957,1713808;3017957,1717665;3031280,1680042;3033501,1621882;3038678,1610798;2990199,1560430;2982924,1577427;2980207,1602131;2976704,1590591;2975423,1592220;2979097,1604326;2976877,1621883;2981318,1636148;2984760,1635959;2982428,1628466;2984648,1610908;2990199,1560430;3083464,1530803;3085685,1531899;3084574,1577988;3085685,1609812;3082354,1667971;3079023,1700891;3069030,1749175;3065700,1789777;3049045,1864397;3033501,1929140;3005744,1941211;3007965,1934627;3012406,1888539;3029060,1840255;3042383,1832574;3042383,1832573;3056818,1749175;3064589,1709670;3071251,1669069;3076803,1630661;3079023,1594449;3080133,1563723;3082354,1547262;3083464,1530803;156374,1021999;156927,1022272;156979,1022118;223361,864712;198935,909702;178949,926163;178902,927214;176969,969223;177025,969123;178949,927260;198935,910799;223361,865808;224193,866357;224609,865534;236683,769242;221139,780215;197824,828499;203158,832716;203331,831976;198935,828499;222250,780215;236014,770499;322176,706693;320774,707803;314821,730424;311073,741809;208927,926163;194492,971154;181169,1017243;152301,1113810;133427,1179651;124545,1229032;120104,1254270;116772,1279510;106780,1347546;103449,1389245;109001,1433139;111602,1409222;111221,1401315;115662,1355227;125654,1287191;133580,1277791;145088,1201671;144530,1188429;155499,1157350;162025,1131257;160074,1135757;153412,1133562;136757,1180748;137868,1207085;130096,1257563;128986,1266342;117883,1279510;121213,1254270;125654,1229032;134537,1179651;153412,1113810;182280,1017243;195603,971154;210036,926163;312183,741809;322176,706693;342162,596958;342161,596958;347712,601348;347712,601347;542228,440726;542014,440894;541366,441619;532299,451010;530006,454306;528508,455979;522028,465276;454301,544286;435425,566233;416551,589276;333089,680450;417661,588180;436535,565135;455411,543188;523138,464178;530006,454306;541366,441619;570412,365056;560829,368356;553702,370971;552006,373098;539793,384071;508705,403824;487610,426869;467624,449912;454301,461984;453849,461424;441255,476387;419881,502586;385463,539896;391014,546479;391120,546387;386573,540993;420991,503683;455411,461984;468734,449913;488719,426869;509814,403825;540902,384072;553116,373099;566440,368161;570645,366871;2178579,166797;2235203,192036;2259629,211788;2205226,185452;2178579,166797;1994271,86690;2038682,96566;2100858,127291;1994271,86690;1325878,79420;1302561,82301;1252598,88885;1203745,99858;1182650,106442;1158224,113026;1104774,123404;1094937,127293;1027210,150336;960593,176673;913960,197523;882872,209593;806262,244708;769623,267753;734094,290797;677468,332496;624175,374196;573169,418173;577542,423577;588368,416238;597582,409450;630836,380780;684130,339081;740754,297381;776284,274336;812924,251293;889533,216177;919511,200814;966143,179964;1032761,153628;1100488,130584;1128938,125061;1142681,120419;1329741,80535;1722944,55827;1746676,58159;1778875,69132;1754448,65841;1703375,55964;1722944,55827;1852154,47185;1897675,50477;1953189,72424;1884352,60354;1852154,47185;1480763,46911;1352524,53770;1263701,65840;1221510,76813;1184870,89982;1133796,96566;940606,170089;870659,200814;849563,208495;830688,218372;795159,237026;739645,265558;697454,298478;575322,392850;549799,414786;524829,437319;525358,437842;333279,660603;294418,713276;276654,745100;258889,774728;225580,836179;189348,892609;188941,894340;176728,927260;167845,942623;165625,944818;155771,977190;153412,996394;151192,1023827;135648,1068819;121213,1113810;105669,1179651;96787,1240005;91236,1300359;99007,1258660;99728,1255219;101228,1238907;110110,1178554;112892,1179471;113133,1178451;110111,1177456;125656,1111615;140089,1066623;155562,1021838;154523,1021632;156744,994199;168956,942623;177839,927260;178137,926458;190052,894340;226691,837277;260000,775826;277764,746198;295529,714374;334390,661701;526469,438940;577542,392851;699674,298479;741865,265559;797380,237028;832909,218372;851784,208496;872879,200814;942828,170089;1136018,96567;1187091,89983;1223730,76814;1265921,65841;1354744,53770;1482983,47323;1586058,50741;1636758,0;1688941,3291;1742235,8779;1777764,17558;1801080,28531;1829948,23044;1873249,32920;1899896,40601;1898786,41699;1897675,49380;1852154,46089;1836610,41699;1821066,38407;1791087,31823;1761110,25238;1730022,20849;1695604,20849;1667846,20849;1624545,20849;1622511,20207;1603449,29628;1610111,40601;1676728,53770;1647083,54281;1647583,54319;1678949,53770;1705596,57062;1756669,66938;1781095,70230;1822177,79009;1864368,87788;1905448,97664;1946529,109735;1966514,115221;1986499,121805;1986757,122038;2001089,124480;2035819,137236;2040671,144501;2042014,144850;2073102,156920;2099749,167894;2126396,179965;2146381,190939;2159704,197523;2174137,205204;2222990,232638;2285166,272143;2317365,294090;2318298,294748;2334752,304628;2961333,1469351;2960864,1478534;2973545,1480324;2985758,1489103;2991310,1518731;3012405,1553846;3021288,1554645;3021288,1546165;3030314,1521385;3030169,1516538;3039052,1486909;3051265,1486909;3070140,1474838;3072360,1523122;3066810,1546165;3060148,1568112;3056816,1604326;3055707,1622980;3053486,1641635;3048752,1644755;3049045,1646024;3053580,1643035;3055707,1625175;3056816,1606520;3060148,1570307;3066810,1548360;3072360,1525316;3081243,1531900;3080133,1548360;3077912,1564821;3076802,1595547;3074581,1631759;3069030,1670167;3062368,1710768;3054596,1750273;3040163,1833671;3026839,1841353;3010184,1889637;3005743,1935725;3003523,1942309;2984648,1992787;2979096,1997177;2955781,2050946;2980207,1997177;2985758,1992787;2950229,2092646;2931354,2102522;2927440,2110261;2928024,2111300;2932465,2102521;2951340,2092646;2938016,2129956;2913590,2173850;2901377,2195797;2888054,2217744;2878060,2234203;2863627,2266027;2848083,2296753;2823657,2329673;2799231,2360399;2800248,2358328;2772582,2395514;2712627,2460258;2700823,2478208;2712627,2461355;2772582,2396611;2727061,2464647;2703606,2488927;2684777,2502606;2683759,2504152;2671987,2513103;2671547,2516223;2619363,2568896;2563848,2619374;2561281,2621215;2542753,2644612;2498342,2677533;2456834,2708301;2456685,2708480;2498342,2678631;2542753,2645710;2506113,2681922;2476275,2701126;2455633,2709742;2455040,2710454;2432834,2724719;2424467,2728552;2403413,2745432;2382872,2759834;2351784,2779587;2341792,2780685;2330685,2785564;2328959,2786860;2342901,2781781;2352895,2780685;2312924,2810313;2287387,2823482;2261851,2835552;2243813,2838226;2240755,2839942;2156373,2876153;2152070,2877120;2126396,2893711;2140829,2898100;2087535,2921145;2091976,2905783;2074211,2912367;2057558,2917853;2023138,2928826;2018540,2923371;2002042,2926632;1982057,2931021;1940977,2940898;1939622,2941520;1978727,2932118;1998712,2927728;2015366,2924437;2022027,2929923;2056447,2918950;2073101,2913463;2090865,2906879;2086424,2922242;2039792,2944189;2037506,2943557;2005374,2956259;1978727,2963941;1938756,2973817;1922241,2972446;1887698,2979089;1886572,2981499;1794419,2999057;1773323,2993569;1755558,2993569;1724470,3003446;1696713,3005641;1668956,3006738;1665940,3005461;1640644,3009893;1610111,3004543;1611222,3003446;1616773,2995764;1591237,2992473;1603449,2985888;1640089,2984791;1675618,2983694;1726691,2984791;1762220,2981499;1828837,2967233;1873249,2957357;1906557,2956259;1908875,2955196;1876580,2956261;1832169,2966136;1765551,2980402;1730022,2983694;1678949,2982597;1643420,2983694;1606779,2984792;1607890,2980402;1615662,2969429;1957631,2913463;2189682,2826773;2250747,2794950;2285166,2777392;2320696,2758738;2387313,2719233;2440607,2678631;2540533,2601816;2568289,2579869;2594936,2556825;2634907,2520612;2651562,2493179;2675484,2471505;2675677,2470143;2652672,2490984;2636018,2518417;2596047,2554631;2569400,2577674;2541644,2599621;2441718,2676436;2388424,2717038;2321806,2756543;2286277,2775197;2251858,2792755;2190792,2824579;1958741,2911269;1616773,2967234;1591237,2967234;1587905,2958455;1561258,2957357;1536832,2967234;1465773,2968331;1413590,2966136;1388053,2963941;1362517,2959552;1377900,2943336;1374730,2944189;1317417,2933700;1314774,2934314;1204856,2914561;1161554,2905783;1123804,2899198;1078283,2878348;1021658,2857499;962813,2834454;972805,2826773;1013886,2834454;1031651,2849817;1092716,2867375;1213738,2898100;1243716,2903588;1275915,2909074;1311444,2916756;1350597,2925124;1353634,2924437;1390274,2929924;1391383,2927730;1444677,2929924;1453560,2931021;1535721,2931021;1595677,2933216;1666735,2927730;1675617,2927730;1678949,2936508;1748896,2927730;1795528,2916756;1822175,2912367;1838830,2910172;1875469,2901393;1905448,2894809;1935425,2887127;1990412,2877721;1997602,2875057;1939867,2884932;1909889,2892614;1879912,2899198;1843271,2907977;1826618,2910172;1799971,2914561;1727801,2921145;1678949,2925535;1670066,2925535;1599008,2931021;1539052,2928826;1456891,2928826;1448009,2927730;1413590,2913463;1394715,2925535;1394667,2925629;1410259,2915658;1444678,2929923;1391385,2927728;1391804,2927460;1356965,2922242;1315885,2913463;1280356,2905783;1248157,2900295;1218180,2894809;1097158,2864083;1036092,2846526;1018328,2831163;977246,2823481;916181,2792755;898416,2793853;835129,2762029;824026,2742277;826247,2741180;865108,2762029;903967,2782879;915070,2776295;869549,2746666;831799,2730207;779615,2700578;735203,2672046;665256,2642419;638609,2620472;644160,2618277;670807,2625958;615292,2568896;584204,2543657;555337,2518417;518698,2488790;465404,2430629;461747,2419335;450970,2408682;414331,2369178;409889,2349426;395455,2329673;393736,2327009;376580,2315407;343271,2268222;324397,2224328;322176,2224328;296640,2176044;272214,2127761;246676,2071797;223361,2014734;246676,2053141;269993,2101424;277764,2127761;280977,2132416;277023,2112100;266713,2093605;249930,2056306;230021,2023512;205595,1957671;184668,1890177;177797,1870502;147867,1752428;134631,1666713;134537,1669069;135648,1686626;141198,1727229;147860,1768928;136757,1732715;128986,1686626;120104,1686626;114551,1644927;106780,1618591;100118,1593352;81243,1573600;75692,1573600;70140,1546165;67919,1511050;72361,1461670;74581,1444112;78362,1432070;76524,1404608;79022,1364005;83463,1355776;83463,1350837;74581,1367298;66810,1356324;52375,1336572;49739,1320935;49045,1322306;44604,1366200;41272,1410094;37942,1444112;37942,1514342;39052,1550555;41272,1586767;31280,1620785;29060,1620785;22398,1554944;22398,1486909;27949,1434236;37937,1444107;29060,1433139;26839,1393634;29060,1333280;30170,1316820;33501,1289386;46824,1240005;53463,1207201;51266,1199403;43493,1243297;30170,1292678;26839,1320111;25728,1336572;23508,1396926;25728,1436430;20178,1489103;20178,1557139;26839,1622980;29060,1622980;43493,1685529;51266,1737104;67919,1789777;94150,1903044;96439,1924752;101229,1924752;125656,1982911;134538,2012540;117883,1987300;100118,1947795;99009,1958769;89349,1929175;82354,1930238;74581,1904999;47934,1844645;31280,1790875;30170,1745883;22398,1693210;16846,1640538;4633,1602131;12405,1398024;20178,1345351;13516,1316820;26839,1237811;30170,1219155;39052,1155509;62368,1109420;56816,1171970;62366,1161248;65699,1135619;66810,1107225;76802,1071012;92346,1016145;111221,960181;112635,958608;121214,914092;133427,882268;147861,855932;176729,801064;200044,751684;233353,688038;257779,660603;277764,622197;294419,598055;312184,589276;316625,582692;334390,547577;368808,508072;369745,524584;367235,531524;403227,494904;420991,471860;444308,449913;446317,452120;445419,451010;474286,422479;503154,396143;534242,363222;577542,331399;624175,297381;652056,278157;670807,261168;704115,241416;739645,222761;744348,220371;756438,208634;776285,194230;798074,183257;813489,179750;816254,177770;1118252,57061;1129458,54653;1160443,43893;1181817,39641;1192962,39547;1197083,38407;1450229,5486;1522120,5212;1599008,6583;1600439,7644;1637869,3291;1672287,8778;1706707,15362;1724464,19351;1705596,14265;1671176,7681;1636758,2195;163675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r w:rsidR="00987ACF">
        <w:rPr>
          <w:noProof/>
        </w:rPr>
        <w:drawing>
          <wp:anchor distT="0" distB="0" distL="114300" distR="114300" simplePos="0" relativeHeight="251735040" behindDoc="0" locked="0" layoutInCell="1" allowOverlap="1" wp14:anchorId="7F05DDFC" wp14:editId="5B2C139A">
            <wp:simplePos x="0" y="0"/>
            <wp:positionH relativeFrom="column">
              <wp:posOffset>-44450</wp:posOffset>
            </wp:positionH>
            <wp:positionV relativeFrom="paragraph">
              <wp:posOffset>23495</wp:posOffset>
            </wp:positionV>
            <wp:extent cx="667385" cy="695325"/>
            <wp:effectExtent l="0" t="0" r="0" b="0"/>
            <wp:wrapTight wrapText="bothSides">
              <wp:wrapPolygon edited="0">
                <wp:start x="9043" y="0"/>
                <wp:lineTo x="4110" y="789"/>
                <wp:lineTo x="0" y="6312"/>
                <wp:lineTo x="0" y="13414"/>
                <wp:lineTo x="4110" y="18937"/>
                <wp:lineTo x="4932" y="20515"/>
                <wp:lineTo x="15619" y="20515"/>
                <wp:lineTo x="20552" y="12625"/>
                <wp:lineTo x="20552" y="7101"/>
                <wp:lineTo x="17264" y="2367"/>
                <wp:lineTo x="12331" y="0"/>
                <wp:lineTo x="9043"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 circle icon.png"/>
                    <pic:cNvPicPr/>
                  </pic:nvPicPr>
                  <pic:blipFill>
                    <a:blip r:embed="rId18" cstate="print">
                      <a:extLst>
                        <a:ext uri="{BEBA8EAE-BF5A-486C-A8C5-ECC9F3942E4B}">
                          <a14:imgProps xmlns:a14="http://schemas.microsoft.com/office/drawing/2010/main">
                            <a14:imgLayer r:embed="rId19">
                              <a14:imgEffect>
                                <a14:backgroundRemoval t="3518" b="96482" l="5236" r="93194">
                                  <a14:foregroundMark x1="56021" y1="77889" x2="56021" y2="77889"/>
                                  <a14:foregroundMark x1="93717" y1="50251" x2="93717" y2="50251"/>
                                  <a14:foregroundMark x1="51832" y1="3518" x2="51832" y2="3518"/>
                                  <a14:foregroundMark x1="5759" y1="41206" x2="5759" y2="41206"/>
                                </a14:backgroundRemoval>
                              </a14:imgEffect>
                            </a14:imgLayer>
                          </a14:imgProps>
                        </a:ext>
                        <a:ext uri="{28A0092B-C50C-407E-A947-70E740481C1C}">
                          <a14:useLocalDpi xmlns:a14="http://schemas.microsoft.com/office/drawing/2010/main"/>
                        </a:ext>
                      </a:extLst>
                    </a:blip>
                    <a:stretch>
                      <a:fillRect/>
                    </a:stretch>
                  </pic:blipFill>
                  <pic:spPr>
                    <a:xfrm>
                      <a:off x="0" y="0"/>
                      <a:ext cx="667385" cy="695325"/>
                    </a:xfrm>
                    <a:prstGeom prst="rect">
                      <a:avLst/>
                    </a:prstGeom>
                  </pic:spPr>
                </pic:pic>
              </a:graphicData>
            </a:graphic>
            <wp14:sizeRelH relativeFrom="page">
              <wp14:pctWidth>0</wp14:pctWidth>
            </wp14:sizeRelH>
            <wp14:sizeRelV relativeFrom="page">
              <wp14:pctHeight>0</wp14:pctHeight>
            </wp14:sizeRelV>
          </wp:anchor>
        </w:drawing>
      </w:r>
      <w:r w:rsidR="0015430B" w:rsidRPr="00696D1D">
        <w:t xml:space="preserve">The City of Big Bear Lake Department of Water produces all its water from local ground water sources. There are </w:t>
      </w:r>
      <w:r w:rsidR="00D461B2">
        <w:t>2</w:t>
      </w:r>
      <w:r w:rsidR="006175EC">
        <w:t xml:space="preserve"> wells</w:t>
      </w:r>
      <w:r w:rsidR="00D461B2">
        <w:t>, 3 boosters</w:t>
      </w:r>
      <w:r w:rsidR="0015430B" w:rsidRPr="00696D1D">
        <w:t xml:space="preserve"> and </w:t>
      </w:r>
      <w:r w:rsidR="006175EC">
        <w:t>1 reservoir</w:t>
      </w:r>
      <w:r w:rsidR="0015430B" w:rsidRPr="00696D1D">
        <w:t xml:space="preserve"> with a total storage capacity of </w:t>
      </w:r>
      <w:r w:rsidR="00D461B2">
        <w:t>125</w:t>
      </w:r>
      <w:r w:rsidR="006175EC">
        <w:t>,000</w:t>
      </w:r>
      <w:r w:rsidR="0015430B" w:rsidRPr="00696D1D">
        <w:t xml:space="preserve"> gallons in the </w:t>
      </w:r>
      <w:r w:rsidR="0079082D">
        <w:t>Big Bear Shores</w:t>
      </w:r>
      <w:r w:rsidR="004416A1" w:rsidRPr="004416A1">
        <w:t xml:space="preserve"> </w:t>
      </w:r>
      <w:r w:rsidR="00987ACF">
        <w:t>RV Park</w:t>
      </w:r>
      <w:r w:rsidR="00987ACF" w:rsidRPr="00696D1D">
        <w:t xml:space="preserve"> system. We also have 4 portable generators, and 2 portable booster pumps. In 20</w:t>
      </w:r>
      <w:r w:rsidR="00987ACF">
        <w:t>2</w:t>
      </w:r>
      <w:r w:rsidR="002C7E7A">
        <w:t>2</w:t>
      </w:r>
      <w:r w:rsidR="00987ACF" w:rsidRPr="00696D1D">
        <w:t xml:space="preserve"> there were </w:t>
      </w:r>
      <w:r w:rsidR="002C7E7A">
        <w:t>4.31</w:t>
      </w:r>
      <w:r w:rsidR="00987ACF" w:rsidRPr="00696D1D">
        <w:t xml:space="preserve"> million gallons of water produced out of the </w:t>
      </w:r>
      <w:r w:rsidR="00987ACF">
        <w:t xml:space="preserve">Big Bear Shores RV Park </w:t>
      </w:r>
      <w:r w:rsidR="00987ACF" w:rsidRPr="00696D1D">
        <w:t>system</w:t>
      </w:r>
      <w:r>
        <w:t>.</w:t>
      </w:r>
    </w:p>
    <w:p w14:paraId="0327CD24" w14:textId="15FD3FD4" w:rsidR="000731F0" w:rsidRDefault="00987ACF" w:rsidP="00F1333E">
      <w:pPr>
        <w:pStyle w:val="Heading2"/>
      </w:pPr>
      <w:bookmarkStart w:id="2" w:name="_Toc501116470"/>
      <w:r>
        <w:rPr>
          <w:lang w:eastAsia="en-US"/>
        </w:rPr>
        <mc:AlternateContent>
          <mc:Choice Requires="wps">
            <w:drawing>
              <wp:anchor distT="0" distB="0" distL="114300" distR="114300" simplePos="0" relativeHeight="251725824" behindDoc="1" locked="0" layoutInCell="1" allowOverlap="1" wp14:anchorId="3C45A5D6" wp14:editId="334B3A46">
                <wp:simplePos x="0" y="0"/>
                <wp:positionH relativeFrom="column">
                  <wp:posOffset>4529455</wp:posOffset>
                </wp:positionH>
                <wp:positionV relativeFrom="paragraph">
                  <wp:posOffset>427355</wp:posOffset>
                </wp:positionV>
                <wp:extent cx="2269490" cy="2276475"/>
                <wp:effectExtent l="0" t="0" r="0" b="9525"/>
                <wp:wrapTight wrapText="bothSides">
                  <wp:wrapPolygon edited="0">
                    <wp:start x="7978" y="0"/>
                    <wp:lineTo x="6285" y="482"/>
                    <wp:lineTo x="1692" y="3133"/>
                    <wp:lineTo x="0" y="7471"/>
                    <wp:lineTo x="0" y="13978"/>
                    <wp:lineTo x="1450" y="15424"/>
                    <wp:lineTo x="3143" y="19280"/>
                    <wp:lineTo x="3626" y="19762"/>
                    <wp:lineTo x="7978" y="21449"/>
                    <wp:lineTo x="8945" y="21449"/>
                    <wp:lineTo x="13538" y="21449"/>
                    <wp:lineTo x="14263" y="21449"/>
                    <wp:lineTo x="18131" y="19280"/>
                    <wp:lineTo x="20790" y="15424"/>
                    <wp:lineTo x="21274" y="13496"/>
                    <wp:lineTo x="21274" y="10604"/>
                    <wp:lineTo x="20790" y="7712"/>
                    <wp:lineTo x="19340" y="5061"/>
                    <wp:lineTo x="18856" y="3615"/>
                    <wp:lineTo x="15472" y="964"/>
                    <wp:lineTo x="13296" y="0"/>
                    <wp:lineTo x="7978" y="0"/>
                  </wp:wrapPolygon>
                </wp:wrapTight>
                <wp:docPr id="20" name="Freeform: Shape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69490" cy="22764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rgbClr val="2C567A"/>
                        </a:solidFill>
                        <a:ln w="9525" cap="flat">
                          <a:noFill/>
                          <a:prstDash val="solid"/>
                          <a:miter/>
                        </a:ln>
                      </wps:spPr>
                      <wps:txbx>
                        <w:txbxContent>
                          <w:p w14:paraId="32D5C70B" w14:textId="77777777" w:rsidR="004C0DE2" w:rsidRPr="00505ED9" w:rsidRDefault="004C0DE2" w:rsidP="0021756F">
                            <w:pPr>
                              <w:spacing w:after="240" w:line="276" w:lineRule="auto"/>
                              <w:ind w:left="360" w:right="446" w:firstLine="450"/>
                              <w:rPr>
                                <w:b/>
                                <w:i/>
                                <w:iCs/>
                                <w:color w:val="E7E6E6" w:themeColor="background2"/>
                                <w:kern w:val="20"/>
                                <w:szCs w:val="24"/>
                              </w:rPr>
                            </w:pPr>
                          </w:p>
                          <w:p w14:paraId="4E41CC55" w14:textId="77777777" w:rsidR="004C0DE2" w:rsidRPr="00505ED9" w:rsidRDefault="004C0DE2" w:rsidP="0021756F">
                            <w:pPr>
                              <w:jc w:val="center"/>
                              <w:rPr>
                                <w:sz w:val="2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3C45A5D6" id="Freeform: Shape 18" o:spid="_x0000_s1028" style="position:absolute;margin-left:356.65pt;margin-top:33.65pt;width:178.7pt;height:179.2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" adj="-11796480,,540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stroked="f">
                <v:stroke joinstyle="miter"/>
                <v:formulas/>
                <v:path arrowok="t" o:connecttype="custom" o:connectlocs="1233859,2264129;1223253,2269934;1223888,2270211;1322049,2205197;1287756,2213497;1236317,2220136;1233868,2213497;1269793,2210177;1322049,2205197;1411251,2196509;1409158,2197110;1410231,2196898;771322,2184033;807656,2193578;823170,2194407;866443,2215987;886039,2220136;887265,2220552;891755,2215987;908901,2220967;926048,2225116;959833,2233103;960341,2232586;999533,2239226;1018312,2242546;1037092,2244206;1075467,2245865;1127722,2245035;1129990,2245035;1135071,2242130;1146502,2238395;1158137,2238188;1166098,2239225;1168241,2245035;1186510,2245035;1180795,2253335;1177529,2257485;1166914,2262465;1147318,2262465;1122007,2260805;1067302,2259145;1026477,2255825;990551,2250845;954625,2245035;899920,2236735;857462,2222627;857954,2222264;832968,2214327;810922,2204368;785611,2196068;759483,2186938;771322,2184033;1251953,2166239;1239479,2168174;1153204,2172603;1181611,2176148;1188960,2174488;1239583,2168679;1247913,2167032;1329468,2154214;1287096,2160787;1301636,2161209;1322559,2157267;1484142,2152294;1351245,2188269;1418498,2173037;632110,2135481;726006,2176148;759483,2186938;784794,2196067;810106,2204367;832151,2214326;827252,2218476;814188,2215986;767648,2198557;744786,2189427;721924,2179468;691713,2168679;665585,2157060;645173,2146270;632110,2135481;670485,2114732;715392,2137971;709677,2141291;657421,2115562;670485,2114732;504736,2058295;560258,2089833;571689,2103113;545561,2089003;525965,2076554;504736,2058295;602096,2036998;602104,2037235;604861,2040627;605165,2039206;1794499,1982517;1791534,1982768;1742544,2018457;1694371,2045016;1660078,2065764;1641299,2074064;1621703,2082363;1598024,2094813;1580061,2105602;1553933,2116392;1526989,2126352;1519640,2133821;1508210,2137971;1479633,2142951;1442890,2154570;1409414,2165359;1372671,2176149;1326947,2187768;1262445,2198557;1260812,2201048;1229798,2208929;1230602,2209347;1265043,2200595;1265711,2198557;1330214,2187768;1375938,2176149;1412680,2165359;1446157,2154570;1482899,2142951;1511476,2137971;1492131,2149770;1492697,2149590;1513109,2137141;1524540,2132991;1525301,2132777;1530255,2127181;1557200,2117222;1583328,2106433;1601291,2095643;1624969,2083194;1644565,2074894;1658002,2068956;1664978,2064104;1699270,2043356;1747443,2016797;394370,1971040;397469,1973743;398527,1974291;1799979,1949374;1799699,1949570;1799699,1949807;1800997,1949995;1801332,1949570;1817618,1936985;1812798,1940370;1811946,1941271;1815252,1939120;327702,1895181;358537,1932085;334088,1902262;1875430,1895156;1875357,1895182;1874817,1898943;1861753,1913882;1846239,1931311;1847174,1931091;1861753,1914712;1874817,1899773;1875430,1895156;407507,1876468;409124,1878467;409206,1878194;286732,1857444;307961,1871554;309003,1872802;318677,1874978;340620,1895622;370831,1920521;383895,1938780;391243,1947910;422270,1974469;413289,1981938;384394,1949303;383079,1949570;383079,1949570;410423,1980453;413289,1981938;422270,1974469;499837,2036715;484324,2041695;490039,2045845;467177,2046675;452480,2036715;438600,2025926;404307,1996877;372464,1967829;343070,1938780;329190,1924671;316126,1909732;321025,1903093;337355,1918032;355318,1932141;377363,1956210;379237,1957844;355318,1932141;338171,1918032;321841,1903093;303878,1880683;286732,1857444;2085473,1725482;2085059,1725662;2076140,1747418;2076901,1621505;2055263,1653275;2044648,1673194;2034034,1691453;2008722,1725482;1986677,1759509;1967081,1786898;1965447,1787914;1964109,1789927;1966264,1788558;1985860,1761170;2007906,1727141;2033217,1693114;2043832,1674855;2054446,1654936;2076492,1622567;2142117,1618624;2135279,1634186;2120583,1664065;2135279,1634186;2142117,1618624;2161407,1610118;2150792,1642486;2132013,1677344;2113234,1713033;2096088,1735441;2107519,1712202;2117317,1688963;2124665,1676515;2134463,1659915;2143444,1643316;2161407,1610118;2108558,1538974;2088739,1574429;2088374,1575281;2108335,1539571;2119427,1458672;2095607,1524826;2045499,1628938;2038162,1640728;2038116,1640826;2020969,1670704;2003823,1703073;1984227,1727972;1967897,1756190;1871551,1866574;1839707,1893963;1836652,1896324;1835333,1897681;1822018,1908714;1811130,1921352;1771121,1952060;1764852,1956085;1747825,1970196;1745365,1971819;1741727,1975299;1709885,1996878;1678041,2016797;1674397,2018675;1652835,2032910;1646151,2036337;1639666,2040865;1617620,2053315;1597023,2061526;1551113,2085065;1443408,2125898;1368353,2145514;1429010,2133821;1440441,2131330;1477183,2118051;1500045,2110582;1536787,2091492;1578428,2076553;1605107,2065918;1616804,2059125;1627417,2055806;1642115,2047505;1645977,2044777;1655996,2035056;1678041,2021777;1703121,2009280;1712334,2003517;1744177,1981938;1758057,1968659;1773571,1958699;1813579,1927991;1842157,1900602;1874000,1873214;1970346,1762829;1983606,1739917;1984227,1737930;2005456,1704732;2011988,1694773;2020673,1682528;2023419,1677344;2040565,1647466;2074042,1576919;2106702,1501393;2116296,1470684;2208763,1385199;2206314,1386859;2206314,1386859;2216476,1336011;2216182,1337479;2218561,1340381;2225910,1348681;2230809,1345361;2230933,1344724;2227543,1347021;2219378,1339551;2209198,1241730;2208628,1241762;2207595,1241821;2207947,1245766;2207131,1266515;2203865,1278964;2184269,1310503;2179370,1337892;2174471,1347021;2166306,1386859;2157324,1418397;2147526,1449106;2141811,1473174;2135279,1498073;2140489,1489836;2145077,1472344;2149159,1447445;2158957,1416737;2167939,1385199;2176104,1345361;2181003,1336231;2185902,1308843;2205498,1277304;2192434,1341211;2182636,1394328;2160590,1462385;2156229,1469280;2154364,1479607;2148343,1497244;2125481,1547871;2114867,1574429;2108335,1588539;2100170,1603478;2078125,1643316;2054446,1682324;2024236,1734612;1990759,1786069;1968714,1815117;1945035,1843336;1936870,1854955;1927889,1866574;1914009,1878194;1891307,1903743;1891963,1906412;1868285,1931311;1842973,1949570;1822561,1966169;1803224,1980533;1806231,1980279;1827460,1964509;1847873,1947910;1873184,1929651;1896863,1904752;1896046,1901433;1918908,1875704;1932788,1864085;1941769,1852466;1949934,1840846;1973613,1812628;1995658,1783579;2029135,1732121;2059345,1679834;2083024,1640826;2105069,1600988;2113234,1586049;2119766,1571940;2130380,1545381;2153242,1494753;2162223,1460726;2184269,1392669;2194067,1339552;2207131,1275645;2210077,1264419;2207947,1264025;2208763,1243277;2226726,1224187;2217218,1264456;2217219,1264456;2226727,1224188;2234075,1215888;2229176,1226677;2229176,1226677;2228053,1249293;2227543,1270665;2219378,1296203;2219378,1299120;2229176,1270665;2230809,1226677;2234616,1218293;2198965,1180199;2193615,1193055;2191617,1211738;2189041,1203010;2188099,1204242;2190801,1213398;2189168,1226677;2192434,1237466;2194966,1237324;2193250,1231656;2194883,1218377;2198965,1180199;2267552,1157791;2269185,1158620;2268368,1193478;2269185,1217547;2266735,1261535;2264286,1286434;2256937,1322952;2254488,1353661;2242240,1410098;2230809,1459065;2210397,1468195;2212030,1463215;2215296,1428357;2227543,1391839;2237341,1386029;2237341,1386028;2247956,1322952;2253671,1293073;2258570,1262365;2262653,1233316;2264286,1205928;2265102,1182689;2266735,1170239;2267552,1157791;114996,772967;115402,773174;115441,773058;164258,654007;146295,688034;131598,700484;131563,701279;130141,733052;130182,732976;131598,701314;146295,688864;164258,654836;164870,655251;165176,654629;174055,581800;162624,590099;145478,626618;149400,629808;149528,629247;146295,626618;163441,590099;173563,582751;236925,534493;235894,535332;231516,552441;228760,561051;153643,700484;143028,734512;133230,769370;112001,842407;98121,892204;91589,929553;88323,948641;85873,967731;78525,1019188;76075,1050726;80158,1083925;82071,1065836;81791,1059856;85057,1024997;92405,973540;98233,966431;106697,908859;106286,898844;114352,875338;119152,855602;117717,859006;112818,857346;100570,893034;101387,912953;95671,951131;94855,957771;86690,967731;89139,948641;92405,929553;98937,892204;112818,842407;134047,769370;143845,734512;154459,700484;229576,561051;236925,534493;251623,451497;251622,451497;255704,454817;255704,454816;398749,333334;398592,333461;398117,334007;391447,341112;389761,343606;388660,344870;383895,351902;334089,411659;320208,428258;306328,445687;244976,514615;307144,444857;321024,427428;334905,410829;384711,351072;389761,343606;398117,334007;419476,276103;412429,278598;407188,280576;405940,282185;396959,290484;374097,305424;358584,322853;343887,340282;334089,349412;333755,348988;324495,360305;308777,380121;283466,408339;287548,413318;287626,413248;284282,409169;309593,380950;334905,349412;344703,340283;359400,322853;374913,305424;397775,290485;406757,282186;416555,278451;419647,277475;1602107,126154;1643748,145242;1661711,160181;1621703,140262;1602107,126154;1466569,65566;1499228,73035;1544952,96274;1466569,65566;975039,60068;957892,62246;921149,67226;885223,75526;869710,80505;851747,85485;812441,93334;805207,96275;755401,113704;706411,133623;672118,149392;649256,158521;592918,185080;565974,202510;539846,219938;498204,251477;459012,283015;421503,316276;424719,320364;432680,314813;439456,309679;463911,287995;503103,256456;544744,224918;570872,207489;597817,190060;654154,163501;676200,151882;710493,136112;759483,116193;809289,98765;830211,94587;840317,91077;977880,60911;1267037,42224;1284490,43987;1308168,52287;1290205,49797;1252647,42327;1267037,42224;1362057,35688;1395533,38177;1436358,54776;1385735,45647;1362057,35688;1088939,35480;994634,40667;929314,49797;898287,58096;871342,68056;833784,73035;691713,128643;640274,151882;624761,157691;610881,165161;584753,179270;543928,200849;512901,225748;423086,297124;404317,313714;385955,330757;386344,331153;245090,499634;216513,539472;203449,563541;190385,585949;165890,632427;139245,675105;138946,676415;129964,701314;123432,712933;121799,714593;114553,739077;112818,753602;111185,774350;99754,808379;89139,842407;77708,892204;71176,937852;67094,983499;72809,951961;73339,949358;74442,937022;80974,891375;83019,892068;83197,891297;80975,890544;92406,840747;103020,806718;114399,772846;113635,772690;115268,751942;124249,712933;130781,701314;131000,700707;139763,676415;166707,633257;191202,586780;204265,564371;217329,540302;245907,500464;387161,331983;424719,297125;514534,225748;545561,200850;586386,179271;612514,165161;626394,157692;641907,151882;693347,128643;835417,73036;872976,68057;899920,58097;930947,49797;996267,40667;1090572,35791;1166372,38377;1203657,0;1242032,2489;1281224,6640;1307351,13279;1324498,21579;1345727,17429;1377570,24899;1397166,30708;1396350,31538;1395533,37348;1362057,34858;1350626,31538;1339195,29048;1317149,24068;1295104,19089;1272243,15769;1246932,15769;1226519,15769;1194676,15769;1193180,15283;1179162,22408;1184061,30708;1233051,40667;1211250,41054;1211618,41083;1234684,40667;1254280,43158;1291838,50627;1309801,53117;1340012,59757;1371039,66397;1401249,73866;1431460,82996;1446157,87145;1460854,92125;1461043,92301;1471582,94148;1497123,103796;1500691,109290;1501678,109554;1524540,118684;1544136,126983;1563732,136113;1578429,144413;1588227,149392;1598841,155202;1634767,175951;1680491,205830;1704169,222429;1704854,222926;1716956,230399;2177737,1111313;2177392,1118258;2186718,1119612;2195699,1126252;2199782,1148661;2215295,1175219;2221828,1175823;2221828,1169410;2228465,1150668;2228359,1147002;2234891,1124592;2243873,1124592;2257753,1115463;2259386,1151981;2255304,1169410;2250405,1186009;2247955,1213398;2247139,1227507;2245506,1241617;2242024,1243976;2242240,1244936;2245575,1242675;2247139,1229167;2247955,1215058;2250405,1187669;2255304,1171070;2259386,1153641;2265918,1158621;2265102,1171070;2263469,1183520;2262652,1206758;2261019,1234147;2256937,1263196;2252038,1293904;2246322,1323782;2235708,1386859;2225910,1392669;2213662,1429187;2210396,1464045;2208763,1469025;2194883,1507203;2190800,1510523;2173654,1551190;2191617,1510523;2195699,1507203;2169571,1582729;2155691,1590199;2152813,1596052;2153242,1596838;2156508,1590198;2170388,1582729;2160590,1610947;2142627,1644146;2133646,1660745;2123849,1677344;2116500,1689793;2105886,1713862;2094455,1737101;2076492,1762000;2058529,1785239;2059277,1783672;2038932,1811797;1994841,1860765;1986160,1874341;1994841,1861595;2038932,1812627;2005456,1864084;1988207,1882447;1974360,1892794;1973612,1893963;1964955,1900733;1964631,1903093;1926256,1942930;1885431,1981109;1883542,1982501;1869918,2000197;1837258,2025096;1806733,2048367;1806624,2048502;1837258,2025926;1869918,2001028;1842973,2028416;1821030,2042940;1805850,2049457;1805414,2049995;1789084,2060784;1782930,2063683;1767448,2076450;1752342,2087343;1729480,2102282;1722132,2103113;1713964,2106803;1712694,2107782;1722948,2103942;1730297,2103113;1700903,2125521;1682124,2135482;1663345,2144611;1650080,2146633;1647831,2147930;1585777,2175319;1582613,2176050;1563732,2188598;1574346,2191918;1535154,2209347;1538420,2197728;1525356,2202708;1513109,2206857;1487798,2215157;1484416,2211031;1472284,2213497;1457587,2216817;1427377,2224287;1426381,2224757;1455138,2217646;1469835,2214326;1482082,2211837;1486981,2215986;1512292,2207687;1524539,2203537;1537603,2198557;1534337,2210177;1500045,2226776;1498364,2226298;1474734,2235905;1455138,2241715;1425744,2249184;1413599,2248148;1388196,2253172;1387368,2254995;1319599,2268274;1304085,2264124;1291022,2264124;1268160,2271594;1247748,2273254;1227335,2274083;1225117,2273118;1206515,2276470;1184061,2272423;1184878,2271594;1188960,2265784;1170181,2263294;1179162,2258314;1206107,2257484;1232235,2256654;1269793,2257484;1295920,2254995;1344910,2244205;1377570,2236735;1402065,2235905;1403769,2235101;1380020,2235906;1347360,2243375;1298370,2254165;1272243,2256654;1234684,2255825;1208556,2256654;1181611,2257485;1182428,2254165;1188143,2245865;1439624,2203537;1610272,2137971;1655179,2113902;1680491,2100622;1706619,2086514;1755608,2056635;1794800,2025926;1868285,1967829;1888697,1951230;1908293,1933801;1937687,1906412;1949934,1885664;1967527,1869271;1967668,1868241;1950751,1884004;1938503,1904752;1909110,1932141;1889514,1949570;1869102,1966169;1795617,2024266;1756425,2054975;1707435,2084854;1681308,2098963;1655996,2112242;1611089,2136311;1440441,2201877;1188960,2244206;1170181,2244206;1167731,2237566;1148135,2236735;1130172,2244206;1077916,2245035;1039542,2243375;1020762,2241715;1001983,2238395;1013295,2226130;1010964,2226776;968816,2218842;966873,2219307;886040,2204368;854196,2197728;826436,2192748;792960,2176979;751318,2161210;708044,2143780;715392,2137971;745603,2143780;758667,2155400;803574,2168679;892572,2191918;914617,2196068;938296,2200217;964424,2206027;993217,2212356;995450,2211837;1022395,2215987;1023211,2214327;1062403,2215987;1068935,2216817;1129355,2216817;1173446,2218476;1225702,2214327;1232234,2214327;1234684,2220967;1286123,2214327;1320415,2206027;1340011,2202708;1352259,2201048;1379203,2194408;1401249,2189428;1423294,2183618;1463731,2176505;1469019,2174489;1426561,2181958;1404515,2187768;1382470,2192748;1355525,2199388;1343278,2201048;1323682,2204368;1270610,2209347;1234684,2212667;1228152,2212667;1175896,2216817;1131805,2215157;1071384,2215157;1064852,2214327;1039542,2203537;1025661,2212667;1025626,2212739;1037092,2205197;1062403,2215986;1023212,2214326;1023520,2214123;997900,2210177;967690,2203537;941562,2197728;917883,2193578;895838,2189428;806840,2166190;761933,2152910;748869,2141291;718658,2135481;673751,2112242;660687,2113072;614147,2089003;605982,2074064;607615,2073234;636192,2089003;664769,2104773;672934,2099793;639458,2077384;611698,2064935;573322,2042525;540662,2020946;489223,1998538;469627,1981939;473709,1980279;493305,1986088;452480,1942930;429618,1923842;408390,1904752;381446,1882344;342254,1838356;339565,1829813;331639,1821757;304695,1791878;301429,1776939;290814,1762000;289550,1759984;276933,1751210;252438,1715522;238558,1682324;236925,1682324;218146,1645806;200183,1609287;181404,1566960;164258,1523802;181404,1552850;198550,1589369;204265,1609287;206627,1612809;203720,1597443;196137,1583456;183795,1555243;169156,1530441;151193,1480644;135805,1429600;130750,1414715;108740,1325412;99006,1260583;98937,1262365;99754,1275645;103836,1306353;108735,1337892;100570,1310503;94855,1275645;88323,1275645;84240,1244106;78525,1224187;73626,1205099;59745,1190159;55663,1190159;51580,1169410;49947,1142851;53213,1105504;54846,1092224;57627,1083116;56275,1062346;58112,1031637;61378,1025413;61378,1021677;54846,1034127;49131,1025828;38516,1010888;36577,999062;36067,1000099;32801,1033297;30351,1066495;27902,1092224;27902,1145341;28718,1172730;30351,1200118;23003,1225847;21370,1225847;16471,1176050;16471,1124592;20553,1084754;27899,1092220;21370,1083925;19737,1054046;21370,1008398;22186,995949;24636,975200;34434,937852;39316,913041;37700,907143;31984,940342;22186,977690;19737,998439;18920,1010888;17287,1056536;18920,1086414;14838,1126252;14838,1177710;19737,1227507;21370,1227507;31984,1274815;37700,1313823;49947,1353661;69237,1439328;70921,1455746;74443,1455746;92406,1499733;98938,1522142;86690,1503053;73626,1473174;72810,1481474;65706,1459091;60562,1459895;54846,1440807;35250,1395158;23003,1354491;22186,1320462;16471,1280624;12388,1240786;3407,1211738;9122,1057366;14838,1017528;9939,995949;19737,936192;22186,922083;28718,873945;45865,839087;41782,886395;45864,878286;48314,858902;49131,837427;56479,810038;67910,768540;81791,726213;82831,725023;89140,691354;98121,667285;108736,647366;129965,605868;147111,568521;171606,520383;189569,499634;204265,470586;216513,452326;229577,445687;232843,440707;245907,414148;271218,384270;271907,396758;270061,402007;296529,374310;309593,356882;326740,340283;328217,341951;327557,341112;348786,319533;370015,299614;392877,274716;424719,250646;459012,224918;479516,210378;493305,197529;517800,182590;543928,168481;547387,166673;556278,157796;570873,146902;586897,138602;598232,135950;600266,134452;822353,43157;830592,41336;853380,33197;869097,29981;877293,29911;880324,29048;1066485,4149;1119353,3942;1175896,4979;1176949,5781;1204474,2489;1229785,6639;1255097,11619;1268155,14636;1254280,10789;1228968,5809;1203657,1660;120365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o:lock v:ext="edit" aspectratio="t"/>
                <v:textbox>
                  <w:txbxContent>
                    <w:p w14:paraId="32D5C70B" w14:textId="77777777" w:rsidR="004C0DE2" w:rsidRPr="00505ED9" w:rsidRDefault="004C0DE2" w:rsidP="0021756F">
                      <w:pPr>
                        <w:spacing w:after="240" w:line="276" w:lineRule="auto"/>
                        <w:ind w:left="360" w:right="446" w:firstLine="450"/>
                        <w:rPr>
                          <w:b/>
                          <w:i/>
                          <w:iCs/>
                          <w:color w:val="E7E6E6" w:themeColor="background2"/>
                          <w:kern w:val="20"/>
                          <w:szCs w:val="24"/>
                        </w:rPr>
                      </w:pPr>
                    </w:p>
                    <w:p w14:paraId="4E41CC55" w14:textId="77777777" w:rsidR="004C0DE2" w:rsidRPr="00505ED9" w:rsidRDefault="004C0DE2" w:rsidP="0021756F">
                      <w:pPr>
                        <w:jc w:val="center"/>
                        <w:rPr>
                          <w:sz w:val="20"/>
                        </w:rPr>
                      </w:pPr>
                    </w:p>
                  </w:txbxContent>
                </v:textbox>
                <w10:wrap type="tight"/>
              </v:shape>
            </w:pict>
          </mc:Fallback>
        </mc:AlternateContent>
      </w:r>
      <w:r>
        <w:rPr>
          <w:lang w:eastAsia="en-US"/>
        </w:rPr>
        <mc:AlternateContent>
          <mc:Choice Requires="wps">
            <w:drawing>
              <wp:anchor distT="0" distB="0" distL="114300" distR="114300" simplePos="0" relativeHeight="251654142" behindDoc="0" locked="0" layoutInCell="1" allowOverlap="1" wp14:anchorId="0A953892" wp14:editId="586E6429">
                <wp:simplePos x="0" y="0"/>
                <wp:positionH relativeFrom="column">
                  <wp:posOffset>2889250</wp:posOffset>
                </wp:positionH>
                <wp:positionV relativeFrom="paragraph">
                  <wp:posOffset>57150</wp:posOffset>
                </wp:positionV>
                <wp:extent cx="549275" cy="542290"/>
                <wp:effectExtent l="0" t="0" r="9525" b="0"/>
                <wp:wrapNone/>
                <wp:docPr id="21" name="Freeform: Shape 10"/>
                <wp:cNvGraphicFramePr/>
                <a:graphic xmlns:a="http://schemas.openxmlformats.org/drawingml/2006/main">
                  <a:graphicData uri="http://schemas.microsoft.com/office/word/2010/wordprocessingShape">
                    <wps:wsp>
                      <wps:cNvSpPr/>
                      <wps:spPr>
                        <a:xfrm rot="10800000" flipH="1" flipV="1">
                          <a:off x="0" y="0"/>
                          <a:ext cx="549275" cy="5422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57091EBB" id="Freeform: Shape 10" o:spid="_x0000_s1026" style="position:absolute;margin-left:227.5pt;margin-top:4.5pt;width:43.25pt;height:42.7pt;rotation:180;flip:x y;z-index:25165414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O5ktgAAFT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98626,539349;296059,540732;296212,540798;319970,525311;311670,527288;299220,528869;298628,527288;307323,526497;319970,525311;341559,523241;341052,523384;341312,523333;186680,520269;195473,522543;199228,522740;209702,527881;214444,528869;214741,528968;215828,527881;219978,529067;224127,530056;232304,531958;232427,531835;241913,533417;246458,534208;251003,534603;260291,534998;272938,534801;273487,534801;274716,534109;277483,533219;280299,533169;282226,533416;282744,534801;287166,534801;285783,536778;284992,537766;282423,538953;277681,538953;271555,538557;258314,538162;248434,537371;239739,536185;231044,534801;217804,532823;207528,529463;207647,529376;201600,527485;196264,525113;190138,523136;183814,520961;186680,520269;303005,516030;299986,516491;279105,517546;285980,518391;287759,517995;300011,516611;302027,516219;321766,513166;311510,514731;315030,514832;320093,513893;359200,512708;327036,521278;343313,517649;152987,508703;175712,518391;183814,520961;189940,523136;196066,525113;201402,527485;200216,528474;197054,527881;185791,523729;180257,521554;174724,519181;167412,516611;161089,513843;156149,511273;152987,508703;162275,503760;173143,509296;171760,510087;159113,503958;162275,503760;122159,490316;135597,497829;138363,500993;132040,497631;127297,494666;122159,490316;145723,485243;145725,485299;146392,486108;146465,485769;434315,472265;433597,472325;421741,480826;410081,487153;401782,492096;397237,494073;392494,496050;386763,499015;382415,501586;376092,504156;369571,506528;367792,508308;365026,509296;358109,510483;349216,513250;341114,515821;332222,518391;321155,521159;305544,523729;305149,524322;297643,526200;297837,526299;306173,524214;306335,523729;321946,521159;333012,518391;341905,515821;350007,513250;358900,510483;365816,509296;361134,512107;361271,512064;366211,509098;368978,508110;369162,508059;370361,506726;376883,504353;383206,501783;387554,499213;393284,496248;398027,494270;401279,492856;402967,491700;411267,486758;422926,480431;95448,469531;96198,470175;96454,470305;435641,464370;435574,464416;435574,464473;435888,464518;435969,464416;439911,461419;438744,462225;438538,462439;439338,461927;79312,451460;86776,460252;80858,453147;453902,451454;453885,451460;453754,452356;450592,455915;446837,460067;447064,460015;450592,456113;453754,452554;453902,451454;98627,447002;99019,447479;99038,447414;69397,442471;74534,445832;74787,446129;77128,446647;82439,451565;89751,457497;92912,461846;94691,464021;102200,470348;100026,472127;93033,464353;92715,464416;99333,471773;100026,472127;102200,470348;120973,485176;117219,486362;118602,487351;113069,487548;109512,485176;106153,482606;97853,475686;90146,468766;83032,461846;79672,458485;76511,454926;77696,453345;81649,456904;85996,460264;91331,465998;91785,466387;85996,460264;81846,456904;77894,453345;73546,448007;69397,442471;504738,411035;504638,411078;502480,416261;502663,386266;497427,393835;494857,398579;492289,402929;486162,411035;480827,419141;476084,425666;475689,425907;475365,426387;475887,426061;480629,419537;485965,411431;492091,403325;494660,398975;497229,394230;502564,386519;523116,383554;520547,391264;516002,399568;511457,408070;507307,413408;510074,407872;512445,402336;514224,399371;516595,395416;518769,391462;523116,383554;510325,366606;505529,375052;505440,375255;510271,366749;512956,347477;507191,363236;495063,388037;493288,390846;493277,390869;489127,397986;484977,405697;480234,411628;476282,418351;452963,444646;445256,451170;444517,451733;444198,452056;440975,454684;438340,457694;428657,465010;427140,465969;423019,469330;422424,469716;421543,470545;413836,475686;406129,480431;405247,480878;400029,484269;398411,485086;396841,486164;391506,489130;386520,491086;375409,496693;349342,506420;331177,511093;345857,508308;348624,507714;357516,504551;363049,502772;371942,498224;382020,494666;388477,492132;391308,490514;393877,489723;397434,487746;398369,487096;400794,484780;406129,481617;412199,478640;414429,477267;422136,472127;425495,468964;429250,466591;438933,459276;445849,452752;453556,446227;476875,419932;480084,414474;480234,414001;485372,406092;486953,403720;489055,400803;489719,399568;493869,392451;501972,375645;509876,357654;512198,350339;534578,329975;533985,330370;533985,330370;536444,318257;536373,318607;536949,319299;538728,321276;539913,320485;539943,320333;539123,320880;537147,319101;534683,295798;534545,295806;534295,295820;534380,296760;534183,301703;533392,304668;528649,312181;527464,318706;526278,320880;524302,330370;522128,337883;519757,345198;518373,350932;516793,356863;518053,354901;519164,350734;520152,344803;522523,337488;524697,329975;526673,320485;527859,318310;529045,311786;533787,304273;530626,319496;528254,332150;522918,348362;521863,350004;521412,352464;519954,356666;514421,368726;511852,375052;510271,378413;508295,381972;502960,391462;497229,400754;489917,413210;481815,425468;476480,432388;470749,439110;468773,441878;466599,444646;463239,447414;457745,453500;457904,454136;452173,460067;446047,464416;441107,468371;436427,471792;437154,471732;442292,467975;447233,464021;453359,459671;459090,453740;458892,452949;464425,446821;467785,444053;469958,441285;471934,438517;477665,431795;483001,424875;491103,412617;498414,400161;504145,390869;509481,381379;511457,377820;513038,374459;515607,368133;521140,356072;523314,347966;528649,331754;531021,319101;534183,303877;534895,301203;534380,301109;534578,296167;538925,291619;536624,301212;536624,301212;538925,291620;540704,289642;539518,292213;539246,297600;539123,302691;537147,308775;537147,309470;539518,302691;539913,292212;540835,290215;532206,281141;530911,284203;530428,288654;529804,286575;529576,286868;530230,289049;529835,292213;530626,294783;531238,294749;530823,293399;531218,290235;532206,281141;548806,275803;549201,276000;549003,284304;549201,290038;548608,300516;548015,306447;546237,315147;545644,322462;542680,335906;539913,347571;534973,349746;535368,348559;536159,340256;539123,331557;541494,330173;541494,330172;544063,315147;545446,308029;546632,300714;547620,293794;548015,287270;548213,281734;548608,278768;548806,275803;27832,184132;27930,184181;27940,184154;39755,155794;35407,163900;31850,166866;31842,167055;31498,174624;31508,174606;31850,167063;35407,164098;39755,155992;39903,156090;39977,155942;42126,138593;39359,140570;35209,149270;36159,150029;36190,149896;35407,149270;39557,140570;42007,138820;57342,127324;57092,127524;56033,131600;55366,133651;37185,166866;34616,174972;32245,183275;27107,200674;23748,212536;22167,221433;21376,225980;20784,230528;19005,242786;18412,250299;19400,258207;19863,253898;19796,252473;20586,244170;22364,231912;23775,230218;25823,216504;25724,214118;27676,208518;28838,203817;28491,204628;27305,204232;24341,212734;24538,217479;23155,226574;22957,228155;20981,230528;21574,225980;22364,221433;23945,212536;27305,200674;32443,183275;34814,174972;37383,166866;55563,133651;57342,127324;60899,107553;60899,107553;61887,108344;61887,108344;96508,79405;96470,79435;96354,79566;94740,81258;94332,81852;94066,82153;92912,83828;80858,98063;77499,102017;74139,106169;59284,122596;74337,105972;77696,101820;81056,97865;93110,83630;94332,81852;96354,79566;101524,65772;99818,66366;98550,66837;98248,67221;96074,69198;90541,72756;86786,76908;83229,81060;80858,83235;80778,83134;78536,85830;74732,90550;68606,97272;69594,98458;69613,98442;68804,97470;74929,90748;81056,83235;83427,81060;86984,76908;90739,72757;96272,69198;98446,67221;100817,66331;101565,66099;387751,30052;397829,34599;402177,38158;392494,33413;387751,30052;354947,15619;362852,17398;373918,22934;354947,15619;235984,14309;231835,14828;222942,16014;214247,17991;210492,19178;206145,20364;196632,22234;194881,22934;182826,27086;170970,31831;162670,35587;157137,37762;143501,44089;136980,48241;130657,52393;120578,59905;111093,67418;102015,75342;102793,76315;104720,74993;106360,73770;112278,68605;121764,61092;131842,53579;138166,49427;144687,45275;158322,38948;163658,36180;171958,32424;183814,27679;195869,23527;200932,22532;203378,21696;236672,14510;306656,10058;310880,10478;316610,12456;312263,11862;303173,10083;306656,10058;329653,8501;337755,9094;347636,13049;335384,10874;329653,8501;263551,8452;240727,9688;224918,11862;217409,13839;210887,16212;201797,17398;167412,30645;154963,36180;151208,37564;147849,39344;141525,42705;131645,47845;124135,53776;102398,70779;97855,74731;93411,78791;93505,78885;59318,119020;52402,128510;49240,134244;46078,139582;40150,150653;33701,160820;33628,161132;31455,167063;29874,169831;29478,170227;27725,176059;27305,179519;26910,184462;24143,192568;21574,200674;18807,212536;17226,223410;16239,234284;17622,226771;17750,226151;18017,223212;19598,212339;20093,212504;20136,212320;19598,212141;22365,200278;24933,192172;27687,184103;27503,184066;27898,179124;30071,169831;31652,167063;31705,166919;33826,161132;40347,150851;46276,139780;49438,134442;52599,128708;59516,119218;93703,79083;102793,70780;124530,53777;132040,47845;141920,42705;148244,39344;151604,37565;155358,36180;167808,30645;202193,17398;211283,16212;217804,13840;225313,11862;241122,9688;263947,8526;282292,9142;291316,0;300604,593;310089,1582;316413,3163;320563,5140;325701,4152;333407,5931;338150,7315;337953,7513;337755,8897;329653,8304;326886,7513;324120,6920;318784,5733;313449,4547;307915,3756;301790,3756;296849,3756;289142,3756;288780,3641;285388,5338;286573,7315;298430,9688;293154,9780;293243,9787;298825,9688;303568,10281;312658,12060;317006,12653;324317,14235;331827,15817;339138,17596;346450,19771;350007,20759;353564,21946;353610,21987;356161,22427;362342,24726;363206,26035;363445,26097;368978,28272;373721,30249;378463,32424;382020,34401;384392,35587;386961,36971;395656,41914;406722,49032;412453,52986;412619,53104;415547,54884;527068,264731;526985,266386;529242,266708;531416,268290;532404,273628;536158,279955;537740,280098;537740,278571;539346,274106;539320,273233;540901,267894;543075,267894;546434,265720;546830,274419;545842,278571;544656,282525;544063,289049;543865,292410;543470,295771;542628,296334;542680,296562;543487,296024;543865,292806;544063,289445;544656,282920;545842,278966;546830,274814;548410,276001;548213,278966;547818,281932;547620,287468;547225,293992;546237,300912;545051,308227;543668,315344;541099,330370;538728,331754;535763,340453;534973,348757;534578,349943;531218,359038;530230,359829;526080,369516;530428,359829;531416,359038;525092,377029;521733,378809;521036,380203;521140,380390;521931,378809;525290,377029;522918,383751;518571,391660;516397,395614;514026,399568;512247,402534;509679,408267;506912,413803;502564,419734;498217,425270;498398,424897;493474,431597;482803,443262;480702,446496;482803,443459;493474,431794;485372,444052;481197,448427;477846,450892;477665,451170;475570,452783;475491,453345;466203,462835;456323,471929;455866,472261;452568,476477;444664,482408;437276,487951;437249,487983;444664,482606;452568,476674;446047,483199;440736,486659;437062,488211;436957,488339;433004,490909;431515,491600;427768,494641;424112,497236;418579,500795;416800,500993;414824,501872;414516,502105;416998,501190;418776,500993;411662,506331;407117,508703;402572,510878;399362,511360;398817,511669;383799,518193;383033,518367;378463,521356;381032,522147;371547,526299;372337,523531;369176,524718;366211,525706;360085,527683;359267,526700;356331,527288;352774,528078;345462,529858;345221,529970;352181,528276;355738,527485;358702,526892;359888,527881;366014,525904;368978,524915;372140,523729;371349,526497;363049,530451;362643,530337;356923,532626;352181,534010;345067,535789;342127,535542;335979,536739;335779,537173;319377,540336;315622,539348;312460,539348;306927,541127;301987,541523;297047,541720;296510,541490;292008,542289;286573,541325;286771,541127;287759,539743;283214,539150;285388,537964;291909,537766;298233,537568;307322,537766;313646,537173;325503,534603;333407,532823;339336,532626;339748,532434;334000,532626;326096,534405;314239,536975;307915,537568;298825,537371;292502,537568;285980,537766;286178,536975;287561,534998;348426,524915;389727,509296;400596,503563;406722,500399;413046,497038;424902,489921;434388,482606;452173,468766;457113,464812;461856,460660;468970,454136;471934,449193;476192,445288;476226,445043;472132,448798;469168,453740;462054,460265;457311,464416;452371,468371;434586,482210;425100,489525;413243,496643;406920,500004;400794,503167;389925,508901;348624,524520;287759,534603;283214,534603;282621,533021;277878,532823;273531,534603;260884,534801;251596,534405;247051,534010;242506,533219;245244,530297;244679,530451;234478,528561;234008,528672;214445,525113;206738,523531;200019,522345;191917,518588;181838,514832;171365,510680;173143,509296;180455,510680;183617,513448;194486,516611;216025,522147;221361,523136;227092,524124;233415,525508;240384,527016;240924,526892;247446,527881;247643,527485;257129,527881;258710,528078;273333,528078;284004,528474;296651,527485;298232,527485;298825,529067;311275,527485;319575,525508;324317,524718;327282,524322;333803,522740;339138,521554;344474,520170;354261,518476;355540,517995;345264,519775;339929,521159;334593,522345;328072,523927;325108,524322;320365,525113;307520,526299;298825,527090;297244,527090;284597,528078;273926,527683;259303,527683;257722,527485;251596,524915;248236,527090;248228,527107;251003,525311;257129,527881;247644,527485;247718,527437;241517,526497;234206,524915;227882,523531;222151,522543;216816,521554;195276,516018;184407,512855;181246,510087;173934,508703;163065,503167;159903,503365;148639,497631;146663,494073;147058,493875;153975,497631;160891,501388;162867,500202;154765,494863;148047,491898;138759,486560;130854,481419;118405,476081;113662,472127;114650,471732;119393,473116;109512,462835;103979,458288;98841,453740;92320,448402;82834,437924;82183,435889;80265,433969;73744,426852;72954,423293;70384,419734;70078,419254;67025,417164;61097,408663;57737,400754;57342,400754;52797,392055;48450,383356;43904,373273;39755,362992;43904,369912;48054,378611;49438,383356;50009,384195;49306,380534;47471,377202;44483,370482;40940,364574;36593,352711;32868,340551;31645,337006;26318,315733;23962,300290;23945,300714;24143,303877;25131,311193;26317,318706;24341,312181;22957,303877;21376,303877;20388,296364;19005,291619;17819,287072;14460,283514;13472,283514;12484,278571;12089,272244;12879,263347;13274,260184;13947,258014;13620,253066;14065,245751;14855,244269;14855,243379;13274,246344;11891,244367;9322,240809;8853,237991;8729,238238;7939,246147;7346,254055;6753,260184;6753,272837;6951,279362;7346,285886;5567,292015;5172,292015;3986,280152;3986,267894;4974,258404;6752,260183;5172,258207;4777,251089;5172,240215;5370,237250;5963,232307;8334,223410;9516,217500;9124,216095;7741,224003;5370,232900;4777,237843;4579,240809;4184,251682;4579,258800;3591,268290;3591,280548;4777,292410;5172,292410;7741,303680;9124,312972;12089,322462;16757,342869;17165,346780;18017,346780;22365,357259;23946,362597;20981,358049;17819,350932;17622,352909;15903,347577;14658,347769;13274,343221;8531,332347;5567,322660;5370,314554;3986,305064;2998,295574;825,288654;2208,251880;3591,242390;2406,237250;4777,223015;5370,219654;6951,208187;11101,199883;10112,211152;11100,209221;11693,204603;11891,199487;13669,192963;16436,183078;19796,172995;20047,172711;21574,164691;23748,158957;26317,154212;31455,144327;35605,135430;41533,123963;45880,119020;49438,112100;52402,107751;55564,106169;56354,104983;59516,98656;65642,91539;65809,94514;65362,95764;71768,89166;74929,85015;79079,81060;79437,81458;79277,81258;84415,76118;89553,71373;95086,65441;102793,59708;111093,53579;116055,50115;119393,47054;125321,43496;131645,40135;132482,39704;134634,37589;138166,34994;142044,33017;144788,32385;145280,32029;199031,10281;201025,9847;206540,7908;210344,7142;212328,7125;213061,6920;258117,988;270912,939;284597,1186;284852,1377;291514,593;297640,1581;303766,2768;306926,3487;303568,2570;297442,1384;291316,395;2913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5C60E14B" w14:textId="0504313E" w:rsidR="00F1333E" w:rsidRDefault="00987ACF" w:rsidP="00F1333E">
      <w:pPr>
        <w:pStyle w:val="Heading2"/>
      </w:pPr>
      <w:r>
        <w:t>D</w:t>
      </w:r>
      <w:bookmarkEnd w:id="2"/>
      <w:r w:rsidRPr="0025080C">
        <w:t>rink</w:t>
      </w:r>
      <w:r>
        <w:t>ing Water Sources</w:t>
      </w:r>
    </w:p>
    <w:p w14:paraId="66D28F99" w14:textId="70B3CA2F" w:rsidR="004F23DA" w:rsidRDefault="00F1333E" w:rsidP="00F1333E">
      <w:pPr>
        <w:tabs>
          <w:tab w:val="left" w:pos="7406"/>
        </w:tabs>
      </w:pPr>
      <w:r>
        <w:t xml:space="preserve">Sources of drinking water (both tap water and bottled water) can include rivers, lakes, streams, ponds, reservoirs, springs, and wells. As water travels over the surface of the land or through the ground, it dissolves </w:t>
      </w:r>
      <w:r w:rsidR="00505ED9">
        <w:t>naturally occurring</w:t>
      </w:r>
      <w:r>
        <w:t xml:space="preserve"> minerals and, in some cases, radioactive material, and can pick up substances resulting from the presence of animals or from human activity. As a result, all 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USEPA's Safe Drinking Water Hotline at (800)</w:t>
      </w:r>
      <w:r w:rsidR="00505ED9">
        <w:t xml:space="preserve"> </w:t>
      </w:r>
      <w:r>
        <w:t>426-4791</w:t>
      </w:r>
      <w:r w:rsidR="00505ED9">
        <w:t>.</w:t>
      </w:r>
      <w:r w:rsidR="0021756F" w:rsidRPr="0021756F">
        <w:t xml:space="preserve"> </w:t>
      </w:r>
    </w:p>
    <w:p w14:paraId="279EF3E2" w14:textId="3C606A0E" w:rsidR="00E341B0" w:rsidRDefault="00E341B0" w:rsidP="00E341B0">
      <w:pPr>
        <w:pStyle w:val="Closing"/>
        <w:spacing w:after="240"/>
        <w:rPr>
          <w:rStyle w:val="Strong"/>
        </w:rPr>
      </w:pPr>
      <w:r>
        <w:rPr>
          <w:noProof/>
        </w:rPr>
        <w:drawing>
          <wp:anchor distT="0" distB="0" distL="114300" distR="114300" simplePos="0" relativeHeight="251663360" behindDoc="0" locked="0" layoutInCell="1" allowOverlap="1" wp14:anchorId="29C07CF4" wp14:editId="15E2AA0B">
            <wp:simplePos x="0" y="0"/>
            <wp:positionH relativeFrom="column">
              <wp:posOffset>5507990</wp:posOffset>
            </wp:positionH>
            <wp:positionV relativeFrom="paragraph">
              <wp:posOffset>313385</wp:posOffset>
            </wp:positionV>
            <wp:extent cx="1426210" cy="1426210"/>
            <wp:effectExtent l="0" t="0" r="2540" b="25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pic:spPr>
                </pic:pic>
              </a:graphicData>
            </a:graphic>
            <wp14:sizeRelH relativeFrom="page">
              <wp14:pctWidth>0</wp14:pctWidth>
            </wp14:sizeRelH>
            <wp14:sizeRelV relativeFrom="page">
              <wp14:pctHeight>0</wp14:pctHeight>
            </wp14:sizeRelV>
          </wp:anchor>
        </w:drawing>
      </w:r>
      <w:r>
        <w:rPr>
          <w:rStyle w:val="Strong"/>
        </w:rPr>
        <w:t>Use Only What You Need</w:t>
      </w:r>
    </w:p>
    <w:p w14:paraId="17FEDA61" w14:textId="742D8124" w:rsidR="00E341B0" w:rsidRDefault="00E341B0" w:rsidP="00E341B0">
      <w:pPr>
        <w:tabs>
          <w:tab w:val="left" w:pos="7406"/>
        </w:tabs>
      </w:pPr>
      <w:r>
        <w:t xml:space="preserve">The BBLDWP is a champion for water </w:t>
      </w:r>
      <w:proofErr w:type="gramStart"/>
      <w:r>
        <w:t>use</w:t>
      </w:r>
      <w:proofErr w:type="gramEnd"/>
      <w:r>
        <w:t xml:space="preserve"> efficiency. In 2020 we were recognized as a </w:t>
      </w:r>
      <w:proofErr w:type="spellStart"/>
      <w:r>
        <w:t>WaterSense</w:t>
      </w:r>
      <w:proofErr w:type="spellEnd"/>
      <w:r>
        <w:t xml:space="preserve"> Partner of the Year for our efforts. We give away </w:t>
      </w:r>
      <w:proofErr w:type="spellStart"/>
      <w:r>
        <w:t>WaterSense</w:t>
      </w:r>
      <w:proofErr w:type="spellEnd"/>
      <w:r>
        <w:t xml:space="preserve"> certified sink faucet aerators and showerheads and offer toilet rebates (pre-inspection of the old toilet is required). We offer outdoor efficiency rebates for turf removal, </w:t>
      </w:r>
      <w:proofErr w:type="spellStart"/>
      <w:r>
        <w:t>WaterSense</w:t>
      </w:r>
      <w:proofErr w:type="spellEnd"/>
      <w:r>
        <w:t xml:space="preserve"> labeled weather-based irrigation controllers, </w:t>
      </w:r>
      <w:proofErr w:type="spellStart"/>
      <w:r>
        <w:t>WaterSense</w:t>
      </w:r>
      <w:proofErr w:type="spellEnd"/>
      <w:r>
        <w:t xml:space="preserve"> labeled efficient sprinkler heads, native plants, rain barrels and more. To learn more, email Conservation@BBLDWP.com. </w:t>
      </w:r>
    </w:p>
    <w:p w14:paraId="270C7456" w14:textId="77777777" w:rsidR="00E341B0" w:rsidRDefault="00E341B0" w:rsidP="00E341B0">
      <w:pPr>
        <w:tabs>
          <w:tab w:val="left" w:pos="7406"/>
        </w:tabs>
      </w:pPr>
      <w:r>
        <w:t>Our Motto is Service, Quality, Community.</w:t>
      </w:r>
    </w:p>
    <w:p w14:paraId="23D7CA74" w14:textId="441D206D" w:rsidR="00E341B0" w:rsidRDefault="00E341B0" w:rsidP="00E341B0">
      <w:pPr>
        <w:tabs>
          <w:tab w:val="left" w:pos="7406"/>
        </w:tabs>
      </w:pPr>
      <w:r>
        <w:rPr>
          <w:noProof/>
        </w:rPr>
        <mc:AlternateContent>
          <mc:Choice Requires="wps">
            <w:drawing>
              <wp:anchor distT="0" distB="0" distL="114300" distR="114300" simplePos="0" relativeHeight="251739136" behindDoc="0" locked="0" layoutInCell="1" allowOverlap="1" wp14:anchorId="58865F40" wp14:editId="0C3764A7">
                <wp:simplePos x="0" y="0"/>
                <wp:positionH relativeFrom="column">
                  <wp:posOffset>9525</wp:posOffset>
                </wp:positionH>
                <wp:positionV relativeFrom="paragraph">
                  <wp:posOffset>420370</wp:posOffset>
                </wp:positionV>
                <wp:extent cx="6858000" cy="1266825"/>
                <wp:effectExtent l="0" t="0" r="0" b="9525"/>
                <wp:wrapSquare wrapText="bothSides"/>
                <wp:docPr id="35" name="Text Box 35"/>
                <wp:cNvGraphicFramePr/>
                <a:graphic xmlns:a="http://schemas.openxmlformats.org/drawingml/2006/main">
                  <a:graphicData uri="http://schemas.microsoft.com/office/word/2010/wordprocessingShape">
                    <wps:wsp>
                      <wps:cNvSpPr txBox="1"/>
                      <wps:spPr>
                        <a:xfrm>
                          <a:off x="0" y="0"/>
                          <a:ext cx="6858000" cy="1266825"/>
                        </a:xfrm>
                        <a:prstGeom prst="rect">
                          <a:avLst/>
                        </a:prstGeom>
                        <a:solidFill>
                          <a:srgbClr val="2C567A"/>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36010673" w14:textId="77777777" w:rsidR="00E341B0" w:rsidRDefault="00E341B0" w:rsidP="00E341B0">
                            <w:pPr>
                              <w:spacing w:after="120"/>
                              <w:ind w:right="-18"/>
                              <w:rPr>
                                <w:b/>
                                <w:iCs/>
                                <w:color w:val="FFFFFF" w:themeColor="background1"/>
                                <w:kern w:val="20"/>
                                <w:sz w:val="24"/>
                                <w:szCs w:val="24"/>
                              </w:rPr>
                            </w:pPr>
                            <w:r>
                              <w:rPr>
                                <w:b/>
                                <w:iCs/>
                                <w:color w:val="FFFFFF" w:themeColor="background1"/>
                                <w:kern w:val="20"/>
                                <w:sz w:val="24"/>
                                <w:szCs w:val="24"/>
                              </w:rPr>
                              <w:t xml:space="preserve">The City of Big Bear Lake Department of Water is located at 41972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Drive Big Bear Lake, CA 92315 and is open Monday through Friday from 8:00 a.m. until 4:30 p.m. Our Board of Directors meets on the fourth Tuesday of every month at 9:00 a.m. at our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office. The public is welcome to participate in these meetings. Our phone number is (909) 866-5050. </w:t>
                            </w:r>
                          </w:p>
                          <w:p w14:paraId="60612857" w14:textId="77777777" w:rsidR="00E341B0" w:rsidRDefault="00E341B0" w:rsidP="00E341B0">
                            <w:pPr>
                              <w:spacing w:after="120"/>
                              <w:ind w:right="536"/>
                              <w:rPr>
                                <w:b/>
                                <w:iCs/>
                                <w:color w:val="FFFFFF" w:themeColor="background1"/>
                                <w:kern w:val="20"/>
                                <w:sz w:val="24"/>
                                <w:szCs w:val="24"/>
                              </w:rPr>
                            </w:pPr>
                            <w:r>
                              <w:rPr>
                                <w:b/>
                                <w:iCs/>
                                <w:color w:val="FFFFFF" w:themeColor="background1"/>
                                <w:kern w:val="20"/>
                                <w:sz w:val="24"/>
                                <w:szCs w:val="24"/>
                              </w:rPr>
                              <w:t>For questions regarding your water quality, ask for Jason Hall, or contact The Environmental Protection Agency's Safe Drinking Water Hotline at (800) 426-4791.</w:t>
                            </w:r>
                          </w:p>
                          <w:p w14:paraId="0A558526" w14:textId="77777777" w:rsidR="00E341B0" w:rsidRDefault="00E341B0" w:rsidP="00E341B0">
                            <w:pPr>
                              <w:spacing w:after="120"/>
                              <w:ind w:right="536"/>
                              <w:rPr>
                                <w:b/>
                                <w:iCs/>
                                <w:color w:val="FFFFFF" w:themeColor="background1"/>
                                <w:kern w:val="20"/>
                                <w:sz w:val="24"/>
                                <w:szCs w:val="24"/>
                              </w:rPr>
                            </w:pPr>
                          </w:p>
                          <w:p w14:paraId="0DE1B9BB" w14:textId="77777777" w:rsidR="00E341B0" w:rsidRDefault="00E341B0" w:rsidP="00E341B0">
                            <w:pPr>
                              <w:spacing w:after="120"/>
                              <w:ind w:right="536"/>
                              <w:rPr>
                                <w:b/>
                                <w:iCs/>
                                <w:color w:val="FFFFFF" w:themeColor="background1"/>
                                <w:kern w:val="20"/>
                                <w:sz w:val="24"/>
                                <w:szCs w:val="24"/>
                                <w:lang w:val="es-MX"/>
                              </w:rPr>
                            </w:pPr>
                          </w:p>
                        </w:txbxContent>
                      </wps:txbx>
                      <wps:bodyPr rot="0" spcFirstLastPara="0" vertOverflow="clip"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865F40" id="Text Box 35" o:spid="_x0000_s1029" type="#_x0000_t202" style="position:absolute;margin-left:.75pt;margin-top:33.1pt;width:540pt;height:9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" fillcolor="#2c567a" stroked="f">
                <v:textbox>
                  <w:txbxContent>
                    <w:p w14:paraId="36010673" w14:textId="77777777" w:rsidR="00E341B0" w:rsidRDefault="00E341B0" w:rsidP="00E341B0">
                      <w:pPr>
                        <w:spacing w:after="120"/>
                        <w:ind w:right="-18"/>
                        <w:rPr>
                          <w:b/>
                          <w:iCs/>
                          <w:color w:val="FFFFFF" w:themeColor="background1"/>
                          <w:kern w:val="20"/>
                          <w:sz w:val="24"/>
                          <w:szCs w:val="24"/>
                        </w:rPr>
                      </w:pPr>
                      <w:r>
                        <w:rPr>
                          <w:b/>
                          <w:iCs/>
                          <w:color w:val="FFFFFF" w:themeColor="background1"/>
                          <w:kern w:val="20"/>
                          <w:sz w:val="24"/>
                          <w:szCs w:val="24"/>
                        </w:rPr>
                        <w:t xml:space="preserve">The City of Big Bear Lake Department of Water is located at 41972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Drive Big Bear Lake, CA 92315 and is open Monday through Friday from 8:00 a.m. until 4:30 p.m. Our Board of Directors meets on the fourth Tuesday of every month at 9:00 a.m. at our </w:t>
                      </w:r>
                      <w:proofErr w:type="spellStart"/>
                      <w:r>
                        <w:rPr>
                          <w:b/>
                          <w:iCs/>
                          <w:color w:val="FFFFFF" w:themeColor="background1"/>
                          <w:kern w:val="20"/>
                          <w:sz w:val="24"/>
                          <w:szCs w:val="24"/>
                        </w:rPr>
                        <w:t>Garstin</w:t>
                      </w:r>
                      <w:proofErr w:type="spellEnd"/>
                      <w:r>
                        <w:rPr>
                          <w:b/>
                          <w:iCs/>
                          <w:color w:val="FFFFFF" w:themeColor="background1"/>
                          <w:kern w:val="20"/>
                          <w:sz w:val="24"/>
                          <w:szCs w:val="24"/>
                        </w:rPr>
                        <w:t xml:space="preserve"> office. The public is welcome to participate in these meetings. Our phone number is (909) 866-5050. </w:t>
                      </w:r>
                    </w:p>
                    <w:p w14:paraId="60612857" w14:textId="77777777" w:rsidR="00E341B0" w:rsidRDefault="00E341B0" w:rsidP="00E341B0">
                      <w:pPr>
                        <w:spacing w:after="120"/>
                        <w:ind w:right="536"/>
                        <w:rPr>
                          <w:b/>
                          <w:iCs/>
                          <w:color w:val="FFFFFF" w:themeColor="background1"/>
                          <w:kern w:val="20"/>
                          <w:sz w:val="24"/>
                          <w:szCs w:val="24"/>
                        </w:rPr>
                      </w:pPr>
                      <w:r>
                        <w:rPr>
                          <w:b/>
                          <w:iCs/>
                          <w:color w:val="FFFFFF" w:themeColor="background1"/>
                          <w:kern w:val="20"/>
                          <w:sz w:val="24"/>
                          <w:szCs w:val="24"/>
                        </w:rPr>
                        <w:t>For questions regarding your water quality, ask for Jason Hall, or contact The Environmental Protection Agency's Safe Drinking Water Hotline at (800) 426-4791.</w:t>
                      </w:r>
                    </w:p>
                    <w:p w14:paraId="0A558526" w14:textId="77777777" w:rsidR="00E341B0" w:rsidRDefault="00E341B0" w:rsidP="00E341B0">
                      <w:pPr>
                        <w:spacing w:after="120"/>
                        <w:ind w:right="536"/>
                        <w:rPr>
                          <w:b/>
                          <w:iCs/>
                          <w:color w:val="FFFFFF" w:themeColor="background1"/>
                          <w:kern w:val="20"/>
                          <w:sz w:val="24"/>
                          <w:szCs w:val="24"/>
                        </w:rPr>
                      </w:pPr>
                    </w:p>
                    <w:p w14:paraId="0DE1B9BB" w14:textId="77777777" w:rsidR="00E341B0" w:rsidRDefault="00E341B0" w:rsidP="00E341B0">
                      <w:pPr>
                        <w:spacing w:after="120"/>
                        <w:ind w:right="536"/>
                        <w:rPr>
                          <w:b/>
                          <w:iCs/>
                          <w:color w:val="FFFFFF" w:themeColor="background1"/>
                          <w:kern w:val="20"/>
                          <w:sz w:val="24"/>
                          <w:szCs w:val="24"/>
                          <w:lang w:val="es-MX"/>
                        </w:rPr>
                      </w:pPr>
                    </w:p>
                  </w:txbxContent>
                </v:textbox>
                <w10:wrap type="square"/>
              </v:shape>
            </w:pict>
          </mc:Fallback>
        </mc:AlternateContent>
      </w:r>
      <w:r>
        <w:t>Our Mission is to cost effectively deliver quality water to meet the needs of our current and future customers.</w:t>
      </w:r>
    </w:p>
    <w:p w14:paraId="4ABFDD94" w14:textId="0838B6C1" w:rsidR="004F23DA" w:rsidRDefault="002A220D" w:rsidP="00F1333E">
      <w:pPr>
        <w:tabs>
          <w:tab w:val="left" w:pos="7406"/>
        </w:tabs>
      </w:pPr>
      <w:r>
        <w:rPr>
          <w:noProof/>
        </w:rPr>
        <mc:AlternateContent>
          <mc:Choice Requires="wps">
            <w:drawing>
              <wp:anchor distT="0" distB="0" distL="114300" distR="114300" simplePos="0" relativeHeight="251650046" behindDoc="0" locked="0" layoutInCell="1" allowOverlap="1" wp14:anchorId="7487555F" wp14:editId="77D74247">
                <wp:simplePos x="0" y="0"/>
                <wp:positionH relativeFrom="column">
                  <wp:posOffset>4745355</wp:posOffset>
                </wp:positionH>
                <wp:positionV relativeFrom="paragraph">
                  <wp:posOffset>565785</wp:posOffset>
                </wp:positionV>
                <wp:extent cx="2400300" cy="2235200"/>
                <wp:effectExtent l="0" t="0" r="12700" b="0"/>
                <wp:wrapTight wrapText="bothSides">
                  <wp:wrapPolygon edited="0">
                    <wp:start x="13371" y="21600"/>
                    <wp:lineTo x="14971" y="21355"/>
                    <wp:lineTo x="20000" y="18409"/>
                    <wp:lineTo x="21600" y="13991"/>
                    <wp:lineTo x="21600" y="8100"/>
                    <wp:lineTo x="20000" y="5891"/>
                    <wp:lineTo x="20000" y="5155"/>
                    <wp:lineTo x="17714" y="1964"/>
                    <wp:lineTo x="17257" y="1718"/>
                    <wp:lineTo x="13371" y="245"/>
                    <wp:lineTo x="12686" y="245"/>
                    <wp:lineTo x="7886" y="245"/>
                    <wp:lineTo x="7429" y="245"/>
                    <wp:lineTo x="4000" y="1964"/>
                    <wp:lineTo x="800" y="5891"/>
                    <wp:lineTo x="114" y="8100"/>
                    <wp:lineTo x="114" y="11045"/>
                    <wp:lineTo x="571" y="13745"/>
                    <wp:lineTo x="1943" y="16445"/>
                    <wp:lineTo x="2400" y="18164"/>
                    <wp:lineTo x="5829" y="20618"/>
                    <wp:lineTo x="8114" y="21600"/>
                    <wp:lineTo x="13371" y="21600"/>
                  </wp:wrapPolygon>
                </wp:wrapTight>
                <wp:docPr id="22" name="Freeform: Shape 10"/>
                <wp:cNvGraphicFramePr/>
                <a:graphic xmlns:a="http://schemas.openxmlformats.org/drawingml/2006/main">
                  <a:graphicData uri="http://schemas.microsoft.com/office/word/2010/wordprocessingShape">
                    <wps:wsp>
                      <wps:cNvSpPr/>
                      <wps:spPr>
                        <a:xfrm rot="10800000" flipH="1" flipV="1">
                          <a:off x="0" y="0"/>
                          <a:ext cx="2400300" cy="22352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4D1B76D9" id="Freeform: Shape 10" o:spid="_x0000_s1026" style="position:absolute;margin-left:373.65pt;margin-top:44.55pt;width:189pt;height:176pt;rotation:180;flip:x y;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OfP3dgAABnc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304977,2223078;1293759,2228777;1294431,2229049;1398250,2165214;1361981,2173364;1307576,2179883;1304986,2173364;1342982,2170104;1398250,2165214;1492594,2156684;1490378,2157274;1491514,2157065;815780,2144434;854208,2153806;870616,2154620;916384,2175809;937109,2179883;938406,2180291;943155,2175809;961289,2180698;979424,2184772;1015157,2192614;1015694,2192107;1057144,2198626;1077006,2201886;1096868,2203516;1137455,2205145;1192722,2204330;1195121,2204330;1200495,2201478;1212585,2197811;1224890,2197607;1233310,2198625;1235577,2204330;1254899,2204330;1248854,2212479;1245400,2216554;1234173,2221444;1213448,2221444;1186678,2219814;1128819,2218184;1085641,2214924;1047645,2210035;1009648,2204330;951790,2196181;906885,2182328;907405,2181972;880979,2174179;857662,2164400;830892,2156251;803258,2147286;815780,2144434;1324115,2126963;1310921,2128863;1219673,2133211;1249717,2136692;1257490,2135062;1311030,2129358;1319841,2127741;1406097,2115155;1361283,2121610;1376661,2122024;1398790,2118153;1569685,2113271;1429130,2148593;1500258,2133637;668543,2096762;767852,2136692;803258,2147286;830028,2156250;856799,2164399;880115,2174178;874933,2178253;861116,2175808;811894,2158695;787714,2149731;763535,2139952;731583,2129358;703949,2117950;682360,2107355;668543,2096762;709131,2076390;756626,2099207;750582,2102467;695314,2077204;709131,2076390;533828,2020976;592550,2051942;604640,2064981;577006,2051127;556281,2038904;533828,2020976;636800,2000065;636808,2000297;639725,2003629;640045,2002233;1897931,1946572;1894795,1946819;1842982,1981860;1792032,2007937;1755762,2028310;1735901,2036459;1715175,2044608;1690132,2056832;1671134,2067425;1643500,2078020;1615003,2087798;1607230,2095132;1595140,2099207;1564916,2104097;1526056,2115505;1490650,2126099;1451790,2136693;1403431,2148102;1335210,2158695;1333483,2161140;1300682,2168879;1301532,2169289;1337958,2160695;1338664,2158695;1406886,2148102;1455245,2136693;1494105,2126099;1529511,2115505;1568371,2104097;1598596,2099207;1578135,2110792;1578733,2110616;1600323,2098392;1612413,2094318;1613218,2094107;1618457,2088613;1646955,2078834;1674589,2068241;1693587,2057646;1718630,2045423;1739355,2037274;1753567,2031444;1760944,2026680;1797214,2006307;1848163,1980230;417101,1935303;420379,1937957;421499,1938495;1903728,1914030;1903431,1914222;1903431,1914455;1904804,1914640;1905158,1914222;1922384,1901866;1917285,1905189;1916384,1906073;1919880,1903962;346590,1860819;379205,1897057;353344,1867772;1983527,1860795;1983450,1860821;1982878,1864513;1969061,1879182;1952653,1896294;1953643,1896080;1969061,1879996;1982878,1865328;1983527,1860795;430996,1842444;432705,1844410;432792,1844140;303259,1823767;325711,1837621;326814,1838846;337045,1840982;360253,1861253;392205,1885700;406022,1903628;413793,1912592;446609,1938670;437110,1946003;406549,1913960;405159,1914222;434079,1944545;437110,1946003;446609,1938670;528647,1999787;512240,2004677;518284,2008752;494105,2009566;478561,1999787;463881,1989194;427611,1960672;393932,1932150;362844,1903628;348164,1889775;334347,1875107;339528,1868587;356799,1883256;375798,1897109;399113,1920742;401095,1922346;375798,1897109;357663,1883256;340391,1868587;321393,1846584;303259,1823767;2205676,1694197;2205238,1694374;2195807,1715735;2196610,1592105;2173725,1623299;2162498,1642857;2151273,1660785;2124502,1694197;2101186,1727608;2080461,1754500;2078733,1755497;2077318,1757474;2079597,1756130;2100322,1729238;2123639,1695827;2150409,1662416;2161635,1644488;2172861,1624930;2196178,1593148;2285988,1580925;2274761,1612706;2254900,1646932;2235037,1681973;2216903,1703976;2228993,1681158;2239355,1658341;2247127,1646117;2257490,1629819;2266989,1613521;2285988,1580925;2230092,1511071;2209131,1545883;2208745,1546720;2229856,1511657;2241588,1432224;2216394,1497179;2163399,1599404;2155640,1610980;2155590,1611076;2137455,1640413;2119320,1672195;2098595,1696642;2081324,1724349;1979424,1832731;1945745,1859624;1942514,1861942;1941120,1863274;1927037,1874107;1915521,1886515;1873206,1916667;1866576,1920620;1848567,1934474;1845967,1936068;1842118,1939485;1808440,1960673;1774760,1980230;1770906,1982074;1748102,1996051;1741033,1999416;1734174,2003862;1710857,2016086;1689072,2024149;1640518,2047260;1526603,2087353;1447223,2106614;1511376,2095132;1523466,2092687;1562325,2079649;1586505,2072315;1625365,2053571;1669406,2038903;1697623,2028461;1709994,2021790;1721219,2018532;1736764,2010382;1740848,2007703;1751445,1998158;1774760,1985120;1801286,1972850;1811030,1967191;1844709,1946003;1859389,1932965;1875797,1923186;1918111,1893035;1948336,1866142;1982014,1839251;2083914,1730867;2097938,1708371;2098595,1706420;2121048,1673824;2127956,1664045;2137142,1652022;2140046,1646932;2158180,1617595;2193586,1548327;2228129,1474171;2238276,1444019;2336073,1360084;2333483,1361714;2333483,1361714;2344230,1311787;2343920,1313229;2346436,1316079;2354208,1324228;2359390,1320968;2359520,1320343;2355935,1322598;2347300,1315263;2336533,1219216;2335930,1219248;2334837,1219305;2335210,1223179;2334347,1243552;2330893,1255775;2310167,1286742;2304986,1313634;2299805,1322598;2291169,1361714;2281669,1392680;2271307,1422832;2265262,1446464;2258354,1470911;2263863,1462825;2268716,1445649;2273034,1421202;2283396,1391050;2292896,1360084;2301532,1320968;2306713,1312004;2311894,1285112;2332620,1254145;2318803,1316893;2308440,1369047;2285124,1435870;2280512,1442641;2278540,1452780;2272171,1470097;2247991,1519806;2236764,1545883;2229856,1559737;2221220,1574405;2197905,1613521;2172861,1651821;2140910,1703161;2105504,1753686;2082188,1782207;2057144,1809914;2048509,1821323;2039010,1832731;2024329,1844140;2000319,1869226;2001013,1871847;1975970,1896294;1949199,1914222;1927611,1930520;1907159,1944624;1910340,1944374;1932792,1928891;1954381,1912592;1981151,1894664;2006195,1870217;2005331,1866958;2029510,1841696;2044191,1830287;2053690,1818878;2062326,1807470;2087369,1779763;2110685,1751240;2146091,1700716;2178042,1649377;2203086,1611076;2226402,1571960;2235037,1557292;2241946,1543439;2253172,1517362;2277352,1467652;2286851,1434241;2310167,1367418;2320530,1315264;2334347,1252516;2337462,1241494;2335210,1241107;2336073,1220735;2355071,1201991;2345016,1241530;2345017,1241530;2355072,1201992;2362844,1193842;2357662,1204436;2356476,1226642;2355935,1247626;2347300,1272701;2347300,1275566;2357662,1247626;2359390,1204436;2363416,1196204;2325710,1158801;2320052,1171423;2317939,1189768;2315214,1181198;2314218,1182408;2317076,1191398;2315349,1204436;2318803,1215030;2321480,1214890;2319666,1209325;2321393,1196286;2325710,1158801;2398250,1136799;2399977,1137613;2399113,1171839;2399977,1195472;2397386,1238662;2394796,1263109;2387023,1298965;2384433,1329117;2371479,1384531;2359390,1432610;2337801,1441575;2339528,1436685;2342982,1402459;2355935,1366603;2366298,1360899;2366298,1360898;2377525,1298965;2383569,1269628;2388751,1239477;2393069,1210955;2394796,1184063;2395659,1161246;2397386,1149022;2398250,1136799;121624,758952;122054,759155;122095,759041;173725,642149;154727,675560;139183,687784;139146,688564;137643,719761;137686,719686;139183,688598;154727,676374;173725,642963;174372,643371;174696,642760;184087,571251;171997,579400;153863,615256;158012,618389;158147,617838;154727,615256;172861,579400;183567,572185;250581,524802;249491,525626;244861,542424;241946,550879;162498,687784;151272,721195;140909,755421;118457,827133;103777,876027;96868,912699;93414,931441;90823,950185;83051,1000709;80460,1031676;84778,1064272;86802,1046511;86505,1040639;89960,1006413;97731,955889;103895,948908;112846,892380;112412,882547;120943,859467;126020,840089;124502,843431;119321,841801;106367,876843;107231,896401;101185,933886;100322,940406;91687,950185;94277,931441;97731,912699;104640,876027;119321,827133;141773,755421;152136,721195;163362,687784;242809,550879;250581,524802;266126,443311;266125,443311;270443,446570;270443,446570;421733,327290;421567,327415;421063,327953;414010,334927;412227,337375;411062,338617;406022,345522;353345,404195;338664,420493;323984,437606;259069,505313;324847,436792;339527,419678;354208,403380;406885,344706;412227,337375;421063,327953;443654,271097;436201,273547;430657,275489;429338,277068;419839,285218;395659,299886;379252,316999;363708,334112;353345,343077;352993,342661;343198,353773;326574,373229;299805,400936;304122,405824;304204,405756;300668,401750;327438,374043;354208,343077;364571,334113;380115,316999;396522,299887;420702,285218;430201,277069;440564,273402;443835,272444;1694450,123866;1738491,142609;1757489,157277;1715175,137719;1694450,123866;1551099,64377;1585642,71711;1634001,94529;1551099,64377;1031239,58979;1013103,61118;974243,66007;936246,74156;919839,79046;900841,83935;859269,91642;851618,94530;798941,111642;747128,131200;710858,146684;686679,155647;627093,181724;598596,198838;570962,215951;526920,246917;485469,277884;445798,310542;449200,314555;457619,309105;464786,304064;490650,282773;532101,251807;576142,220840;603776,203727;632274,186614;691859,160537;715175,149128;751445,133644;803258,114086;855935,96974;878063,92872;888752,89425;1034243,59806;1340068,41458;1358526,43190;1383569,51339;1364571,48895;1324847,41560;1340068,41458;1440564,35041;1475969,37485;1519147,53783;1465607,44820;1440564,35041;1151704,34837;1051963,39930;982878,48894;950063,57043;921565,66822;881842,71711;731583,126311;677179,149128;660771,154832;646091,162167;618457,176020;575279,197207;542464,221655;447473,291737;427621,308026;408200,324760;408612,325149;259217,490575;228992,529690;215175,553323;201358,575325;175451,620960;147271,662866;146954,664151;137455,688598;130546,700007;128819,701637;121156,725677;119321,739938;117593,760310;105504,793722;94277,827133;82187,876027;75279,920848;70961,965667;77006,934701;77566,932145;78733,920033;85641,875213;87805,875894;87992,875137;85642,874398;97732,825503;108958,792091;120992,758834;120185,758680;121912,738308;131410,700007;138319,688598;138551,688003;147818,664151;176315,621776;202222,576141;216039,554139;229856,530506;260081,491390;409476,325964;449200,291738;544191,221655;577006,197208;620184,176020;647818,162167;662499,154833;678906,149128;733311,126311;883570,71712;923293,66823;951790,57044;984606,48895;1053690,39930;1153431,35142;1233600,37681;1273034,0;1313621,2444;1355071,6519;1382705,13039;1400840,21188;1423293,17113;1456971,24447;1477697,30151;1476833,30967;1475969,36671;1440564,34226;1428474,30967;1416384,28521;1393068,23632;1369752,18742;1345573,15483;1318803,15483;1297213,15483;1263535,15483;1261953,15006;1247127,22002;1252308,30151;1304122,39930;1281065,40310;1281454,40338;1305849,39930;1326574,42375;1366298,49709;1385296,52154;1417248,58673;1450064,65193;1482015,72527;1513967,81491;1529511,85565;1545055,90455;1545255,90627;1556402,92441;1583415,101914;1587188,107309;1588233,107568;1612413,116532;1633138,124681;1653863,133645;1669407,141794;1679770,146684;1690996,152388;1728992,172761;1777352,202098;1802395,218396;1803121,218884;1815918,226221;2303259,1091164;2302894,1097983;2312757,1099313;2322256,1105832;2326574,1127834;2342982,1153911;2349891,1154504;2349891,1148207;2356911,1129805;2356798,1126205;2363707,1104202;2373206,1104202;2387887,1095239;2389614,1131095;2385296,1148207;2380115,1164505;2377524,1191398;2376661,1205251;2374934,1219105;2371252,1221422;2371479,1222364;2375007,1220144;2376661,1206881;2377524,1193028;2380115,1166135;2385296,1149837;2389614,1132724;2396522,1137614;2395659,1149837;2393932,1162061;2393068,1184879;2391341,1211770;2387023,1240292;2381842,1270444;2375797,1299780;2364571,1361714;2354208,1367418;2341254,1403274;2337800,1437501;2336073,1442390;2321393,1479876;2317075,1483136;2298941,1523066;2317939,1483136;2322256,1479876;2294622,1554032;2279942,1561367;2276898,1567114;2277352,1567885;2280806,1561366;2295486,1554032;2285124,1581739;2266125,1614336;2256627,1630634;2246264,1646932;2238491,1659155;2227266,1682788;2215176,1705605;2196178,1730053;2177179,1752870;2177971,1751332;2156453,1778947;2109821,1827027;2100640,1840357;2109821,1827842;2156453,1779762;2121048,1830286;2102805,1848317;2088160,1858476;2087368,1859624;2078212,1866271;2077870,1868587;2037282,1907703;1994104,1945189;1992108,1946556;1977697,1963931;1943155,1988379;1910871,2011228;1910755,2011360;1943155,1989194;1977697,1964747;1949199,1991638;1925991,2005899;1909937,2012298;1909475,2012827;1892204,2023420;1885697,2026267;1869321,2038802;1853345,2049497;1829165,2064166;1821393,2064981;1812755,2068604;1811412,2069567;1822257,2065795;1830029,2064981;1798941,2086983;1779079,2096763;1759217,2105726;1745188,2107712;1742809,2108986;1677179,2135878;1673833,2136596;1653863,2148916;1665089,2152176;1623638,2169289;1627093,2157881;1613276,2162770;1600323,2166844;1573552,2174993;1569975,2170942;1557144,2173364;1541600,2176623;1509649,2183958;1508595,2184420;1539010,2177438;1554554,2174178;1567507,2171734;1572688,2175808;1599459,2167659;1612412,2163585;1626229,2158695;1622774,2170104;1586505,2186402;1584727,2185932;1559735,2195366;1539010,2201070;1507922,2208404;1495077,2207386;1468210,2212319;1467334,2214109;1395659,2227148;1379251,2223073;1365434,2223073;1341254,2230407;1319666,2232037;1298077,2232852;1295731,2231904;1276057,2235195;1252308,2231222;1253172,2230407;1257490,2224702;1237628,2222258;1247127,2217369;1275625,2216553;1303259,2215739;1342982,2216553;1370615,2214109;1422429,2203515;1456971,2196181;1482878,2195366;1484680,2194576;1459562,2195367;1425020,2202700;1373207,2213295;1345573,2215739;1305849,2214924;1278215,2215739;1249717,2216554;1250581,2213295;1256626,2205145;1522602,2163585;1703086,2099207;1750581,2075574;1777352,2062536;1804985,2048683;1856799,2019346;1898250,1989194;1975970,1932150;1997558,1915852;2018284,1898739;2049372,1871847;2062326,1851475;2080932,1835379;2081082,1834368;2063190,1849845;2050236,1870217;2019148,1897110;1998422,1914222;1976834,1930520;1899114,1987564;1857663,2017716;1805849,2047053;1778216,2060906;1751445,2073945;1703950,2097577;1523466,2161955;1257490,2203516;1237628,2203516;1235037,2196996;1214312,2196181;1195314,2203516;1140046,2204330;1099459,2202700;1079597,2201070;1059735,2197811;1071700,2185768;1069234,2186402;1024657,2178612;1022602,2179068;937110,2164400;903431,2157881;874070,2152991;838665,2137508;794623,2122025;748855,2104911;756626,2099207;788578,2104911;802395,2116320;849890,2129358;944019,2152176;967334,2156251;992378,2160325;1020012,2166030;1050464,2172244;1052826,2171734;1081324,2175809;1082187,2174179;1123638,2175809;1130546,2176623;1194450,2176623;1241082,2178253;1296349,2174179;1303258,2174179;1305849,2180698;1360253,2174179;1396522,2166030;1417248,2162770;1430201,2161140;1458698,2154621;1482015,2149732;1505330,2144027;1548099,2137042;1553691,2135063;1508786,2142397;1485469,2148102;1462153,2152991;1433656,2159511;1420703,2161140;1399977,2164400;1343846,2169289;1305849,2172549;1298941,2172549;1243673,2176623;1197041,2174993;1133137,2174993;1126229,2174179;1099459,2163585;1084778,2172549;1084741,2172619;1096868,2165214;1123639,2175808;1082188,2174178;1082514,2173979;1055417,2170104;1023466,2163585;995832,2157881;970789,2153806;947473,2149732;853345,2126914;805849,2113876;792033,2102467;760080,2096762;712585,2073945;698768,2074760;649545,2051127;640909,2036459;642637,2035644;672862,2051127;703086,2066611;711721,2061721;676316,2039718;646955,2027495;606367,2005492;571825,1984305;517421,1962302;496696,1946004;501013,1944374;521739,1950078;478561,1907703;454381,1888961;431929,1870217;403432,1848215;361981,1805024;359137,1796637;350754,1788726;322257,1759389;318803,1744721;307576,1730053;306239,1728074;292895,1719458;266989,1684418;252308,1651821;250581,1651821;230720,1615965;211722,1580109;191859,1538549;173725,1496174;191859,1524695;209995,1560552;216039,1580109;218538,1583567;215462,1568479;207443,1554745;194390,1527046;178906,1502692;159907,1453798;143631,1403676;138286,1389065;115008,1301381;104713,1237728;104640,1239477;105504,1252516;109821,1282668;115002,1313634;106367,1286742;100322,1252516;93414,1252516;89096,1221549;83051,1201991;77870,1183249;63189,1168580;58872,1168580;54553,1148207;52826,1122130;56280,1085460;58008,1072421;60949,1063478;59519,1043084;61462,1012932;64916,1006821;64916,1003153;58008,1015377;51963,1007228;40736,992560;38686,980948;38146,981966;34692,1014562;32101,1047158;29511,1072421;29511,1124574;30374,1151467;32101,1178358;24329,1203621;22602,1203621;17421,1154727;17421,1104202;21738,1065086;29507,1072417;22602,1064272;20875,1034935;22602,990115;23465,977892;26056,957518;36419,920848;41582,896487;39873,890696;33828,923292;23465,959964;20875,980336;20011,992560;18284,1037380;20011,1066716;15694,1105832;15694,1156356;20875,1205251;22602,1205251;33828,1251701;39873,1290002;52826,1329117;73228,1413231;75008,1429351;78734,1429351;97732,1472541;104641,1494544;91687,1475801;77870,1446464;77007,1454613;69494,1432636;64053,1433426;58008,1414683;37282,1369863;24329,1329933;23465,1296521;17421,1257405;13103,1218289;3604,1189768;9648,1038195;15694,999079;10512,977892;20875,919218;23465,905364;30374,858099;48509,823873;44191,870323;48507,862362;51099,843329;51963,822243;59735,795351;71824,754605;86505,713045;87605,711878;94278,678819;103777,655186;115003,635629;137456,594883;155590,558213;181497,510948;200495,490575;216039,462053;228993,444125;242810,437606;246264,432717;260081,406639;286851,377303;287580,389564;285627,394718;313621,367524;327438,350411;345573,334113;347136,335751;346437,334927;368889,313740;391342,294182;415521,269735;449200,246102;485469,220840;507155,206564;521739,193948;547645,179279;575279,165426;578937,163651;588341,154935;603777,144239;620724,136089;632714,133485;634864,132015;869752,42374;878467,40586;902567,32596;919191,29438;927859,29368;931065,28521;1127956,4074;1183871,3870;1243673,4889;1244786,5677;1273898,2444;1300668,6518;1327438,11408;1341250,14371;1326574,10593;1299804,5704;1273034,1630;127303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r>
        <w:rPr>
          <w:noProof/>
        </w:rPr>
        <mc:AlternateContent>
          <mc:Choice Requires="wps">
            <w:drawing>
              <wp:anchor distT="0" distB="0" distL="114300" distR="114300" simplePos="0" relativeHeight="251651070" behindDoc="0" locked="0" layoutInCell="1" allowOverlap="1" wp14:anchorId="4FCD0043" wp14:editId="0D57AEBD">
                <wp:simplePos x="0" y="0"/>
                <wp:positionH relativeFrom="column">
                  <wp:posOffset>4961255</wp:posOffset>
                </wp:positionH>
                <wp:positionV relativeFrom="paragraph">
                  <wp:posOffset>946785</wp:posOffset>
                </wp:positionV>
                <wp:extent cx="2057400" cy="1843405"/>
                <wp:effectExtent l="0" t="0" r="0" b="10795"/>
                <wp:wrapTight wrapText="bothSides">
                  <wp:wrapPolygon edited="0">
                    <wp:start x="14400" y="21600"/>
                    <wp:lineTo x="16800" y="20410"/>
                    <wp:lineTo x="20533" y="17433"/>
                    <wp:lineTo x="21600" y="13564"/>
                    <wp:lineTo x="21600" y="10290"/>
                    <wp:lineTo x="20800" y="7016"/>
                    <wp:lineTo x="17867" y="2552"/>
                    <wp:lineTo x="14667" y="171"/>
                    <wp:lineTo x="13867" y="171"/>
                    <wp:lineTo x="8000" y="171"/>
                    <wp:lineTo x="7467" y="171"/>
                    <wp:lineTo x="2933" y="2552"/>
                    <wp:lineTo x="267" y="7016"/>
                    <wp:lineTo x="267" y="13862"/>
                    <wp:lineTo x="2133" y="16838"/>
                    <wp:lineTo x="1867" y="18029"/>
                    <wp:lineTo x="6667" y="21302"/>
                    <wp:lineTo x="8800" y="21600"/>
                    <wp:lineTo x="14400" y="21600"/>
                  </wp:wrapPolygon>
                </wp:wrapTight>
                <wp:docPr id="23" name="Freeform: Shape 10"/>
                <wp:cNvGraphicFramePr/>
                <a:graphic xmlns:a="http://schemas.openxmlformats.org/drawingml/2006/main">
                  <a:graphicData uri="http://schemas.microsoft.com/office/word/2010/wordprocessingShape">
                    <wps:wsp>
                      <wps:cNvSpPr/>
                      <wps:spPr>
                        <a:xfrm rot="10800000">
                          <a:off x="0" y="0"/>
                          <a:ext cx="2057400" cy="18434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anchor>
            </w:drawing>
          </mc:Choice>
          <mc:Fallback>
            <w:pict>
              <v:shape w14:anchorId="6201913D" id="Freeform: Shape 10" o:spid="_x0000_s1026" style="position:absolute;margin-left:390.65pt;margin-top:74.55pt;width:162pt;height:145.15pt;rotation:180;z-index:251651070;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118552,1833408;1108936,1838108;1109512,1838333;1198500,1785687;1167412,1792407;1120780,1797784;1118559,1792407;1151128,1789719;1198500,1785687;1279366,1778651;1277467,1779138;1278441,1778966;699240,1768549;732178,1776278;746242,1776950;785472,1794424;803237,1797784;804348,1798121;808418,1794424;823962,1798456;839506,1801816;870134,1808284;870595,1807865;906124,1813242;923148,1815930;940173,1817274;974961,1818619;1022334,1817946;1024390,1817946;1028996,1815594;1039358,1812570;1049906,1812402;1057123,1813241;1059066,1817946;1075627,1817946;1070446,1824667;1067486,1828027;1057863,1832060;1040098,1832060;1017153,1830716;967559,1829372;930550,1826683;897981,1822651;865413,1817946;815820,1811225;777330,1799801;777776,1799507;755124,1793080;735139,1785015;712193,1778294;688507,1770901;699240,1768549;1134955,1754140;1123646,1755707;1045434,1759293;1071186,1762164;1077848,1760820;1123740,1756116;1131292,1754782;1205226,1744402;1166814,1749725;1179995,1750067;1198963,1746875;1345444,1742848;1224968,1771979;1285935,1759644;573037,1729233;658159,1762164;688507,1770901;711453,1778294;734399,1785014;754384,1793079;749943,1796440;738100,1794423;695909,1780310;675184,1772917;654458,1764852;627071,1756116;603385,1746707;584880,1737970;573037,1729233;607827,1712432;648537,1731250;643356,1733938;595984,1713103;607827,1712432;457567,1666731;507900,1692270;518263,1703023;494577,1691597;476812,1681516;457567,1666731;545828,1649486;545835,1649677;548335,1652425;548610,1651273;1626798,1605369;1624110,1605572;1579699,1634472;1536027,1655978;1504939,1672779;1487915,1679500;1470150,1686221;1448684,1696302;1432400,1705039;1408714,1713776;1384288,1721841;1377626,1727889;1367263,1731250;1341357,1735282;1308048,1744691;1277700,1753427;1244391,1762165;1202941,1771574;1144466,1780310;1142985,1782327;1114870,1788709;1115599,1789048;1146821,1781960;1147426,1780310;1205902,1771574;1247353,1762165;1280661,1753427;1311009,1744691;1344318,1735282;1370225,1731250;1352687,1740804;1353200,1740659;1371705,1730577;1382068,1727217;1382758,1727044;1387249,1722512;1411676,1714447;1435362,1705711;1451646,1696974;1473111,1686893;1490876,1680172;1503058,1675364;1509381,1671435;1540469,1654634;1584140,1633128;357515,1596075;360325,1598264;361285,1598708;1631766,1578531;1631512,1578690;1631512,1578881;1632689,1579034;1632993,1578690;1647758,1568499;1643387,1571240;1642615,1571969;1645611,1570228;297077,1534647;325033,1564533;302867,1540381;1700166,1534627;1700100,1534648;1699610,1537694;1687767,1549791;1673703,1563904;1674551,1563727;1687767,1550463;1699610,1538365;1700166,1534627;369425,1519493;370890,1521114;370964,1520892;259936,1504090;279181,1515515;280126,1516525;288896,1518287;308788,1535005;336176,1555167;348019,1569952;354680,1577345;382807,1598852;374666,1604900;348471,1578473;347279,1578690;372068,1603698;374666,1604900;382808,1598852;453126,1649256;439063,1653289;444244,1656650;423518,1657321;410195,1649256;397612,1640520;366524,1616997;337656,1593475;311009,1569952;298426,1558528;286583,1546430;291024,1541054;305828,1553151;322112,1564576;342097,1584066;343796,1585389;322112,1564576;306568,1553151;291764,1541054;275480,1522907;259936,1504090;1890580,1397231;1890204,1397377;1882120,1414994;1882809,1313034;1863193,1338761;1853570,1354890;1843948,1369676;1821002,1397231;1801017,1424785;1783252,1446964;1781771,1447786;1780559,1449417;1782512,1448308;1800276,1426130;1820262,1398575;1843207,1371021;1852830,1356235;1862452,1340105;1882438,1313894;1959418,1303814;1949795,1330024;1932771,1358251;1915746,1387150;1900203,1405296;1910565,1386478;1919448,1367660;1926109,1357579;1934991,1344138;1943134,1330696;1959418,1303814;1911507,1246204;1893540,1274914;1893210,1275604;1911305,1246688;1921361,1181178;1899767,1234748;1854342,1319054;1847691,1328601;1847649,1328680;1832104,1352874;1816560,1379085;1798796,1399248;1783992,1422098;1696649,1511483;1667781,1533661;1665012,1535573;1663817,1536671;1651746,1545606;1641875,1555839;1605605,1580706;1599922,1583966;1584486,1595391;1582257,1596706;1578958,1599524;1550091,1616998;1521223,1633128;1517919,1634648;1498373,1646175;1492314,1648950;1486435,1652617;1466449,1662699;1447776,1669348;1406158,1688408;1308517,1721473;1240477,1737358;1295465,1727889;1305828,1725872;1339136,1715119;1359861,1709071;1393170,1693613;1430920,1681516;1455106,1672904;1465709,1667403;1475331,1664715;1488655,1657994;1492156,1655785;1501238,1647913;1521223,1637160;1543960,1627040;1552311,1622374;1581179,1604900;1593762,1594147;1607826,1586082;1644095,1561216;1670002,1539037;1698869,1516859;1786212,1427474;1798232,1408920;1798796,1407312;1818041,1380429;1823962,1372364;1831836,1362448;1834325,1358251;1849869,1334056;1880217,1276930;1909825,1215772;1918522,1190905;2002348,1121683;2000128,1123027;2000128,1123027;2009340,1081852;2009074,1083041;2011231,1085391;2017893,1092112;2022334,1089423;2022446,1088908;2019373,1090768;2011971,1084719;2002742,1005507;2002226,1005533;2001289,1005580;2001609,1008775;2000869,1025577;1997908,1035658;1980143,1061196;1975702,1083375;1971261,1090768;1963859,1123027;1955717,1148565;1946834,1173432;1941653,1192922;1935732,1213084;1940454,1206415;1944614,1192250;1948315,1172088;1957197,1147221;1965339,1121683;1972741,1089423;1977183,1082030;1981624,1059852;1999388,1034314;1987545,1086063;1978663,1129075;1958677,1184185;1954724,1189769;1953034,1198131;1947575,1212412;1926849,1253408;1917227,1274914;1911305,1286340;1903903,1298437;1883918,1330696;1862452,1362283;1835066,1404624;1804717,1446292;1784733,1469814;1763267,1492665;1755865,1502074;1747723,1511483;1735139,1520892;1714559,1541581;1715154,1543742;1693688,1563904;1670742,1578690;1652238,1592131;1634708,1603763;1637434,1603556;1656679,1590787;1675184,1577345;1698130,1562560;1719596,1542398;1718855,1539710;1739580,1518876;1752164,1509467;1760306,1500058;1767708,1490649;1789174,1467799;1809159,1444276;1839507,1402608;1866894,1360268;1888359,1328680;1908344,1296421;1915746,1284323;1921668,1272899;1931291,1251392;1952016,1210396;1960158,1182841;1980143,1127732;1989026,1084719;2000869,1032970;2003539,1023880;2001609,1023561;2002348,1006759;2018633,991301;2010014,1023910;2010014,1023910;2018633,991302;2025295,984581;2020854,993318;2019836,1011631;2019373,1028937;2011971,1049617;2011971,1051979;2020854,1028937;2022334,993317;2025785,986529;1993466,955681;1988616,966091;1986805,981221;1984469,974153;1983615,975151;1986065,982565;1984584,993318;1987545,1002054;1989840,1001939;1988285,997350;1989765,986596;1993466,955681;2055643,937536;2057123,938208;2056383,966434;2057123,985925;2054902,1021544;2052682,1041706;2046020,1071277;2043800,1096144;2032697,1141845;2022334,1181496;2003829,1188890;2005310,1184857;2008271,1156630;2019373,1127059;2028255,1122355;2028255,1122354;2037878,1071277;2043059,1047083;2047500,1022216;2051202,998694;2052682,976516;2053422,957698;2054902,947616;2055643,937536;104249,625920;104618,626087;104653,625994;148907,529590;132623,557145;119300,567226;119268,567870;117979,593598;118017,593537;119300,567898;132623,557817;148907,530262;149462,530598;149740,530094;157789,471120;147426,477841;131882,507412;135439,509995;135554,509541;132623,507412;148167,477841;157343,471890;214784,432812;213849,433492;209880,447346;207382,454319;139284,567226;129662,594781;120779,623008;101534,682150;88951,722474;83030,752717;80069,768174;77848,783632;71187,825301;68966,850839;72667,877722;74402,863074;74147,858232;77108,830005;83770,788337;89053,782580;96725,735960;96353,727850;103666,708816;108017,692835;106716,695591;102275,694247;91172,723146;91912,739276;86730,770191;85991,775568;78589,783632;80809,768174;83770,752717;89691,722474;102275,682150;121520,623008;130402,594781;140024,567226;208122,454319;214784,432812;228108,365605;228107,365605;231808,368294;231808,368293;361485,269921;361343,270024;360911,270468;354866,276220;353337,278239;352339,279263;348019,284957;302867,333346;290284,346788;277701,360901;222059,416740;278441,360229;291023,346115;303607,332674;348758,284285;353337,278239;360911,270468;380275,223578;373886,225599;369135,227200;368004,228503;359862,235223;339136,247321;325073,261434;311750,275548;302867,282941;302566,282598;294170,291762;279921,307808;256975,330658;260676,334690;260747,334633;257715,331330;280661,308479;303607,282941;312489,275548;325813,261434;339876,247321;360602,235224;368744,228503;377626,225479;380430,224689;1452386,102154;1490135,117612;1506419,129709;1470150,113579;1452386,102154;1329514,53093;1359122,59141;1400572,77959;1329514,53093;883919,48641;868374,50405;835065,54437;802497,61158;788434,65190;772149,69223;736516,75579;729958,77960;684807,92073;640395,108203;609307,120972;588582,128365;537508,149871;513082,163985;489396,178098;451646,203637;416116,229175;382113,256109;385028,259419;392245,254924;398388,250767;420558,233208;456087,207669;493836,182130;517522,168017;541949,153903;593022,132397;613008,122988;644096,110219;688507,94089;733659,79976;752625,76593;761787,73750;886494,49323;1148629,34191;1164451,35619;1185916,42340;1169632,40324;1135583,34275;1148629,34191;1234769,28899;1265117,30914;1302126,44356;1256234,36963;1234769,28899;987175,28731;901683,32931;842467,40323;814340,47044;789913,55109;755864,59141;627071,104170;580439,122988;566375,127692;553792,133741;530106,145166;493096,162640;464969,182802;383548,240600;366532,254034;349886,267835;350239,268155;222186,404585;196279,436844;184436,456334;172593,474480;150387,512116;126232,546676;125961,547736;117818,567898;111897,577307;110417,578651;103848,598477;102275,610239;100794,627040;90432,654595;80809,682150;70446,722474;64525,759438;60824,796401;66005,770863;66485,768755;67485,758765;73407,721802;75261,722364;75422,721739;73408,721130;83770,680805;93392,653250;103708,625822;103015,625696;104496,608894;112637,577307;118559,567898;118758,567407;126702,547736;151127,512788;173333,475152;185176,457007;197019,437517;222927,405257;350979,268828;385028,240601;466449,182803;494577,162641;531586,145167;555273,133741;567856,127693;581919,122988;628552,104170;757345,59142;791394,55110;815820,47045;843948,40324;903163,32931;988655,28983;1057372,31076;1091172,0;1125961,2016;1161490,5377;1185176,10753;1200720,17474;1219965,14113;1248832,20162;1266597,24866;1265857,25539;1265117,30243;1234769,28227;1224406,25539;1214044,23522;1194058,19490;1174073,15457;1153348,12769;1130402,12769;1111897,12769;1083030,12769;1081674,12376;1068966,18146;1073407,24866;1117819,32931;1098055,33244;1098389,33268;1119299,32931;1137064,34948;1171113,40996;1187397,43012;1214784,48389;1242912,53766;1270298,59814;1297686,67207;1311009,70567;1324333,74599;1324505,74742;1334059,76238;1357213,84050;1360447,88499;1361342,88713;1382068,96106;1399832,102826;1417597,110219;1430921,116940;1439803,120972;1449425,125677;1481993,142479;1523444,166673;1544910,180114;1545532,180517;1556501,186568;1974222,899900;1973909,905524;1982364,906621;1990505,911997;1994207,930143;2008270,951649;2014192,952138;2014192,946945;2020209,931768;2020113,928799;2026034,910653;2034177,910653;2046760,903261;2048240,932832;2044540,946945;2040099,960386;2037878,982565;2037138,993990;2035657,1005415;2032502,1007326;2032697,1008103;2035720,1006272;2037138,995334;2037878,983909;2040099,961730;2044540,948289;2048240,934176;2054162,938208;2053422,948289;2051942,958370;2051201,977188;2049721,999366;2046020,1022889;2041579,1047755;2036397,1071950;2026775,1123027;2017893,1127732;2006789,1157303;2003829,1185530;2002348,1189562;1989765,1220477;1986064,1223165;1970520,1256096;1986805,1223165;1990505,1220477;1966819,1281635;1954236,1287684;1951627,1292423;1952016,1293060;1954977,1287683;1967560,1281635;1958677,1304485;1942393,1331368;1934251,1344810;1925369,1358251;1918707,1368332;1909085,1387822;1898722,1406640;1882438,1426802;1866154,1445620;1866832,1444351;1848388,1467126;1808418,1506779;1800549,1517772;1808418,1507450;1848388,1467798;1818041,1509466;1802404,1524336;1789851,1532714;1789173,1533661;1781325,1539143;1781031,1541054;1746242,1573313;1709232,1604228;1707521,1605356;1695169,1619685;1665561,1639847;1637889,1658692;1637790,1658801;1665561,1640520;1695169,1620358;1670742,1642536;1650850,1654297;1637089,1659574;1636693,1660010;1621889,1668747;1616311,1671094;1602275,1681433;1588581,1690253;1567856,1702350;1561194,1703023;1553790,1706011;1552639,1706805;1561934,1703694;1568596,1703023;1541949,1721168;1524925,1729234;1507901,1736626;1495876,1738264;1493837,1739314;1437582,1761492;1434714,1762084;1417597,1772245;1427219,1774934;1391690,1789048;1394651,1779639;1382808,1783671;1371705,1787031;1348759,1793752;1345693,1790411;1334695,1792407;1321371,1795096;1293985,1801145;1293082,1801526;1319151,1795767;1332475,1793079;1343577,1791063;1348018,1794423;1370965,1787703;1382067,1784343;1393910,1780310;1390949,1789719;1359861,1803161;1358337,1802773;1336916,1810553;1319151,1815258;1292504,1821306;1281494,1820466;1258465,1824535;1257715,1826011;1196279,1836764;1182215,1833403;1170372,1833403;1149647,1839452;1131142,1840796;1112637,1841468;1110627,1840686;1093763,1843401;1073407,1840124;1074148,1839452;1077848,1834747;1060824,1832732;1068966,1828699;1093393,1828027;1117079,1827355;1151127,1828027;1174813,1826011;1219225,1817274;1248832,1811225;1271038,1810553;1272583,1809902;1251053,1810554;1221446,1816602;1177034,1825339;1153348,1827355;1119299,1826683;1095613,1827355;1071186,1828027;1071927,1825339;1077108,1818619;1305087,1784343;1459788,1731250;1500498,1711759;1523444,1701006;1547130,1689581;1591542,1665387;1627071,1640520;1693688,1593475;1712193,1580034;1729958,1565921;1756604,1543742;1767708,1526941;1783656,1513666;1783784,1512832;1768448,1525596;1757345,1542398;1730698,1564576;1712933,1578690;1694429,1592131;1627812,1639176;1592283,1664043;1547871,1688237;1524185,1699662;1501238,1710415;1460528,1729905;1305828,1782999;1077848,1817274;1060824,1817274;1058603,1811898;1040839,1811225;1024555,1817274;977182,1817946;942394,1816602;925369,1815258;908345,1812570;918600,1802638;916486,1803161;878278,1796736;876516,1797112;803237,1785015;774369,1779639;749203,1775606;718855,1762836;681105,1750068;641875,1735954;648537,1731250;675924,1735954;687767,1745363;728478,1756116;809159,1774934;829144,1778294;850610,1781654;874296,1786359;900398,1791484;902422,1791063;926849,1794424;927589,1793080;963118,1794424;969040,1795096;1023814,1795096;1063784,1796440;1111157,1793080;1117078,1793080;1119299,1798456;1165931,1793080;1197019,1786359;1214784,1783671;1225887,1782327;1250313,1776950;1270298,1772918;1290283,1768213;1326942,1762453;1331735,1760821;1293245,1766869;1273259,1771574;1253274,1775606;1228848,1780983;1217745,1782327;1199981,1785015;1151868,1789048;1119299,1791736;1113378,1791736;1066005,1795096;1026035,1793752;971261,1793752;965339,1793080;942394,1784343;929810,1791736;929778,1791794;940173,1785687;963119,1794423;927590,1793079;927869,1792915;904643,1789719;877257,1784343;853570,1779639;832105,1776278;812120,1772918;731438,1754100;690728,1743347;678885,1733938;651498,1729233;610787,1710415;598944,1711088;556753,1691597;549351,1679500;550831,1678828;576739,1691597;602645,1704367;610047,1700334;579699,1682188;554533,1672108;519743,1653961;490136,1636487;443504,1618342;425739,1604901;429440,1603556;447204,1608261;410195,1573313;389469,1557856;370224,1542398;345798,1524252;310269,1488632;307831,1481715;300646,1475191;276220,1450996;273260,1438899;263637,1426802;262490,1425170;251053,1418065;228847,1389166;216264,1362283;214784,1362283;197760,1332712;181476,1303141;164451,1268866;148907,1233919;164451,1257441;179995,1287012;185176,1303141;187318,1305993;184682,1293550;177809,1282223;166620,1259379;153348,1239294;137063,1198970;123112,1157634;118531,1145584;98578,1073270;89754,1020774;89691,1022216;90432,1032970;94132,1057837;98573,1083375;91172,1061196;85991,1032970;80069,1032970;76368,1007431;71187,991301;66746,975844;54162,963747;50461,963747;46760,946945;45280,925439;48240,895196;49721,884443;52242,877067;51016,860248;52681,835381;55642,830341;55642,827317;49721,837398;44540,830677;34917,818580;33159,809003;32697,809843;29736,836725;27515,863608;25295,884443;25295,927454;26035,949633;27515,971811;20854,992645;19373,992645;14932,952321;14932,910653;18633,878394;25292,884439;19373,877722;17893,853528;19373,816563;20113,806483;22334,789681;31216,759438;35642,739347;34177,734571;28995,761454;20113,791697;17893,808499;17152,818580;15672,855543;17152,879738;13452,911997;13452,953665;17893,993990;19373,993990;28995,1032298;34177,1063885;45280,1096144;62767,1165514;64293,1178809;67486,1178809;83770,1214428;89692,1232574;78589,1217116;66746,1192922;66006,1199643;59566,1181518;54902,1182169;49721,1166712;31956,1129748;20854,1096816;20113,1069261;14932,1037002;11231,1004743;3089,981221;8270,856216;13452,823957;9011,806483;17893,758094;20113,746668;26035,707688;41579,679461;37878,717770;41577,711203;43799,695507;44540,678117;51201,655939;61564,622335;74147,588060;75090,587097;80810,559833;88951,540343;98574,524213;117819,490610;133363,460367;155569,421387;171853,404585;185176,381063;196280,366277;208123,360901;211083,356868;222927,335362;245872,311168;246497,321280;244823,325530;268818,303103;280661,288990;296205,275548;297545,276899;296946,276220;316191,258746;335436,242617;356161,222454;385028,202964;416116,182130;434704,170356;447204,159952;469410,147854;493096,136430;496232,134966;504292,127777;517523,118956;532050,112235;542326,110087;544169,108874;745502,34947;752972,33472;773629,26882;787878,24278;795308,24221;798056,23522;966820,3360;1014747,3192;1066005,4032;1066960,4682;1091912,2016;1114858,5376;1137804,9408;1149643,11852;1137064,8737;1114117,4704;1091172,1344;10911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r>
        <w:rPr>
          <w:noProof/>
        </w:rPr>
        <mc:AlternateContent>
          <mc:Choice Requires="wps">
            <w:drawing>
              <wp:anchor distT="0" distB="0" distL="114300" distR="114300" simplePos="0" relativeHeight="251703296" behindDoc="0" locked="0" layoutInCell="1" allowOverlap="1" wp14:anchorId="28FC1938" wp14:editId="13F73277">
                <wp:simplePos x="0" y="0"/>
                <wp:positionH relativeFrom="column">
                  <wp:posOffset>6078855</wp:posOffset>
                </wp:positionH>
                <wp:positionV relativeFrom="paragraph">
                  <wp:posOffset>1861185</wp:posOffset>
                </wp:positionV>
                <wp:extent cx="939165" cy="927100"/>
                <wp:effectExtent l="0" t="0" r="635" b="12700"/>
                <wp:wrapTight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ight>
                <wp:docPr id="24"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1E783F48" id="Freeform: Shape 10" o:spid="_x0000_s1026" style="position:absolute;margin-left:478.65pt;margin-top:146.55pt;width:73.95pt;height:73pt;rotation:180;flip:x y;z-index:251703296;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ight"/>
              </v:shape>
            </w:pict>
          </mc:Fallback>
        </mc:AlternateContent>
      </w:r>
    </w:p>
    <w:p w14:paraId="0E516177" w14:textId="726927EC" w:rsidR="00653BAE" w:rsidRDefault="00FA2479">
      <w:r>
        <w:rPr>
          <w:noProof/>
        </w:rPr>
        <mc:AlternateContent>
          <mc:Choice Requires="wps">
            <w:drawing>
              <wp:anchor distT="0" distB="0" distL="114300" distR="114300" simplePos="0" relativeHeight="251652094" behindDoc="0" locked="0" layoutInCell="1" allowOverlap="1" wp14:anchorId="59AD24D2" wp14:editId="44AF5D5A">
                <wp:simplePos x="0" y="0"/>
                <wp:positionH relativeFrom="column">
                  <wp:posOffset>6667500</wp:posOffset>
                </wp:positionH>
                <wp:positionV relativeFrom="paragraph">
                  <wp:posOffset>1057910</wp:posOffset>
                </wp:positionV>
                <wp:extent cx="330200" cy="321310"/>
                <wp:effectExtent l="0" t="0" r="0" b="8890"/>
                <wp:wrapThrough wrapText="bothSides">
                  <wp:wrapPolygon edited="0">
                    <wp:start x="19938" y="21600"/>
                    <wp:lineTo x="21600" y="16477"/>
                    <wp:lineTo x="21600" y="6232"/>
                    <wp:lineTo x="19938" y="1110"/>
                    <wp:lineTo x="3323" y="1110"/>
                    <wp:lineTo x="1662" y="4525"/>
                    <wp:lineTo x="1662" y="16477"/>
                    <wp:lineTo x="3323" y="21600"/>
                    <wp:lineTo x="19938" y="21600"/>
                  </wp:wrapPolygon>
                </wp:wrapThrough>
                <wp:docPr id="25" name="Freeform: Shape 10"/>
                <wp:cNvGraphicFramePr/>
                <a:graphic xmlns:a="http://schemas.openxmlformats.org/drawingml/2006/main">
                  <a:graphicData uri="http://schemas.microsoft.com/office/word/2010/wordprocessingShape">
                    <wps:wsp>
                      <wps:cNvSpPr/>
                      <wps:spPr>
                        <a:xfrm rot="10800000">
                          <a:off x="0" y="0"/>
                          <a:ext cx="330200" cy="3213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a:graphicData>
                </a:graphic>
                <wp14:sizeRelH relativeFrom="margin">
                  <wp14:pctWidth>0</wp14:pctWidth>
                </wp14:sizeRelH>
                <wp14:sizeRelV relativeFrom="margin">
                  <wp14:pctHeight>0</wp14:pctHeight>
                </wp14:sizeRelV>
              </wp:anchor>
            </w:drawing>
          </mc:Choice>
          <mc:Fallback>
            <w:pict>
              <v:shape w14:anchorId="6C3FB23A" id="Freeform: Shape 10" o:spid="_x0000_s1026" style="position:absolute;margin-left:525pt;margin-top:83.3pt;width:26pt;height:25.3pt;rotation:180;z-index:2516520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179521,319567;177977,320387;178070,320426;192352,311250;187362,312421;179878,313358;179522,312421;184749,311952;192352,311250;205330,310023;205026,310108;205182,310078;112224,308262;117510,309610;119767,309727;126063,312773;128915,313358;129093,313417;129746,312773;132241,313475;134736,314061;139651,315188;139725,315115;145427,316053;148160,316521;150892,316755;156475,316990;164078,316872;164408,316872;165147,316462;166811,315935;168503,315906;169662,316052;169974,316872;172632,316872;171800,318044;171325,318630;169780,319333;166929,319333;163247,319098;155287,318864;149347,318395;144120,317693;138893,316872;130934,315701;124757,313710;124828,313658;121193,312538;117985,311132;114303,309961;110501,308672;112224,308262;182153,305751;180338,306024;167786,306649;171919,307150;172988,306915;180353,306095;181565,305863;193431,304054;187266,304981;189382,305041;192426,304485;215936,303783;196600,308860;206385,306710;91969,301410;105630,307150;110501,308672;114184,309961;117867,311132;121074,312538;120361,313124;118460,312772;111689,310312;108363,309024;105037,307618;100641,306095;96840,304455;93870,302932;91969,301410;97552,298481;104086,301761;103255,302230;95652,298598;97552,298481;73437,290515;81515,294967;83178,296841;79377,294850;76525,293092;73437,290515;87602,287509;87603,287543;88004,288022;88049,287821;261091,279820;260660,279855;253532,284892;246523,288641;241533,291570;238801,292741;235950,293912;232505,295670;229891,297192;226090,298715;222170,300121;221100,301175;219437,301761;215280,302464;209934,304104;205063,305627;199717,307150;193065,308790;183680,310312;183442,310664;178930,311776;179047,311835;184058,310600;184155,310312;193540,308790;200192,307150;205538,305627;210409,304104;215755,302464;219913,301761;217098,303426;217180,303401;220150,301644;221813,301058;221924,301028;222645,300238;226565,298832;230367,297310;232980,295787;236425,294030;239276,292858;241231,292020;242246,291335;247236,288407;254245,284658;57379,278200;57830,278581;57984,278659;261888,275142;261848,275169;261848,275203;262036,275229;262085,275169;264455,273393;263754,273871;263630,273998;264110,273694;47679,267493;52166,272702;48608,268492;272866,267489;272855,267493;272777,268024;270876,270132;268619,272592;268755,272561;270876,270249;272777,268141;272866,267489;59290,264851;59526,265134;59537,265095;41718,262166;44807,264158;44959,264334;46366,264641;49559,267555;53954,271069;55855,273647;56924,274935;61438,278684;60132,279738;55927,275132;55736,275169;59715,279528;60132,279738;61438,278684;72724,287469;70467,288172;71298,288758;67972,288875;65834,287469;63814,285947;58825,281847;54192,277747;49915,273647;47896,271655;45995,269547;46708,268609;49084,270718;51697,272709;54904,276107;55177,276337;51697,272709;49202,270718;46826,268609;44213,265447;41718,262166;303426,243541;303366,243566;302069,246637;302179,228865;299031,233349;297487,236161;295942,238738;292260,243541;289052,248344;286201,252209;285963,252353;285769,252637;286082,252444;288933,248578;292141,243775;295823,238972;297368,236395;298912,233584;302120,229015;314474,227258;312930,231826;310198,236746;307465,241784;304971,244946;306634,241666;308059,238386;309129,236629;310554,234287;311861,231944;314474,227258;306785,217216;303902,222221;303849,222341;306753,217301;308367,205882;304901,215220;297610,229914;296543,231578;296536,231592;294041,235809;291547,240378;288696,243892;286320,247875;272302,263455;267669,267321;267224,267654;267032,267846;265095,269403;263511,271187;257690,275521;256778,276089;254300,278081;253942,278310;253413,278801;248780,281847;244147,284658;243617,284923;240480,286932;239507,287416;238564,288055;235356,289812;232359,290971;225680,294294;210009,300057;199089,302826;207914,301175;209577,300824;214923,298949;218249,297895;223595,295201;229654,293092;233535,291591;235237,290632;236781,290164;238920,288992;239482,288607;240940,287235;244147,285361;247796,283597;249136,282784;253770,279738;255789,277864;258046,276458;263867,272124;268025,268258;272658,264392;286676,248812;288605,245578;288696,245298;291784,240612;292735,239206;293998,237478;294398,236746;296893,232529;301763,222572;306515,211912;307911,207578;321365,195512;321008,195746;321008,195746;322487,188569;322444,188777;322790,189186;323859,190358;324572,189889;324590,189799;324097,190123;322909,189069;321428,175262;321345,175267;321195,175275;321246,175832;321127,178761;320652,180518;317801,184969;317088,188835;316375,190123;315187,195746;313880,200198;312455,204532;311623,207929;310673,211444;311431,210281;312099,207812;312692,204298;314118,199963;315425,195512;316613,189889;317326,188601;318038,184735;320889,180283;318989,189303;317563,196801;314356,206406;313721,207380;313450,208837;312574,211326;309247,218472;307703,222221;306753,224212;305565,226321;302357,231944;298912,237449;294517,244829;289646,252092;286439,256192;282993,260175;281805,261815;280499,263455;278479,265095;275176,268701;275272,269078;271827,272592;268144,275169;265174,277512;262361,279540;262798,279504;265887,277278;268857,274935;272539,272358;275984,268844;275866,268375;279192,264744;281212,263104;282518,261464;283706,259824;287151,255841;290359,251741;295229,244478;299625,237098;303070,231592;306277,225969;307465,223861;308416,221869;309960,218121;313287,210975;314593,206172;317801,196566;319226,189069;321127,180049;321556,178465;321246,178409;321365,175481;323978,172786;322595,178470;322595,178470;323978,172786;325047,171615;324335,173138;324171,176330;324097,179346;322909,182951;322909,183363;324335,179346;324572,173138;325126,171954;319939,166578;319161,168392;318870,171029;318495,169797;318358,169971;318751,171263;318514,173138;318989,174661;319357,174640;319107,173840;319345,171966;319939,166578;329918,163415;330156,163532;330037,168452;330156,171849;329799,178058;329443,181572;328374,186726;328017,191061;326235,199026;324572,205938;321602,207226;321840,206524;322315,201603;324097,196449;325522,195629;325522,195629;327067,186726;327898,182509;328611,178175;329205,174075;329443,170209;329562,166929;329799,165172;329918,163415;16731,109099;16791,109129;16796,109112;23899,92309;21285,97112;19147,98869;19142,98981;18935,103466;18941,103455;19147,98986;21285,97229;23899,92426;23988,92485;24032,92397;25324,82117;23661,83289;21166,88443;21737,88893;21756,88814;21285,88443;23780,83289;25253,82252;34472,75440;34321,75559;33685,77974;33284,79189;22354,98869;20810,103672;19384,108592;16296,118900;14276,125929;13326,131200;12851,133895;12494,136589;11425,143852;11069,148303;11663,152989;11941,150436;11900,149592;12375,144672;13445,137409;14292,136406;15524,128280;15464,126866;16638,123548;17336,120763;17127,121243;16414,121009;14632,126046;14751,128858;13920,134246;13801,135183;12613,136589;12969,133895;13445,131200;14395,125929;16414,118900;19503,108592;20929,103672;22473,98869;33402,79189;34472,75440;36610,63726;36610,63726;37204,64195;37204,64194;58016,47048;57993,47066;57924,47143;56954,48146;56708,48498;56548,48676;55855,49669;48608,58103;46589,60446;44569,62906;35639,72639;44688,62789;46707,60329;48727,57986;55974,49552;56708,48498;57924,47143;61032,38970;60006,39322;59244,39602;59062,39829;57756,41000;54429,43109;52172,45569;50034,48029;48608,49317;48560,49257;47212,50855;44926,53652;41243,57634;41837,58337;41848,58327;41362,57752;45044,53769;48727,49317;50153,48029;52291,45569;54548,43109;57874,41000;59181,39829;60607,39302;61057,39164;233099,17806;239157,20500;241771,22609;235950,19797;233099,17806;213379,9254;218131,10308;224783,13588;213379,9254;141864,8478;139369,8786;134023,9489;128796,10660;126539,11363;123925,12066;118206,13174;117154,13589;109907,16049;102779,18860;97790,21086;94464,22374;86267,26123;82346,28583;78545,31043;72486,35494;66784,39946;61327,44640;61795,45217;62953,44434;63939,43709;67497,40649;73199,36197;79258,31746;83059,29286;86979,26826;95176,23077;98384,21437;103373,19211;110501,16400;117748,13940;120792,13350;122262,12855;142277,8597;184348,5960;186887,6209;190332,7380;187719,7029;182254,5974;184348,5960;198173,5037;203043,5388;208983,7731;201618,6443;198173,5037;158435,5008;144714,5740;135211,7028;130697,8200;126776,9606;121312,10308;100641,18157;93157,21437;90900,22257;88880,23311;85079,25303;79139,28349;74625,31863;61557,41937;58826,44279;56155,46684;56211,46740;35659,70520;31502,76143;29601,79540;27700,82703;24136,89263;20259,95287;20216,95472;18909,98986;17959,100626;17721,100860;16667,104316;16414,106366;16177,109295;14514,114098;12969,118900;11306,125929;10356,132372;9762,138815;10593,134363;10670,133996;10831,132255;11781,125812;12079,125910;12105,125801;11781,125695;13445,118666;14989,113863;16644,109082;16533,109060;16771,106132;18078,100626;19028,98986;19060,98900;20335,95472;24255,89380;27819,82820;29720,79657;31620,76260;35778,70637;56330,46857;61795,41937;74862,31863;79377,28349;85316,25303;89118,23311;91137,22257;93394,21437;100879,18157;121549,10309;127014,9606;130934,8200;135448,7029;144952,5740;158673,5052;169702,5417;175126,0;180710,351;186412,937;190213,1874;192708,3046;195797,2460;200430,3514;203281,4334;203162,4451;203043,5271;198173,4920;196510,4451;194847,4100;191639,3397;188432,2694;185105,2226;181423,2226;178453,2226;173820,2226;173602,2157;171562,3163;172275,4334;179403,5740;176231,5795;176285,5799;179641,5740;182492,6091;187956,7146;190570,7497;194965,8434;199480,9371;203875,10426;208271,11714;210409,12300;212547,13003;212575,13028;214108,13288;217824,14650;218343,15426;218487,15463;221813,16751;224664,17923;227516,19211;229654,20383;231079,21086;232624,21906;237851,24834;244503,29052;247949,31394;248048,31465;249809,32519;316850,156855;316800,157835;318157,158026;319464,158963;320058,162126;322315,165875;323265,165960;323265,165055;324231,162410;324216,161892;325166,158729;326473,158729;328492,157441;328730,162595;328136,165055;327423,167398;327067,171263;326948,173255;326710,175246;326204,175579;326235,175715;326721,175396;326948,173489;327067,171498;327423,167632;328136,165289;328730,162829;329680,163532;329562,165289;329324,167046;329205,170326;328968,174192;328374,178292;327661,182626;326829,186843;325285,195746;323859,196566;322077,201721;321602,206641;321365,207344;319345,212732;318751,213201;316256,218941;318870,213201;319464,212732;315662,223392;313643,224446;313224,225273;313287,225384;313762,224446;315781,223392;314356,227375;311742,232061;310435,234404;309010,236746;307941,238504;306396,241901;304733,245181;302120,248695;299506,251975;299615,251754;296655,255724;290240,262635;288977,264551;290240,262752;296655,255841;291784,263104;289275,265696;287260,267156;287151,267321;285892,268276;285845,268609;280261,274232;274321,279621;274047,279817;272064,282315;267312,285829;262871,289114;262855,289133;267312,285947;272064,282432;268144,286298;264951,288348;262743,289268;262679,289344;260303,290867;259408,291276;257155,293078;254957,294615;251631,296724;250562,296841;249374,297362;249189,297500;250681,296958;251750,296841;247473,300004;244741,301410;242009,302698;240079,302984;239752,303167;230723,307032;230263,307136;227516,308907;229060,309375;223358,311835;223833,310195;221932,310898;220150,311484;216467,312655;215975,312073;214210,312421;212072,312890;207677,313944;207532,314010;211716,313007;213854,312538;215636,312187;216349,312772;220031,311601;221813,311015;223714,310312;223239,311952;218249,314295;218005,314228;214567,315584;211716,316404;207439,317458;205672,317312;201976,318021;201855,318278;191995,320152;189738,319567;187837,319567;184511,320621;181541,320855;178571,320972;178249,320836;175542,321309;172275,320738;172394,320621;172988,319801;170256,319450;171562,318747;175483,318630;179284,318512;184749,318630;188550,318278;195678,316755;200430,315701;203994,315584;204242,315470;200786,315584;196034,316638;188907,318161;185105,318512;179641,318395;175839,318512;171919,318630;172038,318161;172869,316990;209458,311015;234287,301761;240821,298364;244503,296490;248305,294498;255433,290281;261135,285947;271827,277747;274796,275404;277648,272944;281924,269078;283706,266149;286266,263836;286286,263690;283825,265915;282043,268844;277766,272710;274915,275169;271945,277512;261254,285712;255552,290047;248424,294264;244622,296255;240940,298130;234406,301527;209577,310781;172988,316755;170256,316755;169899,315818;167048,315701;164435,316755;156832,316872;151248,316638;148516,316404;145784,315935;147430,314204;147090,314295;140958,313176;140675,313241;128915,311132;124282,310195;120242,309492;115372,307267;109313,305041;103017,302581;104086,301761;108482,302581;110382,304221;116916,306095;129865,309375;133072,309961;136518,310547;140319,311367;144508,312260;144833,312187;148754,312773;148872,312538;154575,312773;155525,312890;164316,312890;170731,313124;178334,312538;179284,312538;179641,313475;187125,312538;192114,311367;194965,310898;196747,310664;200667,309727;203875,309024;207082,308204;212966,307200;213735,306915;207558,307970;204350,308790;201143,309492;197222,310430;195441,310664;192589,311132;184868,311835;179641,312304;178690,312304;171087,312890;164672,312655;155881,312655;154931,312538;151248,311015;149229,312304;149224,312314;150892,311250;154575,312772;148872,312538;148917,312509;145190,311952;140794,311015;136993,310195;133548,309610;130340,309024;117391,305744;110858,303870;108957,302230;104561,301410;98028,298130;96127,298247;89355,294850;88167,292741;88405,292624;92563,294850;96721,297075;97909,296372;93038,293210;88999,291452;83416,288289;78664,285244;71180,282081;68329,279738;68922,279504;71774,280324;65834,274232;62507,271538;59419,268844;55499,265681;49796,259472;49405,258267;48252,257129;44332,252912;43856,250804;42312,248695;42128,248411;40292,247172;36729,242135;34709,237449;34472,237449;31739,232295;29126,227141;26393,221166;23899,215075;26393,219175;28888,224329;29720,227141;30063,227638;29640,225469;28537,223495;26741,219513;24611,216012;21998,208983;19759,201778;19023,199678;15821,187074;14405,177923;14395,178175;14514,180049;15108,184383;15820,188835;14632,184969;13801,180049;12851,180049;12257,175598;11425,172786;10712,170092;8693,167983;8099,167983;7505,165055;7267,161306;7742,156035;7980,154161;8384,152875;8188,149943;8455,145609;8930,144731;8930,144203;7980,145961;7148,144789;5604,142680;5322,141011;5248,141158;4772,145843;4416,150529;4060,154161;4060,161658;4178,165523;4416,169389;3347,173021;3109,173021;2397,165992;2397,158729;2990,153106;4059,154160;3109,152989;2872,148772;3109,142329;3228,140572;3584,137643;5010,132372;5720,128870;5485,128038;4654,132723;3228,137995;2872,140923;2753,142680;2515,149123;2753,153340;2159,158963;2159,166226;2872,173255;3109,173255;4654,179932;5485,185438;7267,191061;10074,203152;10319,205469;10831,205469;13445,211678;14395,214841;12613,212146;10712,207929;10594,209101;9560,205941;8812,206055;7980,203361;5129,196918;3347,191178;3228,186375;2397,180752;1802,175129;496,171029;1327,149241;2159,143618;1446,140572;2872,132138;3228,130146;4178,123352;6673,118432;6079,125109;6673,123965;7029,121229;7148,118197;8217,114332;9881,108475;11900,102500;12051,102332;12969,97580;14276,94183;15821,91372;18909,85514;21404,80243;24968,73449;27581,70520;29720,66420;31502,63843;33402,62906;33878,62203;35778,58454;39461,54237;39561,56000;39293,56741;43144,52832;45044,50372;47539,48029;47754,48264;47658,48146;50747,45100;53835,42289;57162,38774;61795,35377;66784,31746;69767,29694;71774,27880;75337,25771;79139,23780;79642,23525;80936,22272;83059,20734;85391,19563;87040,19188;87336,18977;119648,6091;120847,5834;124163,4686;126450,4232;127642,4222;128083,4100;155169,586;162861,556;171087,703;171240,816;175245,351;178928,937;182611,1640;184511,2066;182492,1523;178809,820;175126,234;17512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653BAE">
        <w:br w:type="page"/>
      </w:r>
    </w:p>
    <w:p w14:paraId="08219C0E" w14:textId="19F073CE" w:rsidR="00F1333E" w:rsidRDefault="00F1333E" w:rsidP="005637F5">
      <w:pPr>
        <w:pStyle w:val="Heading1"/>
      </w:pPr>
      <w:r>
        <w:lastRenderedPageBreak/>
        <w:t>DEFINITIONS</w:t>
      </w:r>
    </w:p>
    <w:p w14:paraId="0C6C6F80" w14:textId="518D2EEF" w:rsidR="00F1333E" w:rsidRDefault="00F1333E" w:rsidP="00F1333E">
      <w:pPr>
        <w:tabs>
          <w:tab w:val="left" w:pos="7406"/>
        </w:tabs>
      </w:pPr>
      <w:r>
        <w:t xml:space="preserve">The following terms and abbreviations </w:t>
      </w:r>
      <w:r w:rsidR="004B3542">
        <w:t>are used in tables 1, 2, and 3</w:t>
      </w:r>
      <w:r>
        <w:t>:</w:t>
      </w:r>
    </w:p>
    <w:p w14:paraId="338343F5" w14:textId="7F5C05C4" w:rsidR="009E1476" w:rsidRDefault="009E1476" w:rsidP="004F23DA">
      <w:pPr>
        <w:pStyle w:val="ListParagraph"/>
        <w:numPr>
          <w:ilvl w:val="1"/>
          <w:numId w:val="4"/>
        </w:numPr>
        <w:ind w:left="1080"/>
        <w:rPr>
          <w:sz w:val="22"/>
        </w:rPr>
      </w:pPr>
      <w:r w:rsidRPr="004B3542">
        <w:rPr>
          <w:b/>
          <w:sz w:val="22"/>
        </w:rPr>
        <w:t>Action Level (AL):</w:t>
      </w:r>
      <w:r w:rsidRPr="004F23DA">
        <w:rPr>
          <w:sz w:val="22"/>
        </w:rPr>
        <w:t xml:space="preserve"> The concentration of a contaminant, which, if exceeded, triggers treatment or other requirements that a water system must follow.</w:t>
      </w:r>
    </w:p>
    <w:p w14:paraId="0C039974" w14:textId="5F4DD0F0" w:rsidR="00C11E12" w:rsidRPr="00C11E12" w:rsidRDefault="00C11E12" w:rsidP="00C11E12">
      <w:pPr>
        <w:pStyle w:val="ListParagraph"/>
        <w:numPr>
          <w:ilvl w:val="1"/>
          <w:numId w:val="4"/>
        </w:numPr>
        <w:ind w:left="1080"/>
      </w:pPr>
      <w:r w:rsidRPr="00243E74">
        <w:rPr>
          <w:b/>
          <w:sz w:val="22"/>
        </w:rPr>
        <w:t>Contaminant:</w:t>
      </w:r>
      <w:r>
        <w:rPr>
          <w:sz w:val="22"/>
        </w:rPr>
        <w:t xml:space="preserve"> </w:t>
      </w:r>
      <w:r w:rsidRPr="00243E74">
        <w:rPr>
          <w:sz w:val="22"/>
        </w:rPr>
        <w:t xml:space="preserve">Any physical, chemical, </w:t>
      </w:r>
      <w:proofErr w:type="gramStart"/>
      <w:r w:rsidRPr="00243E74">
        <w:rPr>
          <w:sz w:val="22"/>
        </w:rPr>
        <w:t>biological</w:t>
      </w:r>
      <w:proofErr w:type="gramEnd"/>
      <w:r w:rsidRPr="00243E74">
        <w:rPr>
          <w:sz w:val="22"/>
        </w:rPr>
        <w:t xml:space="preserve"> or radiological substance or matter in water. Drinking water may reasonably be expected to contain at least small amounts of some contaminants. Some contaminants may be harmful if consumed at certain levels in drinking water. The presence of contaminants does not necessarily indicate that the water poses a health risk.</w:t>
      </w:r>
    </w:p>
    <w:p w14:paraId="621A2DE0" w14:textId="2CB6DAE3" w:rsidR="00F1333E" w:rsidRDefault="00F1333E" w:rsidP="004F23DA">
      <w:pPr>
        <w:pStyle w:val="ListParagraph"/>
        <w:numPr>
          <w:ilvl w:val="1"/>
          <w:numId w:val="4"/>
        </w:numPr>
        <w:ind w:left="1080"/>
        <w:rPr>
          <w:sz w:val="22"/>
        </w:rPr>
      </w:pPr>
      <w:r w:rsidRPr="004B3542">
        <w:rPr>
          <w:b/>
          <w:sz w:val="22"/>
        </w:rPr>
        <w:t>Maximum Contaminant Level (MCL):</w:t>
      </w:r>
      <w:r w:rsidRPr="004F23DA">
        <w:rPr>
          <w:sz w:val="22"/>
        </w:rPr>
        <w:t xml:space="preserve"> The highest level of a contaminant that is allowed in drinking water. Primary MCLs are set as close to the PHGs (or MCLGs) as is economically and technologically feasible. Secondary MCLs are set to protect the odor, taste, and appearance of drinking water.</w:t>
      </w:r>
    </w:p>
    <w:p w14:paraId="4FDBB2A3" w14:textId="749DE1B5" w:rsidR="00F1333E" w:rsidRPr="004F23DA" w:rsidRDefault="00F80303" w:rsidP="004B3542">
      <w:pPr>
        <w:pStyle w:val="ListParagraph"/>
        <w:numPr>
          <w:ilvl w:val="1"/>
          <w:numId w:val="4"/>
        </w:numPr>
        <w:ind w:left="1080"/>
        <w:rPr>
          <w:sz w:val="22"/>
        </w:rPr>
      </w:pPr>
      <w:r w:rsidRPr="004B3542">
        <w:rPr>
          <w:b/>
          <w:sz w:val="22"/>
        </w:rPr>
        <w:t>Maximum Contaminant Level Goal (MCLG):</w:t>
      </w:r>
      <w:r w:rsidRPr="004F23DA">
        <w:rPr>
          <w:sz w:val="22"/>
        </w:rPr>
        <w:t xml:space="preserve"> The level of a cont</w:t>
      </w:r>
      <w:r w:rsidR="004B3542">
        <w:rPr>
          <w:sz w:val="22"/>
        </w:rPr>
        <w:t xml:space="preserve">aminant in drinking water, below </w:t>
      </w:r>
      <w:r w:rsidRPr="004F23DA">
        <w:rPr>
          <w:sz w:val="22"/>
        </w:rPr>
        <w:t>which</w:t>
      </w:r>
      <w:r w:rsidR="004B3542">
        <w:rPr>
          <w:sz w:val="22"/>
        </w:rPr>
        <w:t>,</w:t>
      </w:r>
      <w:r w:rsidRPr="004F23DA">
        <w:rPr>
          <w:sz w:val="22"/>
        </w:rPr>
        <w:t xml:space="preserve"> there is no known or expected risk to health. MCLGs are set by the </w:t>
      </w:r>
      <w:r>
        <w:rPr>
          <w:sz w:val="22"/>
        </w:rPr>
        <w:t>USEPA</w:t>
      </w:r>
      <w:r w:rsidRPr="004F23DA">
        <w:rPr>
          <w:sz w:val="22"/>
        </w:rPr>
        <w:t>.</w:t>
      </w:r>
      <w:r w:rsidR="004B3542" w:rsidRPr="004F23DA">
        <w:rPr>
          <w:sz w:val="22"/>
        </w:rPr>
        <w:t xml:space="preserve"> </w:t>
      </w:r>
    </w:p>
    <w:p w14:paraId="3A60FB9F" w14:textId="6FBDCA38" w:rsidR="00F1333E" w:rsidRPr="004F23DA" w:rsidRDefault="00B3009B" w:rsidP="004F23DA">
      <w:pPr>
        <w:pStyle w:val="ListParagraph"/>
        <w:numPr>
          <w:ilvl w:val="1"/>
          <w:numId w:val="4"/>
        </w:numPr>
        <w:ind w:left="1080"/>
        <w:rPr>
          <w:sz w:val="22"/>
        </w:rPr>
      </w:pPr>
      <w:r w:rsidRPr="004B3542">
        <w:rPr>
          <w:b/>
          <w:sz w:val="22"/>
        </w:rPr>
        <w:t>N/A:</w:t>
      </w:r>
      <w:r w:rsidRPr="004F23DA">
        <w:rPr>
          <w:sz w:val="22"/>
        </w:rPr>
        <w:t xml:space="preserve"> N</w:t>
      </w:r>
      <w:r w:rsidR="00F1333E" w:rsidRPr="004F23DA">
        <w:rPr>
          <w:sz w:val="22"/>
        </w:rPr>
        <w:t>ot applicable</w:t>
      </w:r>
    </w:p>
    <w:p w14:paraId="35A1C586" w14:textId="1D045592" w:rsidR="00F1333E" w:rsidRPr="004F23DA" w:rsidRDefault="00B3009B" w:rsidP="004F23DA">
      <w:pPr>
        <w:pStyle w:val="ListParagraph"/>
        <w:numPr>
          <w:ilvl w:val="1"/>
          <w:numId w:val="4"/>
        </w:numPr>
        <w:ind w:left="1080"/>
        <w:rPr>
          <w:sz w:val="22"/>
        </w:rPr>
      </w:pPr>
      <w:r w:rsidRPr="004B3542">
        <w:rPr>
          <w:b/>
          <w:sz w:val="22"/>
        </w:rPr>
        <w:t>N/S:</w:t>
      </w:r>
      <w:r w:rsidRPr="004F23DA">
        <w:rPr>
          <w:sz w:val="22"/>
        </w:rPr>
        <w:t xml:space="preserve"> N</w:t>
      </w:r>
      <w:r w:rsidR="00F1333E" w:rsidRPr="004F23DA">
        <w:rPr>
          <w:sz w:val="22"/>
        </w:rPr>
        <w:t>o standard</w:t>
      </w:r>
    </w:p>
    <w:p w14:paraId="1A237974" w14:textId="7FBBD004" w:rsidR="00F1333E" w:rsidRPr="004F23DA" w:rsidRDefault="00B3009B" w:rsidP="004F23DA">
      <w:pPr>
        <w:pStyle w:val="ListParagraph"/>
        <w:numPr>
          <w:ilvl w:val="1"/>
          <w:numId w:val="4"/>
        </w:numPr>
        <w:ind w:left="1080"/>
        <w:rPr>
          <w:sz w:val="22"/>
        </w:rPr>
      </w:pPr>
      <w:r w:rsidRPr="004B3542">
        <w:rPr>
          <w:b/>
          <w:sz w:val="22"/>
        </w:rPr>
        <w:t>ND:</w:t>
      </w:r>
      <w:r w:rsidRPr="004F23DA">
        <w:rPr>
          <w:sz w:val="22"/>
        </w:rPr>
        <w:t xml:space="preserve"> N</w:t>
      </w:r>
      <w:r w:rsidR="00F1333E" w:rsidRPr="004F23DA">
        <w:rPr>
          <w:sz w:val="22"/>
        </w:rPr>
        <w:t>ot detectable at testing limit.</w:t>
      </w:r>
    </w:p>
    <w:p w14:paraId="02549575" w14:textId="17DB57E2" w:rsidR="009E1476" w:rsidRPr="004F23DA" w:rsidRDefault="009E1476" w:rsidP="004F23DA">
      <w:pPr>
        <w:pStyle w:val="ListParagraph"/>
        <w:numPr>
          <w:ilvl w:val="1"/>
          <w:numId w:val="4"/>
        </w:numPr>
        <w:ind w:left="1080"/>
        <w:rPr>
          <w:sz w:val="22"/>
        </w:rPr>
      </w:pPr>
      <w:r w:rsidRPr="004B3542">
        <w:rPr>
          <w:b/>
          <w:sz w:val="22"/>
        </w:rPr>
        <w:t>Neph</w:t>
      </w:r>
      <w:r w:rsidR="00B3009B" w:rsidRPr="004B3542">
        <w:rPr>
          <w:b/>
          <w:sz w:val="22"/>
        </w:rPr>
        <w:t>elometric Turbidity Units (NTU):</w:t>
      </w:r>
      <w:r w:rsidRPr="004F23DA">
        <w:rPr>
          <w:sz w:val="22"/>
        </w:rPr>
        <w:t xml:space="preserve"> This is a measure of suspended material in water.</w:t>
      </w:r>
    </w:p>
    <w:p w14:paraId="5DF70D76" w14:textId="4E20A149" w:rsidR="00F1333E" w:rsidRPr="004F23DA" w:rsidRDefault="00F1333E" w:rsidP="004F23DA">
      <w:pPr>
        <w:pStyle w:val="ListParagraph"/>
        <w:numPr>
          <w:ilvl w:val="1"/>
          <w:numId w:val="4"/>
        </w:numPr>
        <w:ind w:left="1080"/>
        <w:rPr>
          <w:sz w:val="22"/>
        </w:rPr>
      </w:pPr>
      <w:r w:rsidRPr="004B3542">
        <w:rPr>
          <w:b/>
          <w:sz w:val="22"/>
        </w:rPr>
        <w:t>ppm:</w:t>
      </w:r>
      <w:r w:rsidRPr="004F23DA">
        <w:rPr>
          <w:sz w:val="22"/>
        </w:rPr>
        <w:t xml:space="preserve"> parts</w:t>
      </w:r>
      <w:r w:rsidR="00B3009B" w:rsidRPr="004F23DA">
        <w:rPr>
          <w:sz w:val="22"/>
        </w:rPr>
        <w:t xml:space="preserve"> of substance </w:t>
      </w:r>
      <w:r w:rsidRPr="004F23DA">
        <w:rPr>
          <w:sz w:val="22"/>
        </w:rPr>
        <w:t>per million</w:t>
      </w:r>
      <w:r w:rsidR="00B3009B" w:rsidRPr="004F23DA">
        <w:rPr>
          <w:sz w:val="22"/>
        </w:rPr>
        <w:t xml:space="preserve"> parts of water</w:t>
      </w:r>
      <w:r w:rsidRPr="004F23DA">
        <w:rPr>
          <w:sz w:val="22"/>
        </w:rPr>
        <w:t xml:space="preserve"> or milligrams per liter</w:t>
      </w:r>
      <w:r w:rsidR="00735C31">
        <w:rPr>
          <w:sz w:val="22"/>
        </w:rPr>
        <w:t xml:space="preserve">, equivalent to </w:t>
      </w:r>
      <w:r w:rsidR="00735C31" w:rsidRPr="00735C31">
        <w:rPr>
          <w:sz w:val="22"/>
        </w:rPr>
        <w:t>1 cent in $10,000</w:t>
      </w:r>
      <w:r w:rsidR="00735C31">
        <w:rPr>
          <w:sz w:val="22"/>
        </w:rPr>
        <w:t>.</w:t>
      </w:r>
    </w:p>
    <w:p w14:paraId="69CC5C27" w14:textId="0A782FE5" w:rsidR="00F1333E" w:rsidRPr="004F23DA" w:rsidRDefault="00F1333E" w:rsidP="004F23DA">
      <w:pPr>
        <w:pStyle w:val="ListParagraph"/>
        <w:numPr>
          <w:ilvl w:val="1"/>
          <w:numId w:val="4"/>
        </w:numPr>
        <w:ind w:left="1080"/>
        <w:rPr>
          <w:sz w:val="22"/>
        </w:rPr>
      </w:pPr>
      <w:r w:rsidRPr="004B3542">
        <w:rPr>
          <w:b/>
          <w:sz w:val="22"/>
        </w:rPr>
        <w:t>ppb:</w:t>
      </w:r>
      <w:r w:rsidRPr="004F23DA">
        <w:rPr>
          <w:sz w:val="22"/>
        </w:rPr>
        <w:t xml:space="preserve"> parts </w:t>
      </w:r>
      <w:r w:rsidR="00B3009B" w:rsidRPr="004F23DA">
        <w:rPr>
          <w:sz w:val="22"/>
        </w:rPr>
        <w:t xml:space="preserve">of substance </w:t>
      </w:r>
      <w:r w:rsidRPr="004F23DA">
        <w:rPr>
          <w:sz w:val="22"/>
        </w:rPr>
        <w:t>per billion</w:t>
      </w:r>
      <w:r w:rsidR="00B3009B" w:rsidRPr="004F23DA">
        <w:rPr>
          <w:sz w:val="22"/>
        </w:rPr>
        <w:t xml:space="preserve"> parts of water</w:t>
      </w:r>
      <w:r w:rsidRPr="004F23DA">
        <w:rPr>
          <w:sz w:val="22"/>
        </w:rPr>
        <w:t xml:space="preserve"> or micrograms per liter</w:t>
      </w:r>
      <w:r w:rsidR="00735C31">
        <w:rPr>
          <w:sz w:val="22"/>
        </w:rPr>
        <w:t xml:space="preserve">, equivalent to </w:t>
      </w:r>
      <w:r w:rsidR="00735C31" w:rsidRPr="00735C31">
        <w:rPr>
          <w:sz w:val="22"/>
        </w:rPr>
        <w:t>1 cent in $10,000,000</w:t>
      </w:r>
      <w:r w:rsidR="00735C31">
        <w:rPr>
          <w:sz w:val="22"/>
        </w:rPr>
        <w:t>.</w:t>
      </w:r>
    </w:p>
    <w:p w14:paraId="0CCE7973" w14:textId="1051AFD1" w:rsidR="00F1333E" w:rsidRPr="004F23DA" w:rsidRDefault="00F1333E" w:rsidP="004F23DA">
      <w:pPr>
        <w:pStyle w:val="ListParagraph"/>
        <w:numPr>
          <w:ilvl w:val="1"/>
          <w:numId w:val="4"/>
        </w:numPr>
        <w:ind w:left="1080"/>
        <w:rPr>
          <w:sz w:val="22"/>
        </w:rPr>
      </w:pPr>
      <w:proofErr w:type="spellStart"/>
      <w:r w:rsidRPr="004B3542">
        <w:rPr>
          <w:b/>
          <w:sz w:val="22"/>
        </w:rPr>
        <w:t>pCi</w:t>
      </w:r>
      <w:proofErr w:type="spellEnd"/>
      <w:r w:rsidRPr="004B3542">
        <w:rPr>
          <w:b/>
          <w:sz w:val="22"/>
        </w:rPr>
        <w:t>/L:</w:t>
      </w:r>
      <w:r w:rsidRPr="004F23DA">
        <w:rPr>
          <w:sz w:val="22"/>
        </w:rPr>
        <w:t xml:space="preserve"> picocuries per liter (a measure of radiation)</w:t>
      </w:r>
    </w:p>
    <w:p w14:paraId="4DD32D2B" w14:textId="7D791B02" w:rsidR="008C1426" w:rsidRPr="004F23DA" w:rsidRDefault="009E1476" w:rsidP="004F23DA">
      <w:pPr>
        <w:pStyle w:val="ListParagraph"/>
        <w:numPr>
          <w:ilvl w:val="1"/>
          <w:numId w:val="4"/>
        </w:numPr>
        <w:ind w:left="1080"/>
        <w:rPr>
          <w:sz w:val="22"/>
        </w:rPr>
      </w:pPr>
      <w:r w:rsidRPr="004B3542">
        <w:rPr>
          <w:b/>
          <w:sz w:val="22"/>
        </w:rPr>
        <w:t>Public Health Goal (PHG):</w:t>
      </w:r>
      <w:r w:rsidRPr="004F23DA">
        <w:rPr>
          <w:sz w:val="22"/>
        </w:rPr>
        <w:t xml:space="preserve"> The level of a contaminant in drinking water</w:t>
      </w:r>
      <w:r w:rsidR="004B3542">
        <w:rPr>
          <w:sz w:val="22"/>
        </w:rPr>
        <w:t>,</w:t>
      </w:r>
      <w:r w:rsidRPr="004F23DA">
        <w:rPr>
          <w:sz w:val="22"/>
        </w:rPr>
        <w:t xml:space="preserve"> </w:t>
      </w:r>
      <w:r w:rsidR="004B3542">
        <w:rPr>
          <w:sz w:val="22"/>
        </w:rPr>
        <w:t>below</w:t>
      </w:r>
      <w:r w:rsidR="004B3542" w:rsidRPr="004F23DA">
        <w:rPr>
          <w:sz w:val="22"/>
        </w:rPr>
        <w:t xml:space="preserve"> which</w:t>
      </w:r>
      <w:r w:rsidR="004B3542">
        <w:rPr>
          <w:sz w:val="22"/>
        </w:rPr>
        <w:t>,</w:t>
      </w:r>
      <w:r w:rsidRPr="004F23DA">
        <w:rPr>
          <w:sz w:val="22"/>
        </w:rPr>
        <w:t xml:space="preserve"> there is no known or expected risk to health. PHG's are set by the California Environmental Protection Agency.</w:t>
      </w:r>
    </w:p>
    <w:p w14:paraId="2E672477" w14:textId="2AD6058C" w:rsidR="008C1426" w:rsidRDefault="00DB6480" w:rsidP="004F23DA">
      <w:pPr>
        <w:pStyle w:val="Heading2"/>
      </w:pPr>
      <w:r>
        <w:t>Contaminants</w:t>
      </w:r>
    </w:p>
    <w:p w14:paraId="45EEA5B3" w14:textId="7573F028" w:rsidR="008C1426" w:rsidRDefault="008C1426" w:rsidP="008C1426">
      <w:pPr>
        <w:tabs>
          <w:tab w:val="left" w:pos="7406"/>
        </w:tabs>
      </w:pPr>
      <w:r>
        <w:t>Contaminants that may be present in source water before we treat it include:</w:t>
      </w:r>
    </w:p>
    <w:p w14:paraId="6F578DE7" w14:textId="1DA4C5A9" w:rsidR="008C1426" w:rsidRPr="00505ED9" w:rsidRDefault="008C1426" w:rsidP="008C1426">
      <w:pPr>
        <w:pStyle w:val="ListParagraph"/>
        <w:numPr>
          <w:ilvl w:val="1"/>
          <w:numId w:val="3"/>
        </w:numPr>
        <w:ind w:left="1080"/>
        <w:rPr>
          <w:sz w:val="22"/>
        </w:rPr>
      </w:pPr>
      <w:r w:rsidRPr="00505ED9">
        <w:rPr>
          <w:sz w:val="22"/>
        </w:rPr>
        <w:t>Microbial contaminants, such as viruses and bacteria, may come from sewage treatment plants, septic systems, agricultural livestock operations, and wildlife.</w:t>
      </w:r>
    </w:p>
    <w:p w14:paraId="0CEBDADF" w14:textId="77777777" w:rsidR="008C1426" w:rsidRPr="00505ED9" w:rsidRDefault="008C1426" w:rsidP="008C1426">
      <w:pPr>
        <w:pStyle w:val="ListParagraph"/>
        <w:numPr>
          <w:ilvl w:val="1"/>
          <w:numId w:val="3"/>
        </w:numPr>
        <w:ind w:left="1080"/>
        <w:rPr>
          <w:sz w:val="22"/>
        </w:rPr>
      </w:pPr>
      <w:r w:rsidRPr="00505ED9">
        <w:rPr>
          <w:sz w:val="22"/>
        </w:rPr>
        <w:t>Inorganic contaminants, such as salts and metals, can be naturally occurring or result from urban storm water runoff, industrial or domestic wastewater discharges, oil and gas production, mining, or farming.</w:t>
      </w:r>
    </w:p>
    <w:p w14:paraId="4F384B8B" w14:textId="77777777" w:rsidR="008C1426" w:rsidRPr="00505ED9" w:rsidRDefault="008C1426" w:rsidP="008C1426">
      <w:pPr>
        <w:pStyle w:val="ListParagraph"/>
        <w:numPr>
          <w:ilvl w:val="1"/>
          <w:numId w:val="3"/>
        </w:numPr>
        <w:ind w:left="1080"/>
        <w:rPr>
          <w:sz w:val="22"/>
        </w:rPr>
      </w:pPr>
      <w:r>
        <w:rPr>
          <w:sz w:val="22"/>
        </w:rPr>
        <w:t xml:space="preserve">Pesticides and herbicides </w:t>
      </w:r>
      <w:r w:rsidRPr="00505ED9">
        <w:rPr>
          <w:sz w:val="22"/>
        </w:rPr>
        <w:t>may come from a variety of sources such as agriculture, urban storm water runoff, and residential uses.</w:t>
      </w:r>
    </w:p>
    <w:p w14:paraId="3DB6E59E" w14:textId="309B69FF" w:rsidR="008C1426" w:rsidRPr="00505ED9" w:rsidRDefault="008C1426" w:rsidP="008C1426">
      <w:pPr>
        <w:pStyle w:val="ListParagraph"/>
        <w:numPr>
          <w:ilvl w:val="1"/>
          <w:numId w:val="3"/>
        </w:numPr>
        <w:ind w:left="1080"/>
        <w:rPr>
          <w:sz w:val="22"/>
        </w:rPr>
      </w:pPr>
      <w:r w:rsidRPr="00505ED9">
        <w:rPr>
          <w:sz w:val="22"/>
        </w:rPr>
        <w:t>Organic chemical contaminants, including synthetic and volatile organic chemicals, are byproducts of industrial processes and petroleum production, and can also come from gas stations, urban storm water runoff, agricultural application, and septic systems.</w:t>
      </w:r>
    </w:p>
    <w:p w14:paraId="00687717" w14:textId="66795F0A" w:rsidR="004F23DA" w:rsidRPr="004F23DA" w:rsidRDefault="008C1426" w:rsidP="004F23DA">
      <w:pPr>
        <w:pStyle w:val="ListParagraph"/>
        <w:numPr>
          <w:ilvl w:val="1"/>
          <w:numId w:val="3"/>
        </w:numPr>
        <w:ind w:left="1080"/>
        <w:rPr>
          <w:sz w:val="22"/>
        </w:rPr>
      </w:pPr>
      <w:r>
        <w:rPr>
          <w:sz w:val="22"/>
        </w:rPr>
        <w:t>Radioactive contaminants</w:t>
      </w:r>
      <w:r w:rsidRPr="00505ED9">
        <w:rPr>
          <w:sz w:val="22"/>
        </w:rPr>
        <w:t xml:space="preserve"> can be naturally occurring or be the result of oil and gas production and mining activities.</w:t>
      </w:r>
      <w:r w:rsidR="00127B8B" w:rsidRPr="00127B8B">
        <w:rPr>
          <w:noProof/>
        </w:rPr>
        <w:t xml:space="preserve"> </w:t>
      </w:r>
      <w:r w:rsidR="00127B8B">
        <w:rPr>
          <w:noProof/>
        </w:rPr>
        <w:drawing>
          <wp:anchor distT="0" distB="0" distL="114300" distR="114300" simplePos="0" relativeHeight="251734016" behindDoc="0" locked="0" layoutInCell="1" allowOverlap="1" wp14:anchorId="261CCFF2" wp14:editId="607139DE">
            <wp:simplePos x="0" y="0"/>
            <wp:positionH relativeFrom="column">
              <wp:posOffset>4552315</wp:posOffset>
            </wp:positionH>
            <wp:positionV relativeFrom="paragraph">
              <wp:posOffset>-1623695</wp:posOffset>
            </wp:positionV>
            <wp:extent cx="2598420" cy="2673350"/>
            <wp:effectExtent l="0" t="0" r="0" b="0"/>
            <wp:wrapTight wrapText="bothSides">
              <wp:wrapPolygon edited="0">
                <wp:start x="0" y="0"/>
                <wp:lineTo x="0" y="21600"/>
                <wp:lineTo x="21600" y="21600"/>
                <wp:lineTo x="2160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506.jpg"/>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2598420" cy="2673350"/>
                    </a:xfrm>
                    <a:prstGeom prst="ellipse">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298A1" w14:textId="73C36862" w:rsidR="006345E2" w:rsidRDefault="004F23DA" w:rsidP="004F23DA">
      <w:pPr>
        <w:pStyle w:val="Heading2"/>
      </w:pPr>
      <w:r>
        <w:lastRenderedPageBreak/>
        <w:t>How To Read The Tables</w:t>
      </w:r>
    </w:p>
    <w:p w14:paraId="1196A10F" w14:textId="77777777" w:rsidR="008C1426" w:rsidRPr="004F23DA" w:rsidRDefault="008C1426" w:rsidP="004F23DA">
      <w:pPr>
        <w:pStyle w:val="ListParagraph"/>
        <w:numPr>
          <w:ilvl w:val="1"/>
          <w:numId w:val="4"/>
        </w:numPr>
        <w:ind w:left="1080"/>
        <w:rPr>
          <w:sz w:val="22"/>
        </w:rPr>
      </w:pPr>
      <w:r w:rsidRPr="004F23DA">
        <w:rPr>
          <w:sz w:val="22"/>
        </w:rPr>
        <w:t>Starting with a Substance, read across.</w:t>
      </w:r>
    </w:p>
    <w:p w14:paraId="5AAD7F6F" w14:textId="77777777" w:rsidR="008C1426" w:rsidRPr="004F23DA" w:rsidRDefault="008C1426" w:rsidP="004F23DA">
      <w:pPr>
        <w:pStyle w:val="ListParagraph"/>
        <w:numPr>
          <w:ilvl w:val="1"/>
          <w:numId w:val="4"/>
        </w:numPr>
        <w:ind w:left="1080"/>
        <w:rPr>
          <w:sz w:val="22"/>
        </w:rPr>
      </w:pPr>
      <w:r w:rsidRPr="004F23DA">
        <w:rPr>
          <w:sz w:val="22"/>
        </w:rPr>
        <w:t xml:space="preserve">Last sample is the year the sample was taken. </w:t>
      </w:r>
    </w:p>
    <w:p w14:paraId="4CFEAE00" w14:textId="77777777" w:rsidR="008C1426" w:rsidRPr="004F23DA" w:rsidRDefault="008C1426" w:rsidP="004F23DA">
      <w:pPr>
        <w:pStyle w:val="ListParagraph"/>
        <w:numPr>
          <w:ilvl w:val="1"/>
          <w:numId w:val="4"/>
        </w:numPr>
        <w:ind w:left="1080"/>
        <w:rPr>
          <w:sz w:val="22"/>
        </w:rPr>
      </w:pPr>
      <w:r w:rsidRPr="004F23DA">
        <w:rPr>
          <w:sz w:val="22"/>
        </w:rPr>
        <w:t>Range tells the highest and lowest amounts measured.</w:t>
      </w:r>
    </w:p>
    <w:p w14:paraId="61660652" w14:textId="77777777" w:rsidR="008C1426" w:rsidRPr="004F23DA" w:rsidRDefault="008C1426" w:rsidP="004F23DA">
      <w:pPr>
        <w:pStyle w:val="ListParagraph"/>
        <w:numPr>
          <w:ilvl w:val="1"/>
          <w:numId w:val="4"/>
        </w:numPr>
        <w:ind w:left="1080"/>
        <w:rPr>
          <w:sz w:val="22"/>
        </w:rPr>
      </w:pPr>
      <w:r w:rsidRPr="004F23DA">
        <w:rPr>
          <w:sz w:val="22"/>
        </w:rPr>
        <w:t>Goal, MCLG or PHG is the goal level for that substance (this may be lower than what is allowed).</w:t>
      </w:r>
    </w:p>
    <w:p w14:paraId="220D6D34" w14:textId="77777777" w:rsidR="008C1426" w:rsidRPr="004F23DA" w:rsidRDefault="008C1426" w:rsidP="004F23DA">
      <w:pPr>
        <w:pStyle w:val="ListParagraph"/>
        <w:numPr>
          <w:ilvl w:val="1"/>
          <w:numId w:val="4"/>
        </w:numPr>
        <w:ind w:left="1080"/>
        <w:rPr>
          <w:sz w:val="22"/>
        </w:rPr>
      </w:pPr>
      <w:r w:rsidRPr="004F23DA">
        <w:rPr>
          <w:sz w:val="22"/>
        </w:rPr>
        <w:t>State MCL shows the highest level of substance (contaminant) allowed.</w:t>
      </w:r>
    </w:p>
    <w:p w14:paraId="78232F91" w14:textId="77777777" w:rsidR="008C1426" w:rsidRPr="004F23DA" w:rsidRDefault="008C1426" w:rsidP="004F23DA">
      <w:pPr>
        <w:pStyle w:val="ListParagraph"/>
        <w:numPr>
          <w:ilvl w:val="1"/>
          <w:numId w:val="4"/>
        </w:numPr>
        <w:ind w:left="1080"/>
        <w:rPr>
          <w:sz w:val="22"/>
        </w:rPr>
      </w:pPr>
      <w:r w:rsidRPr="004F23DA">
        <w:rPr>
          <w:sz w:val="22"/>
        </w:rPr>
        <w:t>Average Detected represents the measured amount (less is better).</w:t>
      </w:r>
    </w:p>
    <w:p w14:paraId="78E4B90B" w14:textId="33EA1D00" w:rsidR="008C1426" w:rsidRPr="004F23DA" w:rsidRDefault="008C1426" w:rsidP="004F23DA">
      <w:pPr>
        <w:pStyle w:val="ListParagraph"/>
        <w:numPr>
          <w:ilvl w:val="1"/>
          <w:numId w:val="4"/>
        </w:numPr>
        <w:ind w:left="1080"/>
        <w:rPr>
          <w:sz w:val="22"/>
        </w:rPr>
      </w:pPr>
      <w:r w:rsidRPr="004F23DA">
        <w:rPr>
          <w:sz w:val="22"/>
        </w:rPr>
        <w:t>A No under Violation indicates government requirements were met.</w:t>
      </w:r>
    </w:p>
    <w:p w14:paraId="799BE66F" w14:textId="77777777" w:rsidR="008C1426" w:rsidRPr="004F23DA" w:rsidRDefault="008C1426" w:rsidP="004F23DA">
      <w:pPr>
        <w:pStyle w:val="ListParagraph"/>
        <w:numPr>
          <w:ilvl w:val="1"/>
          <w:numId w:val="4"/>
        </w:numPr>
        <w:ind w:left="1080"/>
        <w:rPr>
          <w:sz w:val="22"/>
        </w:rPr>
      </w:pPr>
      <w:r w:rsidRPr="004F23DA">
        <w:rPr>
          <w:sz w:val="22"/>
        </w:rPr>
        <w:t>Major Sources in Drinking Water tells where the substance usually originates.</w:t>
      </w:r>
    </w:p>
    <w:p w14:paraId="74C7FAEF" w14:textId="77777777" w:rsidR="008C1426" w:rsidRDefault="008C1426" w:rsidP="00FA2479">
      <w:pPr>
        <w:ind w:left="1080"/>
      </w:pPr>
    </w:p>
    <w:p w14:paraId="6280F17B" w14:textId="77777777" w:rsidR="004F23DA" w:rsidRPr="00B3009B" w:rsidRDefault="004F23DA" w:rsidP="004F23DA">
      <w:pPr>
        <w:pStyle w:val="Heading2"/>
      </w:pPr>
      <w:r w:rsidRPr="00B3009B">
        <w:t>Water Information Sources</w:t>
      </w:r>
    </w:p>
    <w:p w14:paraId="07BCF48C" w14:textId="77777777" w:rsidR="004F23DA" w:rsidRPr="004F23DA" w:rsidRDefault="004F23DA" w:rsidP="004F23DA">
      <w:pPr>
        <w:pStyle w:val="ListParagraph"/>
        <w:numPr>
          <w:ilvl w:val="1"/>
          <w:numId w:val="4"/>
        </w:numPr>
        <w:ind w:left="1080"/>
        <w:rPr>
          <w:sz w:val="22"/>
          <w:szCs w:val="22"/>
        </w:rPr>
      </w:pPr>
      <w:r w:rsidRPr="004F23DA">
        <w:rPr>
          <w:sz w:val="22"/>
          <w:szCs w:val="22"/>
        </w:rPr>
        <w:t>American Water Works Association: www.awwa.org</w:t>
      </w:r>
    </w:p>
    <w:p w14:paraId="76FE51CF" w14:textId="77777777" w:rsidR="004F23DA" w:rsidRPr="004F23DA" w:rsidRDefault="004F23DA" w:rsidP="004F23DA">
      <w:pPr>
        <w:pStyle w:val="ListParagraph"/>
        <w:numPr>
          <w:ilvl w:val="1"/>
          <w:numId w:val="4"/>
        </w:numPr>
        <w:ind w:left="1080"/>
        <w:rPr>
          <w:sz w:val="22"/>
          <w:szCs w:val="22"/>
        </w:rPr>
      </w:pPr>
      <w:r w:rsidRPr="004F23DA">
        <w:rPr>
          <w:sz w:val="22"/>
          <w:szCs w:val="22"/>
        </w:rPr>
        <w:t xml:space="preserve">Centers for Disease Control and Prevention: www.cdc.gov </w:t>
      </w:r>
    </w:p>
    <w:p w14:paraId="15955FD2" w14:textId="77777777" w:rsidR="004F23DA" w:rsidRPr="004F23DA" w:rsidRDefault="004F23DA" w:rsidP="004F23DA">
      <w:pPr>
        <w:pStyle w:val="ListParagraph"/>
        <w:numPr>
          <w:ilvl w:val="1"/>
          <w:numId w:val="4"/>
        </w:numPr>
        <w:ind w:left="1080"/>
        <w:rPr>
          <w:sz w:val="22"/>
          <w:szCs w:val="22"/>
        </w:rPr>
      </w:pPr>
      <w:r w:rsidRPr="004F23DA">
        <w:rPr>
          <w:sz w:val="22"/>
          <w:szCs w:val="22"/>
        </w:rPr>
        <w:t>City of Big Bear Lake Department of Water: www.bbldwp.com</w:t>
      </w:r>
    </w:p>
    <w:p w14:paraId="1E89CB3D" w14:textId="77777777" w:rsidR="004F23DA" w:rsidRPr="004F23DA" w:rsidRDefault="004F23DA" w:rsidP="004F23DA">
      <w:pPr>
        <w:pStyle w:val="ListParagraph"/>
        <w:numPr>
          <w:ilvl w:val="1"/>
          <w:numId w:val="4"/>
        </w:numPr>
        <w:ind w:left="1080"/>
        <w:rPr>
          <w:sz w:val="22"/>
          <w:szCs w:val="22"/>
        </w:rPr>
      </w:pPr>
      <w:r w:rsidRPr="004F23DA">
        <w:rPr>
          <w:sz w:val="22"/>
          <w:szCs w:val="22"/>
        </w:rPr>
        <w:t>National Library of Medicine/National Institute of Health: www.nlm.nih.gov/medlineplus/drinkingwater.html</w:t>
      </w:r>
    </w:p>
    <w:p w14:paraId="2746B5BC" w14:textId="77777777" w:rsidR="004F23DA" w:rsidRPr="004F23DA" w:rsidRDefault="004F23DA" w:rsidP="004F23DA">
      <w:pPr>
        <w:pStyle w:val="ListParagraph"/>
        <w:numPr>
          <w:ilvl w:val="1"/>
          <w:numId w:val="4"/>
        </w:numPr>
        <w:ind w:left="1080"/>
        <w:rPr>
          <w:sz w:val="22"/>
          <w:szCs w:val="22"/>
        </w:rPr>
      </w:pPr>
      <w:r w:rsidRPr="004F23DA">
        <w:rPr>
          <w:sz w:val="22"/>
          <w:szCs w:val="22"/>
        </w:rPr>
        <w:t>State Water Resources Control Board, Division of Drinking Water: www.waterboards.ca.gov/drinking_water/programs/</w:t>
      </w:r>
    </w:p>
    <w:p w14:paraId="5EB6A737" w14:textId="1AEA61B7" w:rsidR="004F23DA" w:rsidRPr="004F23DA" w:rsidRDefault="00DB6480" w:rsidP="004F23DA">
      <w:pPr>
        <w:pStyle w:val="ListParagraph"/>
        <w:numPr>
          <w:ilvl w:val="1"/>
          <w:numId w:val="4"/>
        </w:numPr>
        <w:ind w:left="1080"/>
        <w:rPr>
          <w:sz w:val="22"/>
          <w:szCs w:val="22"/>
        </w:rPr>
      </w:pPr>
      <w:r>
        <w:rPr>
          <w:noProof/>
        </w:rPr>
        <mc:AlternateContent>
          <mc:Choice Requires="wps">
            <w:drawing>
              <wp:anchor distT="0" distB="0" distL="114300" distR="114300" simplePos="0" relativeHeight="251708416" behindDoc="0" locked="0" layoutInCell="1" allowOverlap="1" wp14:anchorId="66620D19" wp14:editId="2F868F29">
                <wp:simplePos x="0" y="0"/>
                <wp:positionH relativeFrom="column">
                  <wp:posOffset>11430</wp:posOffset>
                </wp:positionH>
                <wp:positionV relativeFrom="paragraph">
                  <wp:posOffset>544830</wp:posOffset>
                </wp:positionV>
                <wp:extent cx="6868795" cy="1803400"/>
                <wp:effectExtent l="0" t="0" r="0" b="0"/>
                <wp:wrapSquare wrapText="bothSides"/>
                <wp:docPr id="76" name="Text Box 76"/>
                <wp:cNvGraphicFramePr/>
                <a:graphic xmlns:a="http://schemas.openxmlformats.org/drawingml/2006/main">
                  <a:graphicData uri="http://schemas.microsoft.com/office/word/2010/wordprocessingShape">
                    <wps:wsp>
                      <wps:cNvSpPr txBox="1"/>
                      <wps:spPr>
                        <a:xfrm>
                          <a:off x="0" y="0"/>
                          <a:ext cx="6868795" cy="1803400"/>
                        </a:xfrm>
                        <a:prstGeom prst="rect">
                          <a:avLst/>
                        </a:prstGeom>
                        <a:solidFill>
                          <a:srgbClr val="2C567A"/>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7E108" w14:textId="77777777" w:rsidR="004C0DE2"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 xml:space="preserve">Some people may become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w:t>
                            </w:r>
                          </w:p>
                          <w:p w14:paraId="44CF670B" w14:textId="7540CE76" w:rsidR="004C0DE2" w:rsidRPr="004F23DA"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 (800) 426-4791.</w:t>
                            </w:r>
                          </w:p>
                          <w:p w14:paraId="0934E12A" w14:textId="77777777" w:rsidR="004C0DE2" w:rsidRPr="004F23DA" w:rsidRDefault="004C0DE2" w:rsidP="004F23DA">
                            <w:pPr>
                              <w:spacing w:after="120"/>
                              <w:ind w:right="536"/>
                              <w:rPr>
                                <w:b/>
                                <w:iCs/>
                                <w:color w:val="FFFFFF" w:themeColor="background1"/>
                                <w:kern w:val="20"/>
                                <w:sz w:val="24"/>
                                <w:szCs w:val="24"/>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20D19" id="Text Box 76" o:spid="_x0000_s1030" type="#_x0000_t202" style="position:absolute;left:0;text-align:left;margin-left:.9pt;margin-top:42.9pt;width:540.85pt;height:1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" fillcolor="#2c567a" stroked="f">
                <v:textbox>
                  <w:txbxContent>
                    <w:p w14:paraId="3CB7E108" w14:textId="77777777" w:rsidR="004C0DE2"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 xml:space="preserve">Some people may become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w:t>
                      </w:r>
                    </w:p>
                    <w:p w14:paraId="44CF670B" w14:textId="7540CE76" w:rsidR="004C0DE2" w:rsidRPr="004F23DA" w:rsidRDefault="004C0DE2" w:rsidP="004F23DA">
                      <w:pPr>
                        <w:spacing w:after="120"/>
                        <w:ind w:right="536"/>
                        <w:rPr>
                          <w:b/>
                          <w:iCs/>
                          <w:color w:val="FFFFFF" w:themeColor="background1"/>
                          <w:kern w:val="20"/>
                          <w:sz w:val="24"/>
                          <w:szCs w:val="24"/>
                        </w:rPr>
                      </w:pPr>
                      <w:r w:rsidRPr="004F23DA">
                        <w:rPr>
                          <w:b/>
                          <w:iCs/>
                          <w:color w:val="FFFFFF" w:themeColor="background1"/>
                          <w:kern w:val="20"/>
                          <w:sz w:val="24"/>
                          <w:szCs w:val="24"/>
                        </w:rPr>
                        <w:t>These people should seek advice about drinking water from their health care providers. USEPA/Centers for Disease Control (CDC) guidelines on appropriate means to lessen the risk of infection by Cryptosporidium and other microbial contaminants are available from the Safe Drinking Water Hotline (800) 426-4791.</w:t>
                      </w:r>
                    </w:p>
                    <w:p w14:paraId="0934E12A" w14:textId="77777777" w:rsidR="004C0DE2" w:rsidRPr="004F23DA" w:rsidRDefault="004C0DE2" w:rsidP="004F23DA">
                      <w:pPr>
                        <w:spacing w:after="120"/>
                        <w:ind w:right="536"/>
                        <w:rPr>
                          <w:b/>
                          <w:iCs/>
                          <w:color w:val="FFFFFF" w:themeColor="background1"/>
                          <w:kern w:val="20"/>
                          <w:sz w:val="24"/>
                          <w:szCs w:val="24"/>
                          <w:lang w:val="es-MX"/>
                        </w:rPr>
                      </w:pPr>
                    </w:p>
                  </w:txbxContent>
                </v:textbox>
                <w10:wrap type="square"/>
              </v:shape>
            </w:pict>
          </mc:Fallback>
        </mc:AlternateContent>
      </w:r>
      <w:r w:rsidR="004F23DA" w:rsidRPr="004F23DA">
        <w:rPr>
          <w:sz w:val="22"/>
          <w:szCs w:val="22"/>
        </w:rPr>
        <w:t>United States Environmental Protection Agency (USEPA): www.epa.gov</w:t>
      </w:r>
    </w:p>
    <w:p w14:paraId="263C5A7E" w14:textId="05326B8B" w:rsidR="00FA2479" w:rsidRDefault="002A220D">
      <w:pPr>
        <w:rPr>
          <w:rFonts w:asciiTheme="majorHAnsi" w:hAnsiTheme="majorHAnsi"/>
          <w:b/>
          <w:bCs/>
          <w:color w:val="2C567A" w:themeColor="accent1"/>
          <w:sz w:val="28"/>
          <w:szCs w:val="20"/>
        </w:rPr>
      </w:pPr>
      <w:r w:rsidRPr="00FA2479">
        <w:rPr>
          <w:noProof/>
        </w:rPr>
        <mc:AlternateContent>
          <mc:Choice Requires="wps">
            <w:drawing>
              <wp:anchor distT="0" distB="0" distL="114300" distR="114300" simplePos="0" relativeHeight="251702272" behindDoc="0" locked="0" layoutInCell="1" allowOverlap="1" wp14:anchorId="1D2FD6E3" wp14:editId="7A2322CF">
                <wp:simplePos x="0" y="0"/>
                <wp:positionH relativeFrom="column">
                  <wp:posOffset>5900420</wp:posOffset>
                </wp:positionH>
                <wp:positionV relativeFrom="paragraph">
                  <wp:posOffset>3957955</wp:posOffset>
                </wp:positionV>
                <wp:extent cx="532765" cy="533400"/>
                <wp:effectExtent l="0" t="0" r="635" b="0"/>
                <wp:wrapThrough wrapText="bothSides">
                  <wp:wrapPolygon edited="0">
                    <wp:start x="17481" y="21600"/>
                    <wp:lineTo x="21600" y="17486"/>
                    <wp:lineTo x="21600" y="7200"/>
                    <wp:lineTo x="18511" y="1029"/>
                    <wp:lineTo x="17481" y="1029"/>
                    <wp:lineTo x="5123" y="1029"/>
                    <wp:lineTo x="1004" y="4114"/>
                    <wp:lineTo x="1004" y="16457"/>
                    <wp:lineTo x="6153" y="21600"/>
                    <wp:lineTo x="17481" y="21600"/>
                  </wp:wrapPolygon>
                </wp:wrapThrough>
                <wp:docPr id="26" name="Freeform: Shape 10"/>
                <wp:cNvGraphicFramePr/>
                <a:graphic xmlns:a="http://schemas.openxmlformats.org/drawingml/2006/main">
                  <a:graphicData uri="http://schemas.microsoft.com/office/word/2010/wordprocessingShape">
                    <wps:wsp>
                      <wps:cNvSpPr/>
                      <wps:spPr>
                        <a:xfrm rot="10800000" flipH="1" flipV="1">
                          <a:off x="0" y="0"/>
                          <a:ext cx="532765" cy="53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A330274" id="Freeform: Shape 10" o:spid="_x0000_s1026" style="position:absolute;margin-left:464.6pt;margin-top:311.65pt;width:41.95pt;height:42pt;rotation:180;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2ekd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89650,530507;287160,531867;287309,531932;310352,516699;302302,518644;290227,520199;289652,518644;298085,517866;310352,516699;331293,514663;330801,514804;331053,514754;181069,511740;189598,513976;193240,514171;203398,519227;207999,520199;208286,520297;209340,519227;213365,520394;217391,521366;225322,523237;225441,523116;234641,524672;239050,525450;243458,525839;252467,526228;264734,526033;265266,526033;266459,525353;269142,524478;271874,524429;273743,524672;274246,526033;278534,526033;277193,527978;276426,528950;273934,530117;269334,530117;263392,529728;250550,529339;240966,528561;232533,527395;224099,526033;211257,524089;201290,520783;201405,520698;195540,518838;190365,516505;184423,514560;178289,512421;181069,511740;293897,507571;290969,508024;270716,509062;277384,509892;279110,509504;290993,508142;292949,507756;312094,504753;302147,506293;305560,506392;310472,505468;348404,504303;317206,512732;332994,509163;148388,500364;170431,509892;178289,512421;184231,514560;190173,516504;195348,518838;194198,519810;191131,519227;180206,515143;174839,513004;169472,510670;162380,508142;156247,505420;151455,502892;148388,500364;157397,495502;167939,500947;166597,501725;154330,495696;157397,495502;118487,482278;131521,489668;134205,492780;128071,489474;123471,486557;118487,482278;141343,477288;141344,477344;141992,478139;142063,477805;421260,464523;420564,464582;409064,472944;397755,479167;389705,484028;385297,485973;380696,487918;375138,490835;370921,493363;364787,495891;358462,498225;356737,499975;354054,500947;347345,502114;338720,504837;330861,507364;322236,509893;311502,512615;296360,515143;295977,515727;288696,517573;288885,517671;296970,515621;297127,515143;312269,512615;323003,509893;331628,507364;339487,504837;348112,502114;354821,500947;350279,503712;350412,503670;355204,500753;357887,499780;358066,499730;359229,498419;365554,496085;371688,493557;375905,491029;381463,488112;386063,486168;389218,484776;390855,483640;398905,478778;410214,472555;92579,461834;93306,462467;93555,462595;422547,456757;422481,456803;422481,456859;422786,456903;422864,456803;426688,453854;425556,454647;425356,454858;426132,454354;76928,444059;84167,452707;78427,445718;440259,444053;440242,444059;440115,444941;437048,448441;433406,452525;433626,452474;437048,448635;440115,445135;440259,444053;95663,439674;96042,440143;96061,440079;67311,435217;72294,438523;72539,438816;74810,439325;79961,444163;87053,449997;90120,454275;91845,456414;99128,462637;97020,464387;90237,456740;89928,456803;96347,464039;97020,464387;99128,462637;117337,477222;113696,478389;115037,479361;109670,479556;106220,477222;102962,474694;94912,467888;87436,461081;80536,454275;77278,450969;74211,447469;75361,445913;79194,449413;83411,452719;88586,458359;89026,458742;83411,452719;79386,449413;75552,445913;71336,440662;67311,435217;489567,404297;489470,404339;487376,409437;487554,379934;482475,387378;479983,392045;477491,396324;471549,404297;466374,412270;461774,418687;461391,418925;461077,419397;461582,419076;466183,412659;471358,404686;477300,396713;479792,392435;482283,387767;487458,380183;507392,377266;504901,384850;500492,393018;496084,401380;492059,406631;494742,401185;497042,395740;498767,392823;501067,388934;503176,385045;507392,377266;494986,360596;490333,368904;490248,369104;494934,360736;497538,341781;491946,357281;480183,381676;478461,384438;478450,384461;474424,391462;470399,399046;465799,404880;461966,411492;439348,437356;431873,443774;431156,444327;430847,444645;427721,447230;425165,450191;415772,457387;414301,458330;410304,461636;409726,462016;408872,462832;401397,467888;393922,472555;393066,472995;388005,476330;386436,477133;384913,478194;379738,481112;374902,483036;364126,488551;338841,498118;321222,502715;335461,499975;338145,499391;346770,496280;352137,494530;360762,490057;370538,486556;376800,484065;379546,482473;382038,481695;385488,479750;386395,479111;388747,476833;393922,473722;399809,470794;401972,469443;409447,464387;412706,461276;416348,458942;425739,451747;432448,445329;439923,438912;462541,413048;465653,407679;465799,407214;470783,399435;472316,397102;474355,394232;475000,393018;479025,386017;486883,369487;494550,351791;496802,344595;518509,324565;517934,324954;517934,324954;520320,313040;520251,313384;520809,314064;522535,316009;523685,315231;523714,315082;522918,315620;521001,313870;518611,290949;518478,290957;518235,290971;518318,291895;518126,296757;517359,299674;512759,307063;511609,313481;510459,315620;508543,324954;506434,332344;504134,339540;502792,345179;501259,351013;502482,349083;503559,344984;504517,339150;506817,331955;508926,324565;510843,315231;511993,313092;513143,306674;517743,299285;514676,314259;512376,326704;507201,342651;506177,344267;505739,346686;504326,350819;498959,362681;496467,368904;494934,372210;493017,375710;487842,385045;482283,394185;475191,406436;467333,418493;462158,425299;456599,431911;454682,434634;452574,437356;449315,440079;443986,446065;444140,446691;438582,452525;432640,456803;427848,460692;423309,464058;424015,463998;428998,460303;433790,456414;439732,452136;445290,446302;445099,445524;450465,439496;453724,436773;455832,434051;457749,431328;463308,424716;468483,417910;476341,405853;483433,393601;488992,384461;494167,375127;496084,371626;497617,368321;500109,362098;505476,350235;507584,342262;512759,326316;515059,313870;518126,298896;518818,296266;518318,296173;518509,291312;522726,286839;520494,296274;520494,296274;522726,286839;524451,284894;523301,287422;523038,292721;522918,297729;521001,303713;521001,304396;523301,297729;523685,287422;524578,285458;516209,276532;514953,279544;514484,283922;513880,281877;513658,282165;514293,284311;513909,287422;514676,289950;515270,289917;514868,288589;515251,285477;516209,276532;532310,271281;532693,271476;532502,279643;532693,285283;532118,295590;531543,301424;529818,309980;529243,317176;526368,330399;523685,341873;518893,344012;519276,342845;520043,334678;522918,326121;525218,324760;525218,324760;527710,309980;529051,302979;530202,295784;531160,288978;531543,282561;531735,277115;532118,274198;532310,271281;26995,181114;27091,181162;27100,181135;38560,153240;34343,161213;30893,164130;30884,164316;30551,171761;30560,171743;30893,164325;34343,161407;38560,153434;38703,153532;38775,153386;40860,136321;38176,138266;34151,146823;35072,147570;35102,147439;34343,146823;38368,138266;40744,136544;55618,125237;55376,125433;54349,129442;53702,131460;36068,164130;33576,172103;31276,180271;26292,197384;23034,209052;21501,217803;20734,222276;20159,226749;18434,238806;17859,246195;18817,253974;19266,249736;19201,248334;19967,240167;21692,228110;23060,226444;25047,212954;24951,210608;26844,205100;27971,200476;27634,201273;26484,200884;23609,209247;23801,213914;22459,222859;22267,224415;20351,226749;20925,222276;21692,217803;23226,209052;26484,197384;31468,180271;33768,172103;36259,164130;53893,131460;55618,125237;59069,105790;59069,105790;60027,106568;60027,106568;93607,78103;93570,78133;93458,78262;91893,79926;91497,80510;91238,80806;90120,82454;78428,96456;75169,100345;71911,104429;57502,120586;72102,104234;75361,100150;78619,96261;90311,82259;91497,80510;93458,78262;98472,64694;96818,65278;95588,65742;95295,66119;93186,68063;87820,71564;84178,75648;80728,79731;78428,81871;78350,81771;76175,84423;72486,89066;66544,95678;67502,96844;67521,96828;66736,95872;72677,89260;78619,81871;80919,79731;84369,75648;88011,71564;93378,68063;95486,66119;97787,65244;98513,65015;376096,29559;385871,34032;390088,37532;380696,32865;376096,29559;344278,15363;351945,17113;362679,22558;344278,15363;228891,14075;224866,14585;216241,15752;207807,17696;204165,18863;199949,20030;190721,21869;189023,22558;177331,26642;165831,31309;157780,35004;152414,37143;139188,43366;132863,47450;126729,51534;116954,58923;107754,66313;98948,74107;99703,75064;101572,73764;103163,72561;108904,67480;118104,60090;127879,52700;134013,48617;140338,44533;153563,38310;158739,35587;166789,31892;178289,27225;189981,23141;194893,22163;197265,21340;229558,14272;297438,9893;301535,10307;307094,12251;302877,11668;294060,9918;297438,9893;319744,8362;327603,8945;337186,12835;325303,10696;319744,8362;255630,8313;233491,9529;218157,11668;210874,13612;204548,15946;195732,17113;162380,30142;150305,35587;146663,36949;143405,38699;137271,42005;127688,47061;120404,52895;99320,69619;94914,73506;90603,77500;90695,77592;57535,117069;50827,126403;47760,132043;44693,137294;38943,148184;32688,158184;32618,158491;30509,164325;28976,167047;28592,167436;26891,173173;26484,176576;26101,181438;23417,189411;20925,197384;18242,209052;16709,219748;15750,230443;17092,223054;17216,222444;17475,219553;19009,208858;19489,209020;19531,208839;19009,208663;21692,196995;24184,189022;26855,181085;26676,181049;27059,176187;29168,167047;30701,164325;30752,164182;32809,158491;39135,148378;44885,137488;47952,132238;51018,126598;57727,117264;90886,77787;99703,69619;120787,52895;128071,47061;137655,42005;143788,38699;147047,36949;150688,35587;162764,30142;196115,17113;204932,15946;211257,13613;218541,11668;233875,9529;256013,8386;273807,8992;282560,0;291568,583;300768,1556;306902,3111;310927,5056;315911,4084;323386,5834;327986,7195;327795,7390;327603,8751;319744,8168;317061,7390;314377,6806;309202,5639;304027,4473;298660,3695;292718,3695;287926,3695;280451,3695;280100,3581;276809,5251;277959,7195;289460,9529;284342,9619;284428,9626;289843,9529;294443,10112;303260,11862;307477,12446;314569,14002;321853,15557;328945,17307;336037,19447;339487,20419;342937,21586;342981,21627;345455,22060;351451,24320;352289,25608;352520,25670;357887,27809;362487,29753;367088,31893;370538,33837;372838,35004;375329,36365;383763,41227;394497,48228;400055,52117;400216,52234;403057,53985;511226,260391;511145,262019;513334,262336;515443,263892;516401,269142;520043,275365;521576,275507;521576,274004;523134,269613;523109,268753;524643,263503;526751,263503;530010,261364;530393,269920;529435,274004;528285,277893;527710,284311;527518,287617;527135,290923;526318,291476;526368,291700;527151,291171;527518,288006;527710,284700;528285,278282;529435,274393;530393,270309;531926,271476;531735,274393;531352,277310;531160,282755;530776,289172;529818,295979;528668,303174;527326,310175;524835,324954;522535,326316;519659,334872;518893,343040;518509,344207;515251,353152;514293,353930;510267,363459;514484,353930;515443,353152;509309,370849;506051,372599;505375,373970;505476,374154;506242,372599;509501,370849;507201,377460;502984,385239;500876,389129;498576,393018;496850,395935;494359,401574;491675,407019;487458,412853;483242,418299;483417,417931;478641,424522;468291,435995;466253,439176;468291,436190;478641,424716;470783,436773;466734,441076;463483,443500;463307,443774;461275,445360;461199,445913;452190,455247;442607,464193;442164,464519;438965,468665;431298,474499;424132,479952;424107,479984;431298,474694;438965,468860;432640,475277;427489,478681;423925,480207;423823,480334;419989,482862;418545,483541;414910,486532;411364,489085;405997,492585;404272,492780;402355,493644;402057,493874;404464,492974;406189,492780;399289,498030;394880,500364;390472,502503;387358,502977;386830,503281;372263,509698;371520,509869;367088,512810;369579,513587;360379,517671;361146,514949;358079,516116;355204,517088;349262,519033;348468,518066;345620,518644;342170,519421;335078,521172;334844,521282;341595,519616;345045,518838;347920,518255;349070,519227;355012,517282;357887,516310;360954,515143;360187,517866;352137,521755;351742,521643;346195,523894;341595,525255;334695,527006;331844,526763;325880,527940;325686,528367;309777,531478;306135,530506;303069,530506;297702,532256;292910,532645;288118,532840;287597,532613;283231,533399;277959,532451;278151,532256;279110,530895;274701,530312;276809,529145;283135,528950;289268,528756;298085,528950;304219,528367;315719,525839;323386,524089;329136,523894;329536,523706;323961,523894;316294,525644;304794,528173;298660,528756;289843,528561;283710,528756;277384,528950;277576,528173;278918,526228;337953,516310;378013,500947;388555,495308;394497,492196;400630,488890;412131,481889;421331,474694;438582,461081;443373,457192;447974,453108;454874,446691;457749,441829;461879,437988;461912,437747;457941,441440;455066,446302;448165,452719;443565,456803;438773,460692;421523,474305;412323,481500;400822,488501;394689,491807;388747,494919;378205,500558;338145,515921;279110,525839;274701,525839;274126,524283;269526,524089;265309,525839;253042,526033;244033,525644;239625,525255;235216,524478;237872,521604;237325,521755;227431,519896;226974,520005;207999,516505;200523,514949;194007,513782;186148,510087;176373,506392;166214,502308;167939,500947;175031,502308;178098,505031;188640,508142;209532,513587;214707,514560;220266,515532;226399,516893;233159,518376;233683,518255;240008,519227;240200,518838;249400,519227;250933,519421;265117,519421;275468,519810;287735,518838;289268,518838;289843,520394;301919,518838;309969,516893;314569,516116;317444,515727;323769,514171;328945,513004;334120,511643;343612,509976;344854,509504;334887,511254;329711,512615;324536,513782;318211,515338;315336,515727;310736,516505;298277,517671;289843,518449;288310,518449;276043,519421;265692,519033;251509,519033;249975,518838;244033,516310;240775,518449;240767,518466;243458,516699;249400,519227;240200,518838;240272,518790;234258,517866;227166,516310;221033,514949;215474,513976;210299,513004;189406,507559;178864,504448;175798,501725;168706,500364;158164,494919;155097,495113;144172,489474;142255,485973;142638,485779;149347,489474;156055,493168;157972,492002;150113,486751;143597,483834;134588,478583;126921,473527;114846,468277;110245,464387;111204,463998;115804,465360;106220,455247;100853,450775;95870,446302;89545,441051;80344,430744;79713,428743;77853,426855;71527,419854;70761,416354;68269,412853;67972,412381;65010,410325;59260,401963;56002,394185;55618,394185;51210,385628;46993,377072;42585,367154;38560,357042;42585,363848;46610,372404;47952,377072;48506,377897;47824,374296;46044,371019;43146,364409;39709,358597;35493,346929;31880,334968;30694,331481;25527,310557;23242,295367;23226,295784;23417,298896;24376,306091;25526,313481;23609,307063;22267,298896;20734,298896;19775,291506;18434,286839;17284,282366;14025,278866;13067,278866;12109,274004;11725,267781;12492,259030;12875,255919;13528,253785;13211,248918;13642,241722;14409,240264;14409,239389;12875,242306;11534,240361;9042,236861;8587,234090;8467,234333;7700,242111;7125,249890;6550,255919;6550,268364;6742,274782;7125,281199;5400,287228;5017,287228;3867,275560;3867,263503;4825,254168;6549,255918;5017,253974;4633,246973;5017,236277;5208,233360;5783,228499;8083,219748;9229,213934;8850,212552;7508,220331;5208,229082;4633,233944;4442,236861;4058,247556;4442,254557;3483,263892;3483,275949;4633,287617;5017,287617;7508,298701;8850,307841;11725,317176;16253,337248;16649,341095;17476,341095;21692,351402;23226,356653;20351,352180;17284,345179;17092,347124;15425,341879;14217,342067;12875,337595;8275,326899;5400,317370;5208,309397;3867,300063;2908,290728;800,283922;2142,247751;3483,238417;2333,233360;4633,219359;5208,216053;6742,204774;10767,196606;9808,207691;10767,205791;11342,201249;11534,196217;13259,189800;15942,180076;19201,170159;19445,169880;20926,161991;23034,156351;25526,151684;30509,141961;34534,133210;40285,121931;44501,117069;47952,110263;50827,105984;53893,104429;54660,103262;57727,97039;63669,90038;63831,92964;63397,94194;69611,87705;72677,83621;76703,79731;77049,80122;76894,79926;81878,74870;86861,70203;92228,64368;99703,58729;107754,52700;112567,49294;115804,46283;121554,42783;127688,39477;128500,39053;130587,36973;134013,34421;137775,32476;140436,31854;140913,31503;193048,10112;194983,9685;200332,7778;204021,7025;205945,7008;206657,6806;250359,972;262769,924;276043,1167;276290,1355;282751,583;288693,1556;294635,2722;297701,3429;294443,2528;288501,1361;282560,389;2825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Pr="00FA2479">
        <w:rPr>
          <w:noProof/>
        </w:rPr>
        <mc:AlternateContent>
          <mc:Choice Requires="wps">
            <w:drawing>
              <wp:anchor distT="0" distB="0" distL="114300" distR="114300" simplePos="0" relativeHeight="251701248" behindDoc="0" locked="0" layoutInCell="1" allowOverlap="1" wp14:anchorId="1A68AF62" wp14:editId="21F2C959">
                <wp:simplePos x="0" y="0"/>
                <wp:positionH relativeFrom="column">
                  <wp:posOffset>3364865</wp:posOffset>
                </wp:positionH>
                <wp:positionV relativeFrom="paragraph">
                  <wp:posOffset>1082040</wp:posOffset>
                </wp:positionV>
                <wp:extent cx="3297555" cy="3296285"/>
                <wp:effectExtent l="0" t="25400" r="0" b="31115"/>
                <wp:wrapThrough wrapText="bothSides">
                  <wp:wrapPolygon edited="0">
                    <wp:start x="6472" y="703"/>
                    <wp:lineTo x="4437" y="1437"/>
                    <wp:lineTo x="675" y="4739"/>
                    <wp:lineTo x="700" y="5791"/>
                    <wp:lineTo x="-232" y="8604"/>
                    <wp:lineTo x="-426" y="11505"/>
                    <wp:lineTo x="533" y="14167"/>
                    <wp:lineTo x="2061" y="16446"/>
                    <wp:lineTo x="2231" y="16916"/>
                    <wp:lineTo x="3120" y="18895"/>
                    <wp:lineTo x="6114" y="20824"/>
                    <wp:lineTo x="10873" y="21762"/>
                    <wp:lineTo x="11029" y="21706"/>
                    <wp:lineTo x="13077" y="21499"/>
                    <wp:lineTo x="13234" y="21442"/>
                    <wp:lineTo x="15112" y="20765"/>
                    <wp:lineTo x="15268" y="20709"/>
                    <wp:lineTo x="17291" y="19449"/>
                    <wp:lineTo x="17447" y="19393"/>
                    <wp:lineTo x="20827" y="15521"/>
                    <wp:lineTo x="21747" y="12182"/>
                    <wp:lineTo x="21565" y="11186"/>
                    <wp:lineTo x="21283" y="10403"/>
                    <wp:lineTo x="20845" y="9676"/>
                    <wp:lineTo x="20325" y="7741"/>
                    <wp:lineTo x="19197" y="4609"/>
                    <wp:lineTo x="17355" y="2442"/>
                    <wp:lineTo x="15639" y="1115"/>
                    <wp:lineTo x="14731" y="557"/>
                    <wp:lineTo x="14606" y="-282"/>
                    <wp:lineTo x="9602" y="-425"/>
                    <wp:lineTo x="7568" y="309"/>
                    <wp:lineTo x="6472" y="703"/>
                  </wp:wrapPolygon>
                </wp:wrapThrough>
                <wp:docPr id="27" name="Freeform: Shape 10"/>
                <wp:cNvGraphicFramePr/>
                <a:graphic xmlns:a="http://schemas.openxmlformats.org/drawingml/2006/main">
                  <a:graphicData uri="http://schemas.microsoft.com/office/word/2010/wordprocessingShape">
                    <wps:wsp>
                      <wps:cNvSpPr/>
                      <wps:spPr>
                        <a:xfrm rot="1188808">
                          <a:off x="0" y="0"/>
                          <a:ext cx="3297555" cy="32962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flip="none" rotWithShape="1">
                          <a:gsLst>
                            <a:gs pos="0">
                              <a:schemeClr val="accent2">
                                <a:alpha val="34902"/>
                              </a:schemeClr>
                            </a:gs>
                            <a:gs pos="100000">
                              <a:srgbClr val="FFFFFF">
                                <a:alpha val="34902"/>
                              </a:srgbClr>
                            </a:gs>
                          </a:gsLst>
                          <a:path path="circle">
                            <a:fillToRect l="100000" t="100000"/>
                          </a:path>
                          <a:tileRect r="-100000" b="-100000"/>
                        </a:gradFill>
                      </wps:spPr>
                      <wps:bodyPr rtlCol="0" anchor="ctr"/>
                    </wps:wsp>
                  </a:graphicData>
                </a:graphic>
                <wp14:sizeRelH relativeFrom="margin">
                  <wp14:pctWidth>0</wp14:pctWidth>
                </wp14:sizeRelH>
                <wp14:sizeRelV relativeFrom="margin">
                  <wp14:pctHeight>0</wp14:pctHeight>
                </wp14:sizeRelV>
              </wp:anchor>
            </w:drawing>
          </mc:Choice>
          <mc:Fallback>
            <w:pict>
              <v:shape w14:anchorId="6436DA8D" id="Freeform: Shape 10" o:spid="_x0000_s1026" style="position:absolute;margin-left:264.95pt;margin-top:85.2pt;width:259.65pt;height:259.55pt;rotation:1298495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o:opacity2="22873f" rotate="t" focusposition="1,1" focussize="" focus="100%" type="gradientRadial"/>
                <v:path arrowok="t" o:connecttype="custom" o:connectlocs="1792790,3278408;1777379,3286813;1778302,3287215;1920929,3193076;1871102,3205094;1796361,3214708;1792802,3205094;1845002,3200287;1920929,3193076;2050540,3180496;2047496,3181366;2049057,3181059;1120726,3162431;1173519,3176252;1196060,3177453;1258937,3208700;1287410,3214708;1289191,3215310;1295715,3208700;1320628,3215910;1345542,3221918;1394632,3233483;1395370,3232735;1452315,3242349;1479601,3247156;1506888,3249560;1562646,3251963;1638574,3250761;1641869,3250761;1649251,3246554;1665861,3241147;1682766,3240846;1694333,3242348;1697447,3250761;1723992,3250761;1715688,3262778;1710942,3268788;1695519,3275998;1667046,3275998;1630270,3273595;1550783,3271191;1491464,3266384;1439264,3259174;1387064,3250761;1307579,3238743;1245888,3218314;1246601,3217789;1210297,3206296;1178264,3191875;1141488,3179857;1103524,3166637;1120726,3162431;1819081,3136666;1800955,3139468;1675598,3145880;1716874,3151014;1727551,3148610;1801106,3140199;1813210,3137814;1931709,3119253;1870143,3128772;1891270,3129382;1921670,3123674;2156448,3116474;1963352,3168564;2061069,3146508;918451,3092128;1054882,3151014;1103524,3166637;1140301,3179856;1177079,3191874;1209110,3206295;1201992,3212304;1183010,3208698;1115388,3183462;1082169,3170242;1048951,3155821;1005055,3140199;967092,3123374;937433,3107751;918451,3092128;974211,3062085;1039460,3095734;1031156,3100541;955229,3063286;974211,3062085;733378,2980365;814051,3026032;830660,3045260;792697,3024830;764224,3006804;733378,2980365;874842,2949528;874853,2949870;878860,2954783;879301,2952724;2607396,2870641;2603088,2871004;2531906,2922681;2461910,2961137;2412083,2991180;2384797,3003198;2356324,3015216;2321919,3033243;2295819,3048865;2257856,3064488;2218706,3078910;2208028,3089725;2191419,3095734;2149897,3102945;2096510,3119769;2047870,3135392;1994483,3151015;1928046,3167840;1834324,3183462;1831951,3187068;1786890,3198480;1788057,3199086;1838099,3186412;1839070,3183462;1932793,3167840;1999229,3151015;2052615,3135392;2101257,3119769;2154642,3102945;2196166,3095734;2168057,3112819;2168879,3112559;2198539,3094532;2215148,3088524;2216254,3088213;2223452,3080111;2262602,3065690;2300566,3050067;2326666,3034444;2361070,3016418;2389543,3004400;2409067,2995802;2419202,2988777;2469030,2958734;2539024,2920277;573017,2854022;577521,2857936;579059,2858729;2615359,2822650;2614952,2822934;2614952,2823277;2616837,2823550;2617324,2822934;2640989,2804711;2633985,2809613;2632747,2810916;2637549,2807803;476149,2744179;520955,2797619;485428,2754433;2724988,2744144;2724882,2744182;2724097,2749627;2705115,2771259;2682574,2796495;2683933,2796179;2705115,2772460;2724097,2750828;2724988,2744144;592106,2717082;594455,2719980;594573,2719583;416620,2689538;447465,2709969;448980,2711775;463036,2714926;494919,2744819;538815,2780872;557797,2807311;568473,2820531;613555,2858987;600506,2869802;558521,2822547;556611,2822934;596342,2867652;600506,2869802;613556,2858987;726260,2949118;703720,2956329;712024,2962338;678806,2963539;657451,2949118;637284,2933496;587456,2891434;541187,2849373;498478,2807311;478311,2786881;459329,2765250;466447,2755635;490174,2777267;516274,2797696;548306,2832548;551028,2834914;516274,2797696;491360,2777267;467633,2755635;441533,2723187;416620,2689538;3030179,2498459;3029577,2498720;3016620,2530222;3017724,2347903;2986284,2393905;2970861,2422747;2955439,2449186;2918661,2498459;2886630,2547730;2858157,2587389;2855783,2588859;2853840,2591775;2856970,2589793;2885443,2550135;2917475,2500862;2954252,2451591;2969675,2425152;2985097,2396310;3017130,2349441;3140512,2331415;3125088,2378283;3097802,2428757;3070515,2480433;3045602,2512880;3062212,2479231;3076448,2445581;3087125,2427556;3101361,2403520;3114412,2379485;3140512,2331415;3063721,2228400;3034925,2279738;3034395,2280972;3063397,2229265;3079514,2112124;3044904,2207914;2972098,2358666;2961438,2375738;2961370,2375879;2936456,2419143;2911543,2466012;2883070,2502065;2859343,2542925;2719352,2702758;2673083,2742417;2668644,2745836;2666729,2747799;2647381,2763776;2631561,2782074;2573428,2826540;2564320,2832369;2539579,2852800;2536006,2855150;2530719,2860189;2484452,2891435;2438183,2920277;2432887,2922996;2401559,2943608;2391848,2948571;2382424,2955128;2350392,2973155;2320463,2985045;2253759,3019127;2097262,3078252;1988209,3106657;2076342,3089725;2092952,3086119;2146337,3066891;2179555,3056076;2232942,3028434;2293446,3006803;2332211,2991404;2349206,2981566;2364627,2976761;2385983,2964742;2391594,2960791;2406152,2946716;2438183,2927488;2474624,2909393;2488010,2901048;2534279,2869802;2554447,2850574;2576988,2836153;2635119,2791688;2676643,2752030;2722910,2712372;2862901,2552537;2882167,2519361;2883070,2516485;2913915,2468414;2923406,2453993;2936026,2436263;2940015,2428757;2964928,2385493;3013570,2283343;3061025,2173984;3074964,2129518;3209319,2005737;3205761,2008141;3205761,2008141;3220525,1934513;3220099,1936639;3223556,1940842;3234234,1952860;3241352,1948053;3241531,1947130;3236606,1950456;3224743,1939640;3209951,1797997;3209123,1798044;3207622,1798128;3208134,1803841;3206948,1833886;3202202,1851912;3173730,1897579;3166612,1937237;3159493,1950456;3147630,2008141;3134579,2053808;3120343,2098273;3112039,2133124;3102548,2169177;3110117,2157251;3116784,2131921;3122715,2095869;3136952,2051404;3150002,2005737;3161866,1948053;3168984,1934833;3176102,1895175;3204575,1849508;3185593,1942043;3171357,2018956;3139325,2117500;3132989,2127485;3130280,2142438;3121530,2167975;3088312,2241282;3072888,2279738;3063397,2300169;3051534,2321801;3019502,2379485;2985097,2435967;2941202,2511679;2892561,2586188;2860530,2628249;2826124,2669109;2814261,2685933;2801211,2702758;2781043,2719583;2748057,2756578;2749010,2760443;2714606,2796495;2677828,2822934;2648170,2846969;2620073,2867768;2624443,2867400;2655288,2844566;2684948,2820531;2721724,2794092;2756130,2758039;2754943,2753232;2788161,2715978;2808330,2699153;2821379,2682329;2833243,2665504;2867648,2624644;2899679,2582582;2948321,2508073;2992215,2432363;3026621,2375879;3058652,2318195;3070515,2296563;3080006,2276134;3095430,2237677;3128648,2164369;3141697,2115098;3173730,2016554;3187966,1939641;3206948,1847105;3211228,1830850;3208134,1830280;3209319,1800237;3235419,1772596;3221605,1830905;3221607,1830905;3235421,1772597;3246097,1760578;3238979,1776202;3237349,1808949;3236606,1839894;3224743,1876873;3224743,1881097;3238979,1839894;3241352,1776200;3246883,1764062;3195083,1708902;3187310,1727515;3184406,1754570;3180664,1741932;3179295,1743716;3183221,1756973;3180848,1776202;3185593,1791824;3189271,1791617;3186779,1783411;3189152,1764183;3195083,1708902;3294739,1676455;3297112,1677656;3295925,1728130;3297112,1762982;3293552,1826674;3289993,1862727;3279316,1915604;3275757,1960070;3257961,2041790;3241352,2112693;3211693,2125913;3214066,2118703;3218812,2068229;3236606,2015351;3250843,2006940;3250843,2006938;3266266,1915604;3274570,1872341;3281688,1827877;3287621,1785814;3289993,1746157;3291179,1712508;3293552,1694481;3294739,1676455;167089,1119239;167679,1119538;167735,1119371;238665,946987;212565,996259;191211,1014286;191160,1015436;189095,1061443;189154,1061333;191211,1015487;212565,997460;238665,948188;239555,948789;239999,947888;252900,842433;236291,854451;211378,907328;217078,911947;217263,911136;212565,907328;237478,854451;252185,843810;344251,773934;342753,775149;336392,799922;332387,812390;223242,1014286;207819,1063557;193582,1114031;162737,1219786;142569,1291892;133078,1345971;128333,1373611;124773,1401252;114096,1475762;110537,1521428;116469,1569499;119249,1543306;118842,1534647;123587,1484173;134264,1409664;142732,1399370;155029,1316008;154433,1301506;166153,1267469;173127,1238893;171042,1243821;163924,1241418;146128,1293094;147315,1321936;139009,1377217;137824,1386831;125960,1401252;129519,1373611;134264,1345971;143755,1291892;163924,1219786;194769,1114031;209006,1063557;224428,1014286;333573,812390;344251,773934;365607,653758;365606,653758;371537,658565;371537,658563;579380,482660;579152,482844;578460,483638;568771,493923;566321,497533;564720,499364;557797,509546;485429,596073;465260,620108;445093,645345;355912,745194;446278,644143;466446,618906;486615,594871;558982,508344;566321,497533;578460,483638;609496,399791;599256,403404;591641,406268;589829,408597;576778,420615;543560,442246;521020,467484;499665,492720;485429,505940;484946,505327;471489,521714;448651,550406;411874,591266;417806,598475;417919,598374;413060,592467;449837,551607;486615,505940;500851,492722;522206,467484;544746,442248;577964,420616;591015,408598;605251,403191;609745,401778;2327852,182668;2388356,210307;2414456,231939;2356324,203097;2327852,182668;2130915,94938;2178370,105754;2244806,139403;2130915,94938;1416725,86977;1391811,90131;1338424,97342;1286224,109360;1263684,116570;1237584,123781;1180471,135146;1169960,139404;1097593,164641;1026411,193483;976584,216317;943365,229536;861506,267992;822356,293229;784393,318466;723888,364133;666942,409800;612442,457961;617115,463879;628682,455842;638528,448409;674060,417010;731006,371343;791510,325676;829473,300439;868624,275202;950482,236746;982515,219921;1032342,197087;1103524,168245;1175892,143009;1206291,136960;1220976,131877;1420853,88197;1840998,61139;1866355,63693;1900761,75710;1874661,72106;1820088,61289;1840998,61139;1979061,51675;2027701,55280;2087019,79315;2013465,66096;1979061,51675;1582222,51375;1445197,58886;1350288,72104;1305206,84122;1266055,98543;1211482,105754;1005055,186272;930315,219921;907773,228333;887606,239150;849642,259579;790324,290825;745242,326878;614742,430229;587470,454251;560790,478929;561355,479502;356115,723458;314591,781143;295610,815995;276628,848441;241037,915740;202322,977539;201887,979434;188837,1015487;179346,1032311;176973,1034715;166445,1070167;163924,1091198;161551,1121242;144942,1170514;129519,1219786;112909,1291892;103419,1357989;97487,1424085;105791,1378418;106561,1374650;108164,1356787;117655,1290690;120627,1291695;120885,1290578;117656,1289488;134265,1217382;149687,1168110;166220,1119064;165111,1118838;167483,1088795;180533,1032311;190024,1015487;190343,1014609;203074,979434;242224,916942;277815,849644;296797,817197;315778,782345;357302,724661;562542,480704;617115,430230;747615,326879;792697,290826;852015,259580;889978,239150;910147,228334;932688,219921;1007429,186272;1213856,105755;1268429,98544;1307579,84123;1352660,72106;1447570,58886;1584595,51825;1694732,55569;1748906,0;1804664,3605;1861610,9614;1899574,19228;1924488,31246;1955333,25236;2001601,36053;2030074,44464;2028888,45667;2027701,54079;1979061,50474;1962452,45667;1945842,42061;1913810,34850;1881779,27640;1848561,22833;1811784,22833;1782124,22833;1735857,22833;1733683,22130;1713315,32447;1720433,44464;1791615,58886;1759939,59446;1760473,59487;1793988,58886;1822461,62492;1877033,73307;1903133,76913;1947029,86527;1992111,96141;2036006,106956;2079902,120176;2101257,126184;2122611,133395;2122887,133650;2138200,136324;2175311,150294;2180495,158250;2181929,158632;2215148,171851;2243620,183869;2272093,197089;2293448,209106;2307684,216317;2323106,224729;2375306,254773;2441743,298037;2476148,322072;2477144,322792;2494726,333612;3164239,1609156;3163738,1619213;3177288,1621174;3190338,1630788;3196270,1663235;3218810,1701691;3228302,1702566;3228302,1693279;3237947,1666142;3237792,1660833;3247283,1628384;3260334,1628384;3280501,1615166;3282874,1668043;3276943,1693279;3269825,1717315;3266265,1756973;3265079,1777403;3262706,1797833;3257648,1801250;3257961,1802639;3262807,1799366;3265079,1779806;3266265,1759377;3269825,1719718;3276943,1695683;3282874,1670447;3292365,1677657;3291179,1695683;3288806,1713710;3287619,1747359;3285247,1787017;3279316,1829079;3272197,1873544;3263892,1916807;3248470,2008141;3234234,2016554;3216438,2069431;3211692,2119905;3209319,2127116;3189152,2182397;3183219,2187204;3158306,2246089;3184406,2187204;3190338,2182397;3152374,2291756;3132206,2302573;3128024,2311047;3128648,2312185;3133393,2302571;3153561,2291756;3139325,2332616;3113225,2380686;3100175,2404722;3085939,2428757;3075261,2446782;3059839,2481634;3043230,2515283;3017130,2551336;2991030,2584986;2992117,2582717;2962556,2623442;2898492,2694346;2885880,2714003;2898492,2695547;2962556,2624643;2913915,2699152;2888853,2725742;2868734,2740724;2867647,2742417;2855068,2752219;2854597,2755635;2798837,2813320;2739519,2868601;2736777,2870617;2716979,2896241;2669524,2932294;2625172,2965990;2625013,2966185;2669524,2933496;2716979,2897443;2677828,2937101;2645945,2958132;2623890,2967568;2623256,2968348;2599528,2983970;2590588,2988168;2568091,3006654;2546143,3022426;2512924,3044058;2502248,3045260;2490380,3050604;2488536,3052023;2503433,3046461;2514111,3045260;2471402,3077707;2444115,3092130;2416830,3105348;2397556,3108277;2394288,3110155;2304124,3149813;2299527,3150871;2272093,3169041;2287515,3173848;2230570,3199086;2235315,3182261;2216333,3189472;2198539,3195480;2161761,3207497;2156847,3201523;2139219,3205094;2117865,3209901;2073970,3220717;2072522,3221399;2114306,3211102;2135661,3206295;2153455,3202690;2160574,3208698;2197352,3196681;2215146,3190673;2234128,3183462;2229383,3200287;2179555,3224322;2177113,3223629;2142779,3237541;2114306,3245954;2071597,3256769;2053950,3255267;2017040,3262542;2015837,3265182;1917370,3284410;1894828,3278401;1875846,3278401;1842628,3289217;1812970,3291621;1783310,3292822;1780088,3291424;1753059,3296277;1720433,3290418;1721620,3289217;1727551,3280804;1700266,3277199;1713315,3269989;1752466,3268786;1790429,3267585;1845001,3268786;1882965,3265182;1954146,3249558;2001601,3238743;2037192,3237541;2039668,3236376;2005161,3237542;1957706,3248357;1886524,3263981;1848561,3267585;1793988,3266384;1756024,3267585;1716874,3268788;1718061,3263981;1726364,3251963;2091765,3190673;2339715,3095734;2404965,3060883;2441743,3041654;2479706,3021225;2550888,2977962;2607834,2933496;2714606,2849373;2744265,2825338;2772737,2800101;2815447,2760443;2833243,2730399;2858805,2706663;2859010,2705172;2834430,2727996;2816634,2758039;2773924,2797698;2745452,2822934;2715793,2846969;2609020,2931092;2552075,2975558;2480893,3018822;2442930,3039251;2406152,3058479;2340902,3093331;2092952,3188269;1727551,3249560;1700266,3249560;1696706,3239945;1668233,3238743;1642133,3249560;1566206,3250761;1510447,3248357;1483160,3245954;1455875,3241147;1472312,3223387;1468924,3224322;1407684,3212834;1404860,3213507;1287411,3191875;1241142,3182261;1200806,3175050;1152166,3152216;1091660,3129384;1028784,3104146;1039460,3095734;1083356,3104146;1102338,3120971;1167588,3140199;1296902,3173848;1328933,3179857;1363338,3185866;1401302,3194279;1443138,3203442;1446383,3202690;1485533,3208700;1486719,3206296;1543664,3208700;1553155,3209901;1640946,3209901;1705010,3212304;1780937,3206296;1790428,3206296;1793988,3215910;1868728,3206296;1918555,3194279;1947028,3189472;1964824,3187068;2003974,3177454;2036006,3170243;2068037,3161830;2126792,3151530;2134475,3148612;2072784,3159427;2040752,3167840;2008720,3175050;1969570,3184665;1951775,3187068;1923302,3191875;1846188,3199086;1793988,3203893;1784497,3203893;1708570,3209901;1644506,3207497;1556715,3207497;1547224,3206296;1510447,3190673;1490279,3203893;1490228,3203996;1506888,3193076;1543666,3208698;1486720,3206295;1487169,3206001;1449942,3200287;1406047,3190673;1368084,3182261;1333679,3176252;1301647,3170243;1172333,3136594;1107084,3117366;1088102,3100541;1044206,3092128;978956,3058479;959975,3059681;892351,3024830;880488,3003198;882860,3001997;924384,3024830;965906,3047664;977769,3040453;929129,3008005;888793,2989979;833033,2957531;785578,2926285;710838,2893839;682365,2869803;688297,2867400;716769,2875812;657451,2813320;624233,2785680;593387,2758039;554238,2725592;497293,2661898;493385,2649529;481869,2637863;442720,2594600;437974,2572968;422551,2551336;420714,2548418;402382,2535713;366791,2484038;346624,2435967;344251,2435967;316965,2383090;290865,2330212;263578,2268923;238665,2206432;263578,2248493;288493,2301370;296797,2330212;300229,2335311;296004,2313061;284988,2292807;267055,2251959;245782,2216045;219682,2143939;197321,2070023;189979,2048476;157999,1919167;143856,1825296;143755,1827877;144942,1847105;150873,1891571;157991,1937237;146128,1897579;137824,1847105;128333,1847105;122400,1801438;114096,1772596;106978,1744956;86809,1723324;80878,1723324;74946,1693279;72573,1654823;77319,1600745;79691,1581516;83732,1568328;81768,1538253;84437,1493787;89182,1484775;89182,1479366;79691,1497393;71387,1485376;55964,1463744;53147,1446619;52406,1448120;47660,1496191;44100,1544261;40542,1581516;40542,1658428;41728,1698087;44100,1737744;33424,1774999;31051,1774999;23933,1702894;23933,1628384;29864,1570700;40537,1581510;31051,1569499;28678,1526235;31051,1460138;32237,1442112;35796,1412068;50033,1357989;57126,1322064;54778,1313523;46473,1361594;32237,1415674;28678,1445717;27491,1463744;25119,1529840;27491,1573103;21560,1630788;21560,1705297;28678,1777403;31051,1777403;46473,1845904;54778,1902386;72573,1960070;100601,2084115;103047,2107887;108165,2107887;134265,2171580;143756,2204028;125960,2176387;106978,2133124;105793,2145141;95471,2112731;87996,2113896;79691,2086256;51219,2020158;33424,1961273;32237,1912000;23933,1854315;18000,1796631;4951,1754570;13255,1531042;21560,1473358;14442,1442112;28678,1355585;32237,1335155;41728,1265453;66642,1214979;60709,1283480;66639,1271739;70200,1243671;71387,1212575;82064,1172917;98673,1112829;118842,1051540;120353,1049817;129520,1001066;142569,966214;157993,937372;188838,877284;213751,823205;249342,753503;275442,723458;296797,681397;314593,654959;333574,645345;338320,638134;357302,599678;394078,556414;395080,574497;392397,582097;430855,541993;449837,516757;474751,492722;476898,495138;475938,493923;506784,462677;537629,433835;570847,397782;617115,362930;666942,325676;696734,304623;716769,286018;752360,264386;790324,243957;795350,241339;808268,228485;829475,212711;852757,200693;869228,196853;872182,194684;1194873,62490;1206847,59853;1239955,48069;1262793,43412;1274702,43310;1279106,42061;1549597,6008;1626413,5708;1708570,7209;1710099,8371;1750093,3605;1786870,9613;1823648,16823;1842622,21193;1822461,15622;1785683,8412;1748906,2404;174890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FA2479">
        <w:rPr>
          <w:noProof/>
        </w:rPr>
        <mc:AlternateContent>
          <mc:Choice Requires="wps">
            <w:drawing>
              <wp:anchor distT="0" distB="0" distL="114300" distR="114300" simplePos="0" relativeHeight="251686912" behindDoc="0" locked="0" layoutInCell="1" allowOverlap="1" wp14:anchorId="142AE698" wp14:editId="0991B59E">
                <wp:simplePos x="0" y="0"/>
                <wp:positionH relativeFrom="column">
                  <wp:posOffset>4851400</wp:posOffset>
                </wp:positionH>
                <wp:positionV relativeFrom="paragraph">
                  <wp:posOffset>1061720</wp:posOffset>
                </wp:positionV>
                <wp:extent cx="939165" cy="927100"/>
                <wp:effectExtent l="0" t="0" r="635" b="12700"/>
                <wp:wrapThrough wrapText="bothSides">
                  <wp:wrapPolygon edited="0">
                    <wp:start x="15758" y="21600"/>
                    <wp:lineTo x="21600" y="17458"/>
                    <wp:lineTo x="21600" y="7397"/>
                    <wp:lineTo x="19263" y="2663"/>
                    <wp:lineTo x="15758" y="296"/>
                    <wp:lineTo x="15174" y="296"/>
                    <wp:lineTo x="6411" y="296"/>
                    <wp:lineTo x="5827" y="296"/>
                    <wp:lineTo x="2906" y="2663"/>
                    <wp:lineTo x="570" y="6214"/>
                    <wp:lineTo x="570" y="14499"/>
                    <wp:lineTo x="2906" y="18049"/>
                    <wp:lineTo x="6996" y="21600"/>
                    <wp:lineTo x="15758" y="21600"/>
                  </wp:wrapPolygon>
                </wp:wrapThrough>
                <wp:docPr id="28" name="Freeform: Shape 10"/>
                <wp:cNvGraphicFramePr/>
                <a:graphic xmlns:a="http://schemas.openxmlformats.org/drawingml/2006/main">
                  <a:graphicData uri="http://schemas.microsoft.com/office/word/2010/wordprocessingShape">
                    <wps:wsp>
                      <wps:cNvSpPr/>
                      <wps:spPr>
                        <a:xfrm rot="10800000" flipH="1" flipV="1">
                          <a:off x="0" y="0"/>
                          <a:ext cx="939165" cy="9271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7DD1DF4A" id="Freeform: Shape 10" o:spid="_x0000_s1026" style="position:absolute;margin-left:382pt;margin-top:83.6pt;width:73.95pt;height:73pt;rotation:180;flip:x y;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510598,922072;506209,924436;506472,924549;547093,898072;532902,901452;511615,904156;510602,901452;525469,900100;547093,898072;584007,894534;583140,894778;583585,894692;319190,889453;334226,893340;340646,893678;358553,902466;366663,904156;367170,904325;369028,902466;376123,904494;383219,906184;397200,909437;397410,909226;413629,911930;421400,913282;429171,913958;445052,914634;466676,914296;467615,914296;469717,913113;474448,911592;479263,911508;482557,911930;483444,914296;491004,914296;488639,917676;487287,919366;482895,921394;474786,921394;464311,920718;441673,920042;424779,918690;409912,916662;395045,914296;372407,910916;354837,905170;355040,905023;344700,901790;335577,897734;325103,894354;314291,890636;319190,889453;518086,882206;512924,882994;477221,884798;488977,886242;492018,885566;512967,883200;516414,882529;550163,877309;532629,879986;538646,880158;547304,878552;614170,876527;559175,891178;587006,884974;261581,869680;300437,886242;314291,890636;324765,894354;335240,897734;344362,901790;342335,903480;336929,902466;317670,895368;308209,891650;298748,887594;286246,883200;275434,878468;266987,874074;261581,869680;277462,861230;296045,870694;293680,872046;272055,861568;277462,861230;208871,838246;231847,851090;236577,856498;225765,850752;217656,845682;208871,838246;249161,829573;249164,829669;250305,831051;250430,830471;742603,807385;741376,807487;721103,822022;701168,832838;686977,841288;679206,844668;671096,848048;661298,853118;653864,857512;643052,861906;631902,865962;628861,869004;624130,870694;612305,872722;597100,877454;583247,881848;568042,886242;549120,890974;522427,895368;521752,896382;508918,899592;509250,899762;523503,896198;523779,895368;550472,890974;569393,886242;584598,881848;598452,877454;613656,872722;625482,870694;617477,875499;617711,875426;626158,870356;630888,868666;631203,868579;633253,866300;644404,862244;655216,857850;662649,853456;672448,848386;680557,845006;686118,842587;689004,840612;703196,832162;723131,821346;163199,802711;164482,803812;164920,804035;744871,793887;744755,793967;744755,794064;745292,794140;745431,793967;752171,788842;750176,790221;749823,790587;751191,789711;135610,771817;148371,786847;138253,774701;776094,771807;776064,771818;775841,773349;770434,779433;764014,786531;764401,786442;770434,779771;775841,773687;776094,771807;168636,764196;169305,765011;169338,764899;118656,756449;127441,762195;127872,762703;131876,763589;140956,771997;153458,782137;158864,789573;161905,793291;174744,804107;171028,807149;159071,793858;158526,793967;169842,806544;171028,807149;174745,804107;206844,829457;200424,831485;202789,833175;193328,833513;187246,829457;181502,825063;167311,813233;154134,801403;141970,789573;136226,783827;130820,777743;132847,775039;139605,781123;147038,786869;156161,796671;156936,797337;147038,786869;139943,781123;133185,775039;125751,765913;118656,756449;863015,702707;862843,702780;859153,711640;859467,660362;850513,673300;846120,681412;841728,688848;831253,702707;822131,716564;814022,727719;813345,728132;812792,728952;813684,728395;821793,717241;830916,703383;841390,689525;845783,682089;850175,673977;859298,660794;894438,655724;890045,668906;882274,683102;874503,697637;867407,706763;872138,697299;876192,687834;879233,682765;883288,676005;887005,669245;894438,655724;872568,626751;864366,641190;864215,641537;872475,626994;877066,594048;867208,620989;846473,663389;843437,668191;843417,668230;836322,680398;829226,693581;821117,703721;814359,715213;774489,760167;761311,771321;760047,772283;759502,772835;753991,777329;749486,782475;732929,794981;730335,796621;723288,802367;722271,803028;720765,804445;707588,813234;694410,821346;692902,822110;683980,827908;681214,829303;678530,831147;669407,836218;660883,839562;641885,849148;597314,865777;566255,873766;591356,869004;596086,867990;611291,862581;620752,859540;635956,851765;653188,845681;664229,841350;669069,838583;673461,837232;679543,833851;681141,832740;685288,828782;694410,823374;704789,818284;708601,815937;721779,807149;727523,801741;733943,797685;750499,785179;762325,774025;775502,762871;815373,717917;820860,708586;821117,707776;829902,694256;832605,690200;836199,685213;837335,683102;844431,670934;858284,642204;871800,611446;875770,598940;914035,564126;913021,564802;913021,564802;917226,544094;917105,544691;918090,545874;921131,549254;923158,547902;923209,547642;921806,548578;918428,545535;914215,505698;913979,505711;913551,505734;913697,507341;913360,515791;912008,520861;903899,533705;901871,544860;899844,548578;896465,564802;892748,577646;888694,590152;886329,599954;883626,610094;885781,606740;887680,599616;889370,589476;893424,576970;897141,564126;900520,547902;902547,544183;904575,533029;912684,520185;907278,546211;903223,567843;894100,595560;892295,598368;891524,602573;889032,609756;879571,630374;875178,641190;872475,646936;869097,653020;859974,669245;850175,685130;837673,706425;823820,727381;814697,739211;804899,750703;801520,755435;797803,760167;792059,764899;782665,775304;782936,776391;773137,786531;762663,793967;754216,800727;746214,806577;747458,806473;756243,800051;764691,793291;775165,785855;784964,775715;784625,774363;794086,763885;799830,759153;803547,754421;806926,749689;816725,738197;825847,726367;839701,705411;852202,684117;862001,668230;871124,652006;874503,645922;877206,640176;881598,629360;891059,608742;894776,594884;903899,567168;907953,545536;913360,519509;914578,514938;913697,514777;914035,506327;921468,498553;917534,514953;917534,514953;921469,498554;924510,495173;922482,499567;922018,508778;921806,517481;918428,527882;918428,529070;922482,517481;923158,499567;924733,496153;909980,480639;907766,485874;906940,493483;905874,489929;905484,490430;906602,494159;905926,499567;907278,503961;908325,503903;907615,501595;908291,496187;909980,480639;938363,471513;939039,471851;938701,486047;939039,495849;938025,513763;937011,523903;933970,538775;932957,551282;927888,574266;923158,594208;914711,597926;915387,595898;916738,581702;921806,566830;925861,564464;925861,564463;930254,538775;932619,526607;934646,514101;936336,502271;937011,491117;937349,481653;938025,476583;938363,471513;47588,314793;47756,314877;47772,314830;67973,266346;60540,280204;54458,285274;54444,285598;53855,298537;53872,298506;54458,285612;60540,280542;67973,266684;68227,266853;68353,266599;72028,236939;67297,240319;60202,255192;61825,256491;61878,256263;60540,255192;67635,240319;71824,237327;98045,217673;97618,218015;95807,224983;94666,228490;63581,285274;59188,299132;55133,313328;46348,343072;40605,363352;37902,378563;36550,386336;35536,394111;32495,415067;31482,427911;33171,441431;33963,434064;33847,431629;35198,417433;38239,396477;40651,393581;44153,370135;43983,366056;47322,356483;49308,348446;48714,349832;46687,349156;41618,363690;41956,371803;39591,387351;39253,390055;35874,394111;36888,386336;38239,378563;40942,363352;46687,343072;55472,313328;59526,299132;63918,285274;95004,228490;98045,217673;104127,183873;104127,183873;105816,185225;105816,185225;165011,135751;164946,135803;164749,136026;161990,138919;161292,139934;160836,140449;158864,143313;138253,167649;132509,174409;126765,181507;101366,209590;127103,181169;132847,174071;138591,167311;159202,142975;161292,139934;164749,136026;173588,112444;170672,113460;168503,114265;167987,114920;164270,118300;154809,124384;148390,131483;142308,138581;138253,142299;138116,142126;134283,146735;127779,154805;117305,166297;118994,168325;119026,168296;117642,166635;128116,155143;138591,142299;142646,138581;148728,131483;155147,124385;164608,118301;168325,114921;172379,113400;173659,113002;662987,51376;680219,59150;687653,65234;671096,57122;662987,51376;606898,26702;620414,29744;639335,39208;606898,26702;403493,24463;396397,25350;381192,27378;366325,30758;359905,32786;352472,34814;336206,38011;333212,39208;312602,46306;292328,54418;278137,60840;268677,64558;245362,75374;234212,82473;223400,89570;206168,102415;189949,115259;174427,128804;175758,130469;179053,128208;181857,126118;191977,117287;208195,104443;225427,91598;236239,84500;247390,77402;270704,66586;279827,61854;294018,55432;314291,47320;334902,40222;343560,38521;347742,37091;404668,24806;524328,17196;531550,17914;541349,21294;533915,20280;518373,17238;524328,17196;563649,14534;577502,15548;594397,22308;573448,18590;563649,14534;450627,14449;411601,16562;384571,20280;371731,23660;360581,27716;345038,29744;286246,52390;264960,61854;258540,64220;252796,67262;241984,73008;225089,81796;212250,91936;175083,121004;167315,127761;159716,134702;159878,134863;101424,203477;89598,219701;84192,229503;78785,238629;68649,257557;57623,274939;57499,275472;53782,285612;51079,290344;50403,291020;47405,300991;46687,306906;46011,315356;41280,329214;36888,343072;32157,363352;29454,381943;27765,400533;30130,387688;30349,386628;30806,381604;33509,363014;34355,363297;34429,362983;33509,362676;38240,342396;42632,328538;47341,314743;47025,314680;47700,306230;51417,290344;54120,285612;54211,285365;57837,275472;68987,257896;79123,238967;84530,229842;89936,220039;101762,203815;160216,135201;175758,121005;212926,91937;225765,81797;242659,73008;253472,67262;259216,64220;265635,61854;286922,52390;345714,29744;361257,27716;372407,23660;385246,20280;412277,16562;451303,14576;482671,15629;498100,0;513980,1014;530199,2704;541011,5408;548107,8788;556892,7098;570069,10140;578178,12506;577840,12844;577502,15210;563649,14196;558919,12844;554189,11830;545065,9802;535943,7774;526482,6422;516008,6422;507560,6422;494383,6422;493764,6224;487963,9126;489991,12506;510264,16562;501242,16719;501394,16731;510939,16562;519049,17576;534591,20618;542025,21632;554527,24336;567366,27040;579868,30082;592370,33800;598452,35490;604533,37518;604612,37590;608973,38342;619543,42271;621019,44509;621428,44616;630888,48334;638998,51714;647107,55432;653189,58812;657243,60840;661636,63206;676503,71656;695424,83825;705223,90585;705507,90787;710514,93830;901196,452585;901053,455413;904912,455965;908629,458669;910318,467795;916738,478611;919441,478857;919441,476245;922188,468612;922144,467119;924847,457993;928564,457993;934308,454275;934984,469147;933295,476245;931267,483005;930253,494159;929916,499905;929240,505651;927799,506612;927888,507003;929269,506083;929916,500581;930253,494835;931267,483681;933295,476921;934984,469823;937687,471851;937349,476921;936673,481991;936335,491455;935660,502609;933970,514439;931943,526945;929578,539113;925185,564802;921131,567168;916062,582040;914711,596236;914035,598264;908291,613812;906601,615164;899506,631726;906940,615164;908629,613812;897816,644570;892073,647612;890881,649996;891059,650316;892411,647612;898155,644570;894100,656062;886666,669582;882950,676342;878895,683102;875854,688172;871462,697975;866732,707439;859298,717579;851865,727043;852174,726405;843755,737859;825509,757801;821917,763330;825509,758139;843755,738197;829902,759153;822764,766631;817034,770845;816724,771321;813142,774078;813008,775039;797127,791263;780233,806811;779452,807378;773813,814585;760298,824725;747666,834202;747621,834257;760298,825063;773813,814923;762663,826077;753582,831992;747301,834646;747120,834866;740362,839260;737816,840440;731409,845639;725158,850076;715697,856160;712656,856498;709276,858001;708751,858400;712994,856836;716035,856498;703871,865624;696100,869680;688329,873398;682840,874222;681909,874750;656230,885904;654920,886202;647107,891312;651499,892664;635281,899762;636632,895030;631226,897058;626158,898748;615683,902128;614284,900448;609263,901452;603182,902804;590680,905846;590268,906038;602168,903142;608250,901790;613318,900776;615345,902466;625820,899086;630888,897396;636294,895368;634943,900100;620752,906860;620056,906665;610277,910578;602168,912944;590004,915986;584978,915564;574466,917610;574123,918352;546079,923760;539659,922070;534253,922070;524792,925112;516345,925788;507898,926126;506981,925733;499282,927098;489991,925450;490329,925112;492018,922746;484247,921732;487963,919704;499114,919366;509926,919028;525468,919366;536280,918352;556554,913958;570069,910916;580205,910578;580911,910250;571083,910578;557567,913620;537294,918014;526482,919028;510939,918690;500127,919028;488977,919366;489315,918014;491680,914634;595748,897396;666366,870694;684949,860892;695424,855484;706236,849738;726509,837570;742728,825063;773137,801403;781584,794643;789694,787545;801857,776391;806926,767941;814206,761265;814265,760846;807264,767265;802195,775715;790032,786869;781922,793967;773475,800727;743066,824387;726847,836894;706574,849062;695762,854808;685288,860216;666704,870018;596086,896720;492018,913958;484247,913958;483233,911254;475124,910916;467690,913958;446066,914296;430185,913620;422414,912944;414643,911592;419324,906597;418359,906860;400918,903629;400113,903818;366663,897734;353485,895030;341997,893002;328144,886580;310912,880158;293004,873060;296045,870694;308547,873060;313953,877792;332537,883200;369366,892664;378489,894354;388288,896044;399100,898410;411015,900987;411939,900776;423089,902466;423427,901790;439646,902466;442349,902804;467352,902804;485598,903480;507222,901790;509926,901790;510939,904494;532226,901790;546417,898410;554526,897058;559595,896382;570745,893678;579868,891650;588990,889284;605724,886387;607912,885566;590342,888608;581219,890974;572097,893002;560946,895706;555878,896382;547769,897734;525806,899762;510939,901114;508236,901114;486612,902804;468366,902128;443363,902128;440659,901790;430185,897396;424441,901114;424426,901143;429171,898072;439646,902466;423428,901790;423555,901707;412953,900100;400451,897396;389639,895030;379840,893340;370718,891650;333888,882186;315305,876778;309898,872046;297397,869680;278813,860216;273407,860554;254147,850752;250769,844668;251444,844330;263270,850752;275096,857174;278475,855146;264622,846020;253134,840950;237253,831823;223738,823035;202451,813910;194342,807149;196031,806473;204141,808839;187246,791263;177786,783489;169001,775715;157851,766589;141632,748675;140519,745196;137239,741915;126089,729747;124738,723663;120345,717579;119822,716758;114601,713184;104465,698651;98721,685130;98045,685130;90274,670258;82840,655386;75069,638148;67973,620572;75069,632402;82165,647274;84530,655386;85507,656820;84304,650562;81166,644866;76059,633377;70000,623276;62567,602996;56198,582206;54107,576146;44999,539777;40971,513376;40942,514101;41280,519509;42970,532016;44997,544860;41618,533705;39253,519509;36550,519509;34860,506665;32495,498553;30468,490779;24724,484695;23035,484695;21345,476245;20669,465429;22021,450219;22697,444811;23847,441102;23288,432643;24048,420137;25400,417602;25400,416081;22697,421151;20332,417771;15939,411687;15136,406870;14925,407293;13574,420813;12560,434333;11547,444811;11547,466443;11884,477597;12560,488751;9519,499229;8844,499229;6816,478949;6816,457993;8505,441769;11545,444809;8844,441431;8168,429263;8844,410673;9181,405603;10195,397153;14250,381943;16270,371838;15601,369436;13236,382956;9181,398167;8168,406617;7830,411687;7154,430277;7830,442445;6140,458669;6140,479625;8168,499905;8844,499905;13236,519172;15601,535057;20669,551282;28652,586170;29349,592856;30806,592856;38240,610770;40943,619896;35874,612122;30468,599954;30130,603334;27191,594218;25062,594546;22697,586772;14587,568182;9519,551620;9181,537761;6816,521537;5127,505313;1410,493483;3775,430615;6140,414391;4113,405603;8168,381267;9181,375520;11884,355916;18980,341720;17290,360986;18979,357684;19994,349790;20332,341044;23372,329890;28103,312990;33847,295752;34277,295267;36888,281556;40605,271753;44997,263641;53782,246741;60878,231531;71014,211927;78448,203477;84530,191647;89598,184211;95004,181507;96356,179479;101762,168663;112236,156495;112521,161581;111757,163718;122710,152439;128116,145341;135212,138581;135824,139260;135550,138919;144335,130131;153120,122019;162581,111879;175758,102076;189949,91598;198434,85677;204141,80444;214277,74360;225089,68614;226521,67878;230200,64263;236240,59826;242871,56446;247562,55366;248403,54756;340308,17576;343718,16834;353147,13520;359652,12210;363043,12181;364298,11830;441335,1690;463213,1605;486612,2028;487047,2354;498438,1014;508912,2704;519387,4732;524791,5961;519049,4394;508574,2366;498100,676;49810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type="through"/>
              </v:shape>
            </w:pict>
          </mc:Fallback>
        </mc:AlternateContent>
      </w:r>
      <w:r w:rsidR="00FA2479">
        <w:br w:type="page"/>
      </w:r>
    </w:p>
    <w:p w14:paraId="6815DE1B" w14:textId="12E33A07" w:rsidR="00F1333E" w:rsidRDefault="00653BAE" w:rsidP="005637F5">
      <w:pPr>
        <w:pStyle w:val="Heading1"/>
      </w:pPr>
      <w:r>
        <w:rPr>
          <w:noProof/>
        </w:rPr>
        <w:lastRenderedPageBreak/>
        <mc:AlternateContent>
          <mc:Choice Requires="wps">
            <w:drawing>
              <wp:anchor distT="0" distB="0" distL="114300" distR="114300" simplePos="0" relativeHeight="251689984" behindDoc="1" locked="0" layoutInCell="1" allowOverlap="1" wp14:anchorId="5B3C7C72" wp14:editId="6C72DB6E">
                <wp:simplePos x="0" y="0"/>
                <wp:positionH relativeFrom="column">
                  <wp:posOffset>5162892</wp:posOffset>
                </wp:positionH>
                <wp:positionV relativeFrom="paragraph">
                  <wp:posOffset>-66040</wp:posOffset>
                </wp:positionV>
                <wp:extent cx="1590828" cy="1519776"/>
                <wp:effectExtent l="25400" t="25400" r="9525" b="4445"/>
                <wp:wrapNone/>
                <wp:docPr id="29" name="Freeform: Shape 10"/>
                <wp:cNvGraphicFramePr/>
                <a:graphic xmlns:a="http://schemas.openxmlformats.org/drawingml/2006/main">
                  <a:graphicData uri="http://schemas.microsoft.com/office/word/2010/wordprocessingShape">
                    <wps:wsp>
                      <wps:cNvSpPr/>
                      <wps:spPr>
                        <a:xfrm rot="943048" flipH="1">
                          <a:off x="0" y="0"/>
                          <a:ext cx="1590828" cy="151977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1945265E" id="Freeform: Shape 10" o:spid="_x0000_s1026" style="position:absolute;margin-left:406.55pt;margin-top:-5.2pt;width:125.25pt;height:119.65pt;rotation:-1030060fd;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tpDBIdzbwibhWPmqk9Wz3Dsp/23otsFVW94D5Bjqt8sroHjSkRxu7a4La1N&#10;kFGUYXaTJl6/PxO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864889,1511534;857455,1515409;857900,1515594;926707,1472191;902669,1477732;866612,1482164;864895,1477732;890078,1475515;926707,1472191;989235,1466391;987766,1466792;988519,1466650;540668,1458062;566137,1464434;577011,1464988;607345,1479394;621081,1482164;621940,1482442;625087,1479394;637106,1482719;649125,1485489;672808,1490821;673163,1490476;700635,1494908;713799,1497125;726963,1498233;753862,1499341;790491,1498787;792081,1498787;795643,1496847;803655,1494354;811811,1494216;817391,1494908;818893,1498787;831699,1498787;827693,1504327;825404,1507098;817963,1510423;804227,1510423;786485,1509315;748139,1508206;719522,1505990;694339,1502666;669157,1498787;630811,1493246;601049,1483827;601394,1483585;583879,1478286;568426,1471637;550684,1466096;532369,1460001;540668,1458062;877573,1446183;868829,1447474;808353,1450431;828265,1452798;833417,1451690;868901,1447811;874741,1446712;931908,1438154;902207,1442543;912399,1442824;927065,1440193;1040328,1436873;947173,1460889;994314,1450720;443085,1425648;508903,1452798;532369,1460001;550111,1466096;567854,1471636;583307,1478285;579873,1481056;570715,1479394;538093,1467758;522067,1461663;506042,1455014;484865,1447811;466551,1440054;452243,1432851;443085,1425648;469985,1411796;501463,1427311;497457,1429527;460828,1412350;469985,1411796;353801,1374119;392720,1395174;400733,1404039;382418,1394620;368682,1386309;353801,1374119;422047,1359901;422052,1360059;423985,1362324;424198,1361375;1257877,1323530;1255799,1323697;1221459,1347523;1187691,1365254;1163653,1379105;1150489,1384646;1136753,1390187;1120155,1398498;1107564,1405701;1089249,1412905;1070363,1419554;1065211,1424540;1057199,1427311;1037167,1430635;1011412,1438392;987947,1445595;962191,1452798;930141,1460555;884927,1467758;883782,1469421;862043,1474682;862606,1474962;886748,1469118;887216,1467758;932431,1460555;964481,1452798;990236,1445595;1013702,1438392;1039457,1430635;1059489,1427311;1045928,1435188;1046325,1435068;1060633,1426756;1068646,1423986;1069180,1423843;1072652,1420107;1091539,1413458;1109854,1406256;1122445,1399052;1139043,1390741;1152779,1385201;1162198,1381236;1167087,1377997;1191125,1364145;1224893,1346415;276439,1315868;278611,1317672;279353,1318038;1261719,1301403;1261522,1301534;1261522,1301692;1262432,1301818;1262667,1301534;1274083,1293132;1270704,1295392;1270107,1295993;1272424,1294558;229707,1265224;251323,1289863;234183,1269951;1314606,1265207;1314555,1265225;1314177,1267736;1305019,1277709;1294145,1289344;1294800,1289198;1305019,1278263;1314177,1268289;1314606,1265207;285648,1252730;286781,1254066;286838,1253883;200988,1240031;215869,1249451;216600,1250284;223381,1251736;238762,1265519;259939,1282141;269096,1294331;274247,1300426;295995,1318157;289700,1323143;269446,1301356;268524,1301534;287691,1322152;289700,1323143;295996,1318157;350367,1359712;339493,1363037;343499,1365807;327474,1366361;317172,1359712;307443,1352510;283405,1333116;261083,1313724;240479,1294331;230750,1284912;221592,1274938;225026,1270506;236473,1280479;249064,1289898;264517,1305967;265831,1307057;249064,1289898;237045,1280479;225599,1270506;213007,1255545;200988,1240031;1461839,1151932;1461549,1152053;1455298,1166577;1455830,1082517;1440663,1103727;1433222,1117025;1425782,1129215;1408039,1151932;1392587,1174649;1378851,1192934;1377705,1193612;1376768,1194956;1378278,1194043;1392014,1175758;1407467,1153041;1425209,1130324;1432650,1118134;1440090,1104836;1455543,1083227;1515066,1074916;1507625,1096524;1494462,1119796;1481298,1143622;1469279,1158581;1477292,1143067;1484160,1127553;1489311,1119242;1496179,1108160;1502475,1097079;1515066,1074916;1478020,1027420;1464128,1051090;1463873,1051659;1477864,1027819;1485639,973810;1468942,1017975;1433819,1087480;1428676,1095351;1428643,1095416;1416624,1115363;1404605,1136973;1390869,1153595;1379423,1172434;1311887,1246126;1289566,1264411;1287425,1265987;1286501,1266893;1277167,1274259;1269535,1282695;1241490,1303197;1237096,1305884;1225160,1315304;1223437,1316388;1220886,1318711;1198565,1333117;1176244,1346415;1173689,1347669;1158576,1357172;1153891,1359460;1149345,1362483;1133891,1370794;1119453,1376276;1087273,1391990;1011775,1419250;959165,1432347;1001683,1424540;1009695,1422877;1035450,1414012;1051475,1409026;1077231,1396282;1106419,1386308;1125120,1379208;1133319,1374673;1140759,1372457;1151061,1366916;1153768,1365094;1160791,1358605;1176244,1349739;1193824,1341396;1200282,1337549;1222603,1323143;1232333,1314278;1243207,1307629;1271251,1287128;1291283,1268843;1313604,1250559;1381139,1176866;1390434,1161570;1390869,1160243;1405750,1138080;1410329,1131431;1416417,1123256;1418341,1119796;1430360,1099849;1453826,1052752;1476719,1002331;1483444,981830;1548261,924760;1546544,925868;1546544,925868;1553667,891921;1553461,892902;1555129,894839;1560280,900380;1563714,898164;1563801,897739;1561425,899272;1555701,894285;1548565,828980;1548166,829001;1547442,829040;1547689,831674;1547117,845526;1544827,853837;1531091,874892;1527657,893177;1524223,899272;1518500,925868;1512204,946923;1505336,967424;1501330,983492;1496751,1000114;1500403,994616;1503619,982938;1506481,966315;1513349,945815;1519645,924760;1525368,898164;1528802,892069;1532236,873784;1545972,852729;1536815,895393;1529947,930854;1514493,976289;1511437,980892;1510130,987786;1505909,999561;1489883,1033359;1482443,1051090;1477864,1060510;1472141,1070483;1456688,1097079;1440090,1123120;1418914,1158028;1395448,1192381;1379995,1211773;1363397,1230612;1357674,1238369;1351379,1246126;1341649,1253883;1325736,1270940;1326195,1272722;1309598,1289344;1291855,1301534;1277547,1312616;1263993,1322205;1266101,1322035;1280981,1311508;1295290,1300426;1313032,1288236;1329630,1271614;1329057,1269397;1345083,1252221;1354813,1244464;1361108,1236707;1366831,1228950;1383429,1210111;1398882,1190718;1422348,1156365;1443524,1121458;1460122,1095416;1475575,1068820;1481298,1058847;1485877,1049428;1493317,1031697;1509343,997898;1515638,975181;1531091,929747;1537959,894285;1547117,851621;1549181,844127;1547689,843864;1548261,830012;1560852,817268;1554188,844152;1554188,844152;1560853,817269;1566003,811727;1562569,818931;1561783,834029;1561425,848297;1555701,865346;1555701,867293;1562569,848297;1563714,818930;1566383,813333;1541393,787901;1537643,796483;1536242,808957;1534436,803130;1533776,803953;1535670,810065;1534525,818931;1536815,826133;1538589,826038;1537387,822254;1538531,813389;1541393,787901;1589469,772942;1590614,773495;1590041,796767;1590614,812835;1588897,842201;1587180,858824;1582029,883203;1580312,903705;1571727,941382;1563714,974072;1549406,980168;1550551,976843;1552840,953572;1561425,929192;1568293,925314;1568293,925313;1575733,883203;1579739,863256;1583173,842756;1586035,823363;1587180,805078;1587752,789564;1588897,781253;1589469,772942;80608,516033;80893,516171;80920,516094;115138,436615;102547,459332;92245,467644;92220,468174;91224,489386;91253,489335;92245,468197;102547,459886;115138,437169;115567,437446;115782,437031;122006,388410;113993,393951;101974,418330;104724,420460;104814,420086;102547,418330;114566,393951;121661,389045;166076,356828;165353,357388;162284,368810;160353,374558;107698,467644;100257,490361;93389,513632;78509,562391;68779,595636;64200,620570;61911,633313;60194,646058;55043,680411;53326,701466;56188,723629;57529,711552;57332,707560;59622,684289;64773,649936;68858,645190;74790,606755;74502,600069;80157,584376;83521,571201;82515,573473;79081,572365;70496,596190;71068,609488;67062,634976;66490,639409;60766,646058;62483,633313;64773,620570;69351,595636;79081,562391;93962,513632;100830,490361;108270,467644;160925,374558;166076,356828;176378,301420;176378,301420;179239,303636;179239,303635;279508,222534;279398,222619;279064,222985;274390,227727;273208,229391;272436,230236;269096,234930;234184,274824;224454,285905;214724,297541;171701,343577;215297,296987;225026,285351;234756,274269;269668,234376;273208,229391;279064,222985;294037,184326;289097,185992;285423,187313;284549,188387;278253,193927;262228,203901;251354,215537;241052,227172;234184,233267;233951,232985;227459,240540;216441,253769;198699,272607;201561,275931;201615,275885;199271,273161;217013,254323;234756,233267;241624,227173;251926,215537;262800,203902;278825,193928;285121,188387;291989,185894;294157,185243;1123017,84220;1152206,96964;1164797,106937;1136753,93639;1123017,84220;1028010,43772;1050903,48758;1082954,64273;1028010,43772;683466,40101;671447,41556;645691,44880;620509,50421;609635,53745;597043,57070;569491,62310;564420,64273;529508,75909;495168,89207;471130,99734;455105,105829;415613,123560;396727,135196;378412,146831;349223,167886;321751,188941;295458,211146;297713,213875;303293,210169;308043,206742;325185,192266;352657,171210;381845,150155;400160,138519;419047,126884;458538,109154;473991,101396;498029,90869;532369,77571;567281,65935;581947,63147;589031,60803;685457,40664;888146,28189;900379,29366;916977,34907;904386,33245;878059,28258;888146,28189;954751,23825;978217,25487;1006833,36569;971349,30474;954751,23825;763306,23687;697201,27150;651415,33244;629666,38785;610779,45434;584451,48758;484865,85882;448809,101396;437934,105275;428205,110262;409890,119681;381273,134087;359525,150709;296568,198360;283411,209436;270540,220814;270813,221078;171799,333556;151767,360152;142610,376220;133453,391180;116283,422209;97606,450701;97396,451575;91100,468197;86521,475955;85377,477063;80297,493408;79081,503105;77936,516957;69924,539674;62483,562391;54471,595636;49892,626111;47030,656585;51037,635530;51408,633792;52181,625556;56760,595082;58194,595545;58318,595030;56760,594528;64773,561283;72213,538565;80189,515953;79654,515848;80798,501997;87094,475955;91672,468197;91826,467793;97968,451575;116855,422763;134025,391734;143183,376775;152340,360706;172372,334110;271385,221632;297713,198361;360669,150710;382418,134087;411035,119681;429349,110262;439079,105275;449953,101396;486011,85882;585597,48759;611924,45435;630811,38786;652559,33245;698346,27150;764451,23894;817584,25620;843719,0;870618,1662;898090,4433;916405,8865;928424,14406;943305,11635;965625,16622;979361,20501;978789,21055;978217,24933;954751,23271;946739,21055;938726,19393;923273,16068;907820,12744;891795,10527;874053,10527;859744,10527;837423,10527;836375,10203;826549,14960;829983,20501;864323,27150;849041,27408;849299,27427;865467,27150;879203,28812;905531,33799;918122,35461;939299,39894;961047,44326;982223,49313;1003400,55408;1013702,58178;1024004,61503;1024137,61620;1031525,62853;1049428,69294;1051928,72962;1052621,73139;1068646,79233;1082382,84774;1096118,90869;1106420,96410;1113288,99734;1120728,103613;1145911,117465;1177961,137412;1194559,148493;1195040,148826;1203522,153814;1526513,741913;1526271,746550;1532808,747454;1539103,751887;1541965,766846;1552839,784577;1557419,784980;1557419,780699;1562071,768187;1561997,765739;1566575,750778;1572871,750778;1582601,744684;1583745,769063;1580884,780699;1577450,791780;1575733,810065;1575161,819484;1574016,828904;1571576,830479;1571727,831120;1574065,829611;1575161,820593;1575733,811173;1577450,792888;1580884,781807;1583745,770171;1588324,773496;1587752,781807;1586607,790118;1586035,805633;1584890,823917;1582029,843310;1578595,863811;1574588,883758;1567148,925868;1560280,929747;1551695,954126;1549405,977397;1548261,980722;1538531,1006210;1535669,1008426;1523651,1035576;1536242,1008426;1539103,1006210;1520789,1056631;1511059,1061618;1509042,1065525;1509343,1066050;1511632,1061617;1521361,1056631;1514493,1075469;1501902,1097633;1495607,1108714;1488739,1119796;1483587,1128107;1476147,1144175;1468135,1159690;1455543,1176312;1442952,1191826;1443477,1190780;1429215,1209557;1398309,1242248;1392225,1251311;1398309,1242802;1429215,1210111;1405750,1244464;1393659,1256723;1383953,1263630;1383429,1264411;1377361,1268930;1377133,1270506;1350233,1297101;1321617,1322589;1320294,1323519;1310743,1335333;1287849,1351955;1266453,1367491;1266376,1367581;1287849,1352510;1310743,1335887;1291855,1354171;1276474,1363868;1265834,1368219;1265528,1368578;1254081,1375781;1249768,1377716;1238915,1386239;1228327,1393511;1212301,1403485;1207151,1404039;1201426,1406503;1200536,1407157;1207723,1404593;1212874,1404039;1192270,1418999;1179106,1425649;1165943,1431743;1156645,1433093;1155068,1433960;1111571,1452244;1109353,1452732;1096118,1461109;1103558,1463326;1076086,1474962;1078375,1467204;1069218,1470529;1060633,1473299;1042891,1478840;1040520,1476085;1032016,1477732;1021714,1479948;1000538,1484935;999840,1485249;1019997,1480502;1030299,1478285;1038884,1476623;1042318,1479394;1060061,1473853;1068645,1471083;1077803,1467758;1075513,1475515;1051475,1486597;1050297,1486278;1033733,1492692;1019997,1496570;999393,1501557;990880,1500865;973074,1504219;972493,1505436;924990,1514301;914115,1511530;904958,1511530;888933,1516517;874625,1517625;860316,1518179;858762,1517535;845722,1519773;829983,1517071;830555,1516517;833417,1512638;820253,1510976;826549,1507652;845436,1507098;863751,1506544;890077,1507098;908392,1505436;942732,1498232;965625,1493246;982795,1492692;983990,1492155;967343,1492692;944449,1497679;910109,1504882;891795,1506544;865467,1505990;847153,1506544;828265,1507098;828838,1504882;832844,1499341;1009123,1471083;1128741,1427311;1160219,1411242;1177961,1402377;1196276,1392958;1230616,1373011;1258088,1352510;1309598,1313724;1323906,1302642;1337642,1291007;1358246,1272722;1366831,1258870;1379163,1247927;1379262,1247239;1367404,1257762;1358819,1271614;1338215,1289899;1324479,1301534;1310171,1312616;1258661,1351401;1231189,1371903;1196849,1391849;1178534,1401269;1160791,1410134;1129313,1426202;1009695,1469975;833417,1498233;820253,1498233;818536,1493800;804800,1493246;792209,1498233;755579,1498787;728680,1497679;715516,1496570;702353,1494354;710282,1486166;708648,1486597;679104,1481300;677742,1481610;621081,1471637;598760,1467204;579301,1463880;555835,1453352;526646,1442825;496313,1431189;501463,1427311;522640,1431189;531797,1438946;563275,1447811;625660,1463326;641113,1466096;657711,1468866;676025,1472745;696208,1476970;697773,1476623;716661,1479394;717233,1478286;744705,1479394;749283,1479948;791636,1479948;822542,1481056;859171,1478286;863750,1478286;865467,1482719;901524,1478286;925562,1472745;939298,1470529;947883,1469421;966770,1464988;982223,1461664;997676,1457785;1026021,1453036;1029727,1451690;999966,1456677;984513,1460555;969060,1463880;950173,1468313;941588,1469421;927852,1471637;890650,1474962;865467,1477178;860889,1477178;824259,1479948;793353,1478840;751001,1478840;746422,1478286;728680,1471083;718950,1477178;718925,1477226;726963,1472191;744705,1479394;717233,1478285;717450,1478150;699491,1475515;678315,1471083;660000,1467204;643402,1464434;627949,1461664;565565,1446149;534087,1437284;524929,1429527;503753,1425648;472275,1410134;463117,1410688;430494,1394620;424771,1384646;425915,1384092;445947,1394620;465979,1405147;471702,1401823;448237,1386862;428777,1378552;401877,1363591;378984,1349185;342927,1334225;329191,1323144;332053,1322035;345789,1325914;317172,1297101;301147,1284358;286266,1271614;267379,1256654;239907,1227287;238022,1221584;232467,1216206;213580,1196259;211290,1186285;203850,1176312;202964,1174967;194120,1169109;176950,1145284;167221,1123120;166076,1123120;152912,1098741;140321,1074361;127157,1046103;115138,1017291;127157,1036684;139176,1061063;143183,1074361;144839,1076712;142800,1066453;137486,1057115;128834,1038282;118572,1021723;105981,988479;95193,954399;91651,944464;76223,884846;69400,841566;69351,842756;69924,851621;72785,872122;76219,893177;70496,874892;66490,851621;61911,851621;59049,830566;55043,817268;51609,804524;41879,794551;39018,794551;36156,780699;35011,762968;37301,738035;38445,729170;40394,723089;39447,709223;40735,688721;43024,684566;43024,682072;38445,690384;34439,684843;26999,674870;25639,666974;25282,667666;22992,689830;21275,711993;19558,729170;19558,764630;20131,782915;21275,801199;16124,818376;14980,818376;11546,785131;11546,750778;14407,724183;19556,729167;14980,723629;13835,703682;14980,673207;15552,664896;17269,651044;24137,626111;27559,609547;26426,605609;22420,627773;15552,652706;13835,666558;13263,674870;12118,705344;13263,725291;10401,751887;10401,786240;13835,819484;14980,819484;22420,851067;26426,877109;35011,903705;48533,960896;49713,971857;52182,971857;64773,1001223;69352,1016183;60766,1003439;51609,983492;51037,989033;46058,974090;42452,974627;38445,961883;24709,931409;16124,904259;15552,881541;11546,854945;8684,828350;2388,808957;6395,705898;10401,679302;6967,664896;13835,625002;15552,615583;20131,583446;32150,560175;29288,591758;32149,586344;33867,573404;34439,559067;39590,540782;47603,513078;57332,484820;58061,484026;62484,461549;68779,445480;76220,432182;91100,404478;103119,379545;120289,347408;132881,333556;143183,314163;151768,301973;160925,297541;163214,294216;172372,276486;190114,256539;190597,264876;189303,268380;207856,249890;217013,238254;229033,227173;230068,228287;229605,227727;244486,213321;259366,200023;275392,183400;297713,167332;321751,150155;336123,140448;345789,131871;362959,121897;381273,112478;383698,111271;389930,105344;400161,98072;411393,92531;419339,90760;420764,89760;576439,28812;582215,27596;598187,22163;609205,20016;614950,19968;617075,19393;747567,2770;784625,2632;824259,3324;824997,3860;844291,1662;862033,4432;879776,7757;888930,9771;879203,7203;861461,3878;843719,1108;84371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1333E">
        <w:t>WATER QUALITY DATA FOR 20</w:t>
      </w:r>
      <w:r w:rsidR="00F90050">
        <w:t>2</w:t>
      </w:r>
      <w:r w:rsidR="002F56D6">
        <w:t>2</w:t>
      </w:r>
    </w:p>
    <w:p w14:paraId="29F6ADE4" w14:textId="011D18E7" w:rsidR="00F1333E" w:rsidRDefault="00F1333E" w:rsidP="008C1426">
      <w:pPr>
        <w:tabs>
          <w:tab w:val="left" w:pos="7406"/>
        </w:tabs>
      </w:pPr>
      <w:r>
        <w:t>The following tables list all the drinking water contaminants detected during the most recent sampling. The presence of contaminants in the water does not necessarily indicate that the water poses a health risk. The state requires us to monitor for certain contaminants less than once per year because the concentrations of these contaminants do not change frequently. Some data, though representative of the water quality, is more than one year old.</w:t>
      </w:r>
    </w:p>
    <w:p w14:paraId="7779D5DF" w14:textId="34DDC9EC" w:rsidR="00F1333E" w:rsidRPr="00653BAE" w:rsidRDefault="00F1333E" w:rsidP="00F1333E">
      <w:pPr>
        <w:tabs>
          <w:tab w:val="left" w:pos="7406"/>
        </w:tabs>
        <w:rPr>
          <w:rStyle w:val="Strong"/>
        </w:rPr>
      </w:pPr>
      <w:r w:rsidRPr="00653BAE">
        <w:rPr>
          <w:rStyle w:val="Strong"/>
        </w:rPr>
        <w:t>Table 1: Primary Regulated Contaminants</w:t>
      </w:r>
    </w:p>
    <w:tbl>
      <w:tblPr>
        <w:tblW w:w="10800" w:type="dxa"/>
        <w:tblInd w:w="93" w:type="dxa"/>
        <w:tblLayout w:type="fixed"/>
        <w:tblLook w:val="04A0" w:firstRow="1" w:lastRow="0" w:firstColumn="1" w:lastColumn="0" w:noHBand="0" w:noVBand="1"/>
      </w:tblPr>
      <w:tblGrid>
        <w:gridCol w:w="1995"/>
        <w:gridCol w:w="990"/>
        <w:gridCol w:w="630"/>
        <w:gridCol w:w="720"/>
        <w:gridCol w:w="990"/>
        <w:gridCol w:w="810"/>
        <w:gridCol w:w="1170"/>
        <w:gridCol w:w="1170"/>
        <w:gridCol w:w="2325"/>
      </w:tblGrid>
      <w:tr w:rsidR="00D461B2" w:rsidRPr="00D461B2" w14:paraId="71684FB2" w14:textId="77777777" w:rsidTr="00D461B2">
        <w:trPr>
          <w:trHeight w:val="302"/>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C4D84B"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Regulated                           Contaminants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AA9263" w14:textId="0E1AD356"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Last          Sample</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14:paraId="7BBE8AF8"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 xml:space="preserve">Range Detected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E65656"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 xml:space="preserve">Goal </w:t>
            </w:r>
            <w:r w:rsidRPr="00F5518D">
              <w:rPr>
                <w:rFonts w:ascii="Franklin Gothic Medium" w:hAnsi="Franklin Gothic Medium"/>
                <w:b/>
                <w:bCs/>
                <w:color w:val="000000" w:themeColor="text1"/>
                <w:sz w:val="18"/>
                <w:szCs w:val="18"/>
              </w:rPr>
              <w:t>(PHG or MCLG)</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20FFFF"/>
            <w:vAlign w:val="center"/>
            <w:hideMark/>
          </w:tcPr>
          <w:p w14:paraId="3A8B0007"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State         MCL</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21FF80"/>
            <w:vAlign w:val="center"/>
            <w:hideMark/>
          </w:tcPr>
          <w:p w14:paraId="018CDDC5"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Average Detected</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14:paraId="14247E26"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Violation</w:t>
            </w:r>
          </w:p>
        </w:tc>
        <w:tc>
          <w:tcPr>
            <w:tcW w:w="23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7083865" w14:textId="77777777" w:rsidR="00D461B2" w:rsidRPr="00F5518D" w:rsidRDefault="00D461B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Major Sources</w:t>
            </w:r>
          </w:p>
        </w:tc>
      </w:tr>
      <w:tr w:rsidR="00D461B2" w:rsidRPr="00D461B2" w14:paraId="1F78BB9D" w14:textId="77777777" w:rsidTr="00D461B2">
        <w:trPr>
          <w:trHeight w:val="302"/>
        </w:trPr>
        <w:tc>
          <w:tcPr>
            <w:tcW w:w="1995" w:type="dxa"/>
            <w:vMerge/>
            <w:tcBorders>
              <w:top w:val="single" w:sz="4" w:space="0" w:color="auto"/>
              <w:left w:val="single" w:sz="4" w:space="0" w:color="auto"/>
              <w:bottom w:val="single" w:sz="4" w:space="0" w:color="auto"/>
              <w:right w:val="single" w:sz="4" w:space="0" w:color="auto"/>
            </w:tcBorders>
            <w:vAlign w:val="center"/>
            <w:hideMark/>
          </w:tcPr>
          <w:p w14:paraId="49C64F75" w14:textId="77777777" w:rsidR="00D461B2" w:rsidRPr="00D461B2" w:rsidRDefault="00D461B2" w:rsidP="00D461B2">
            <w:pPr>
              <w:spacing w:after="0"/>
              <w:rPr>
                <w:rFonts w:ascii="Franklin Gothic Medium" w:hAnsi="Franklin Gothic Medium"/>
                <w:b/>
                <w:bCs/>
                <w:color w:val="40404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57E315A4" w14:textId="77777777" w:rsidR="00D461B2" w:rsidRPr="00D461B2" w:rsidRDefault="00D461B2" w:rsidP="00D461B2">
            <w:pPr>
              <w:spacing w:after="0"/>
              <w:rPr>
                <w:rFonts w:ascii="Franklin Gothic Medium" w:hAnsi="Franklin Gothic Medium"/>
                <w:b/>
                <w:bCs/>
                <w:color w:val="40404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14:paraId="3DC22220" w14:textId="77777777" w:rsidR="00D461B2" w:rsidRPr="00D461B2" w:rsidRDefault="00D461B2" w:rsidP="00D461B2">
            <w:pPr>
              <w:spacing w:after="0"/>
              <w:jc w:val="center"/>
              <w:rPr>
                <w:rFonts w:ascii="Franklin Gothic Medium" w:hAnsi="Franklin Gothic Medium"/>
                <w:b/>
                <w:bCs/>
                <w:color w:val="000000"/>
                <w:sz w:val="20"/>
                <w:szCs w:val="20"/>
              </w:rPr>
            </w:pPr>
            <w:r w:rsidRPr="00D461B2">
              <w:rPr>
                <w:rFonts w:ascii="Franklin Gothic Medium" w:hAnsi="Franklin Gothic Medium"/>
                <w:b/>
                <w:bCs/>
                <w:color w:val="000000"/>
                <w:sz w:val="20"/>
                <w:szCs w:val="20"/>
              </w:rPr>
              <w:t>Low</w:t>
            </w:r>
          </w:p>
        </w:tc>
        <w:tc>
          <w:tcPr>
            <w:tcW w:w="720" w:type="dxa"/>
            <w:tcBorders>
              <w:top w:val="nil"/>
              <w:left w:val="nil"/>
              <w:bottom w:val="single" w:sz="4" w:space="0" w:color="auto"/>
              <w:right w:val="single" w:sz="4" w:space="0" w:color="auto"/>
            </w:tcBorders>
            <w:shd w:val="clear" w:color="auto" w:fill="auto"/>
            <w:vAlign w:val="center"/>
            <w:hideMark/>
          </w:tcPr>
          <w:p w14:paraId="5BA3EE87" w14:textId="77777777" w:rsidR="00D461B2" w:rsidRPr="00D461B2" w:rsidRDefault="00D461B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High</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3B02A721" w14:textId="77777777" w:rsidR="00D461B2" w:rsidRPr="00D461B2" w:rsidRDefault="00D461B2" w:rsidP="00D461B2">
            <w:pPr>
              <w:spacing w:after="0"/>
              <w:rPr>
                <w:rFonts w:ascii="Franklin Gothic Medium" w:hAnsi="Franklin Gothic Medium"/>
                <w:b/>
                <w:bCs/>
                <w:color w:val="40404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6FD28104" w14:textId="77777777" w:rsidR="00D461B2" w:rsidRPr="00D461B2" w:rsidRDefault="00D461B2" w:rsidP="00D461B2">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9AC6319" w14:textId="77777777" w:rsidR="00D461B2" w:rsidRPr="00D461B2" w:rsidRDefault="00D461B2" w:rsidP="00D461B2">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65629E9B" w14:textId="77777777" w:rsidR="00D461B2" w:rsidRPr="00D461B2" w:rsidRDefault="00D461B2" w:rsidP="00D461B2">
            <w:pPr>
              <w:spacing w:after="0"/>
              <w:rPr>
                <w:rFonts w:ascii="Franklin Gothic Medium" w:hAnsi="Franklin Gothic Medium"/>
                <w:b/>
                <w:bCs/>
                <w:color w:val="404040"/>
                <w:sz w:val="20"/>
                <w:szCs w:val="20"/>
              </w:rPr>
            </w:pPr>
          </w:p>
        </w:tc>
        <w:tc>
          <w:tcPr>
            <w:tcW w:w="2325" w:type="dxa"/>
            <w:vMerge/>
            <w:tcBorders>
              <w:top w:val="single" w:sz="4" w:space="0" w:color="auto"/>
              <w:left w:val="single" w:sz="4" w:space="0" w:color="auto"/>
              <w:bottom w:val="single" w:sz="4" w:space="0" w:color="auto"/>
              <w:right w:val="single" w:sz="4" w:space="0" w:color="auto"/>
            </w:tcBorders>
            <w:vAlign w:val="center"/>
            <w:hideMark/>
          </w:tcPr>
          <w:p w14:paraId="136B8923" w14:textId="77777777" w:rsidR="00D461B2" w:rsidRPr="00D461B2" w:rsidRDefault="00D461B2" w:rsidP="00D461B2">
            <w:pPr>
              <w:spacing w:after="0"/>
              <w:rPr>
                <w:rFonts w:ascii="Franklin Gothic Medium" w:hAnsi="Franklin Gothic Medium"/>
                <w:b/>
                <w:bCs/>
                <w:color w:val="404040"/>
                <w:sz w:val="20"/>
                <w:szCs w:val="20"/>
              </w:rPr>
            </w:pPr>
          </w:p>
        </w:tc>
      </w:tr>
      <w:tr w:rsidR="00D461B2" w:rsidRPr="00D461B2" w14:paraId="37A4F6E5"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75C23CD7" w14:textId="77777777" w:rsidR="00D461B2" w:rsidRPr="00D461B2" w:rsidRDefault="00D461B2" w:rsidP="00D461B2">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Microbiological (sampled monthly)</w:t>
            </w:r>
          </w:p>
        </w:tc>
      </w:tr>
      <w:tr w:rsidR="00D461B2" w:rsidRPr="00D461B2" w14:paraId="39D41D07"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4EA09385"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Total Coliform Bacteria (# positive)</w:t>
            </w:r>
          </w:p>
        </w:tc>
        <w:tc>
          <w:tcPr>
            <w:tcW w:w="990" w:type="dxa"/>
            <w:tcBorders>
              <w:top w:val="nil"/>
              <w:left w:val="nil"/>
              <w:bottom w:val="single" w:sz="4" w:space="0" w:color="auto"/>
              <w:right w:val="single" w:sz="4" w:space="0" w:color="auto"/>
            </w:tcBorders>
            <w:shd w:val="clear" w:color="auto" w:fill="auto"/>
            <w:vAlign w:val="center"/>
            <w:hideMark/>
          </w:tcPr>
          <w:p w14:paraId="0148377A" w14:textId="72EABA6F" w:rsidR="00D461B2" w:rsidRPr="00F5518D" w:rsidRDefault="00A539CA"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6864C2">
              <w:rPr>
                <w:rFonts w:ascii="Franklin Gothic Book" w:hAnsi="Franklin Gothic Book"/>
                <w:color w:val="000000" w:themeColor="text1"/>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4A84F4D9"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720" w:type="dxa"/>
            <w:tcBorders>
              <w:top w:val="nil"/>
              <w:left w:val="nil"/>
              <w:bottom w:val="single" w:sz="4" w:space="0" w:color="auto"/>
              <w:right w:val="single" w:sz="4" w:space="0" w:color="auto"/>
            </w:tcBorders>
            <w:shd w:val="clear" w:color="auto" w:fill="auto"/>
            <w:vAlign w:val="center"/>
            <w:hideMark/>
          </w:tcPr>
          <w:p w14:paraId="69B20525"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990" w:type="dxa"/>
            <w:tcBorders>
              <w:top w:val="nil"/>
              <w:left w:val="nil"/>
              <w:bottom w:val="single" w:sz="4" w:space="0" w:color="auto"/>
              <w:right w:val="single" w:sz="4" w:space="0" w:color="auto"/>
            </w:tcBorders>
            <w:shd w:val="clear" w:color="auto" w:fill="auto"/>
            <w:vAlign w:val="center"/>
            <w:hideMark/>
          </w:tcPr>
          <w:p w14:paraId="6D7C395A"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810" w:type="dxa"/>
            <w:tcBorders>
              <w:top w:val="nil"/>
              <w:left w:val="nil"/>
              <w:bottom w:val="single" w:sz="4" w:space="0" w:color="auto"/>
              <w:right w:val="single" w:sz="4" w:space="0" w:color="auto"/>
            </w:tcBorders>
            <w:shd w:val="clear" w:color="000000" w:fill="20FFFF"/>
            <w:vAlign w:val="center"/>
            <w:hideMark/>
          </w:tcPr>
          <w:p w14:paraId="362A47D6"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w:t>
            </w:r>
          </w:p>
          <w:p w14:paraId="51B11486" w14:textId="0F129C0F"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month</w:t>
            </w:r>
          </w:p>
        </w:tc>
        <w:tc>
          <w:tcPr>
            <w:tcW w:w="1170" w:type="dxa"/>
            <w:tcBorders>
              <w:top w:val="nil"/>
              <w:left w:val="nil"/>
              <w:bottom w:val="single" w:sz="4" w:space="0" w:color="auto"/>
              <w:right w:val="single" w:sz="4" w:space="0" w:color="auto"/>
            </w:tcBorders>
            <w:shd w:val="clear" w:color="000000" w:fill="21FF80"/>
            <w:vAlign w:val="center"/>
            <w:hideMark/>
          </w:tcPr>
          <w:p w14:paraId="116D4900"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1170" w:type="dxa"/>
            <w:tcBorders>
              <w:top w:val="nil"/>
              <w:left w:val="nil"/>
              <w:bottom w:val="single" w:sz="4" w:space="0" w:color="auto"/>
              <w:right w:val="single" w:sz="4" w:space="0" w:color="auto"/>
            </w:tcBorders>
            <w:shd w:val="clear" w:color="000000" w:fill="FFFF00"/>
            <w:vAlign w:val="center"/>
            <w:hideMark/>
          </w:tcPr>
          <w:p w14:paraId="28964331"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279C7F80"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Naturally present                            in the environment</w:t>
            </w:r>
          </w:p>
        </w:tc>
      </w:tr>
      <w:tr w:rsidR="00D461B2" w:rsidRPr="00D461B2" w14:paraId="23C9CE11"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196A72FB" w14:textId="34EA9BE6" w:rsidR="00D461B2" w:rsidRPr="00D461B2" w:rsidRDefault="00D461B2" w:rsidP="00A539CA">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Clarity</w:t>
            </w:r>
            <w:r w:rsidR="00116B3A">
              <w:rPr>
                <w:rFonts w:ascii="Franklin Gothic Book" w:hAnsi="Franklin Gothic Book"/>
                <w:b/>
                <w:bCs/>
                <w:color w:val="FFFFFF"/>
                <w:sz w:val="20"/>
                <w:szCs w:val="20"/>
              </w:rPr>
              <w:t xml:space="preserve"> </w:t>
            </w:r>
          </w:p>
        </w:tc>
      </w:tr>
      <w:tr w:rsidR="00D461B2" w:rsidRPr="00D461B2" w14:paraId="1F8C7FC8" w14:textId="77777777" w:rsidTr="004C0DE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0FF33593" w14:textId="7324D109" w:rsidR="00D461B2" w:rsidRPr="00F5518D" w:rsidRDefault="00E66EE9" w:rsidP="00D461B2">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w:t>
            </w:r>
            <w:r w:rsidR="00D461B2" w:rsidRPr="00F5518D">
              <w:rPr>
                <w:rFonts w:ascii="Franklin Gothic Book" w:hAnsi="Franklin Gothic Book"/>
                <w:color w:val="000000" w:themeColor="text1"/>
                <w:sz w:val="18"/>
                <w:szCs w:val="18"/>
              </w:rPr>
              <w:t>Turbidity (NTU)</w:t>
            </w:r>
          </w:p>
        </w:tc>
        <w:tc>
          <w:tcPr>
            <w:tcW w:w="990" w:type="dxa"/>
            <w:tcBorders>
              <w:top w:val="nil"/>
              <w:left w:val="nil"/>
              <w:bottom w:val="single" w:sz="4" w:space="0" w:color="auto"/>
              <w:right w:val="single" w:sz="4" w:space="0" w:color="auto"/>
            </w:tcBorders>
            <w:shd w:val="clear" w:color="auto" w:fill="auto"/>
            <w:vAlign w:val="center"/>
            <w:hideMark/>
          </w:tcPr>
          <w:p w14:paraId="005B0240" w14:textId="6DB852F3" w:rsidR="00D461B2" w:rsidRPr="00F5518D" w:rsidRDefault="00A539CA"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5204F4">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3E720D6B" w14:textId="652FC2A2" w:rsidR="00D461B2"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2.7</w:t>
            </w:r>
          </w:p>
        </w:tc>
        <w:tc>
          <w:tcPr>
            <w:tcW w:w="720" w:type="dxa"/>
            <w:tcBorders>
              <w:top w:val="nil"/>
              <w:left w:val="nil"/>
              <w:bottom w:val="single" w:sz="4" w:space="0" w:color="auto"/>
              <w:right w:val="single" w:sz="4" w:space="0" w:color="auto"/>
            </w:tcBorders>
            <w:shd w:val="clear" w:color="auto" w:fill="auto"/>
            <w:vAlign w:val="center"/>
            <w:hideMark/>
          </w:tcPr>
          <w:p w14:paraId="3879963E" w14:textId="744AB870" w:rsidR="00D461B2" w:rsidRPr="00F5518D" w:rsidRDefault="00BE0DC8" w:rsidP="00D461B2">
            <w:pPr>
              <w:spacing w:after="0"/>
              <w:jc w:val="center"/>
              <w:rPr>
                <w:rFonts w:ascii="Franklin Gothic Book" w:hAnsi="Franklin Gothic Book"/>
                <w:color w:val="000000" w:themeColor="text1"/>
                <w:sz w:val="18"/>
                <w:szCs w:val="18"/>
              </w:rPr>
            </w:pPr>
            <w:r w:rsidRPr="00BE0DC8">
              <w:rPr>
                <w:rFonts w:ascii="Franklin Gothic Book" w:hAnsi="Franklin Gothic Book"/>
                <w:color w:val="000000" w:themeColor="text1"/>
                <w:sz w:val="18"/>
                <w:szCs w:val="18"/>
              </w:rPr>
              <w:t>1</w:t>
            </w:r>
            <w:r w:rsidR="00E66EE9">
              <w:rPr>
                <w:rFonts w:ascii="Franklin Gothic Book" w:hAnsi="Franklin Gothic Book"/>
                <w:color w:val="000000" w:themeColor="text1"/>
                <w:sz w:val="18"/>
                <w:szCs w:val="18"/>
              </w:rPr>
              <w:t>3</w:t>
            </w:r>
          </w:p>
        </w:tc>
        <w:tc>
          <w:tcPr>
            <w:tcW w:w="990" w:type="dxa"/>
            <w:tcBorders>
              <w:top w:val="nil"/>
              <w:left w:val="nil"/>
              <w:bottom w:val="single" w:sz="4" w:space="0" w:color="auto"/>
              <w:right w:val="single" w:sz="4" w:space="0" w:color="auto"/>
            </w:tcBorders>
            <w:shd w:val="clear" w:color="auto" w:fill="auto"/>
            <w:vAlign w:val="center"/>
            <w:hideMark/>
          </w:tcPr>
          <w:p w14:paraId="2B859E9E"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c>
          <w:tcPr>
            <w:tcW w:w="810" w:type="dxa"/>
            <w:tcBorders>
              <w:top w:val="nil"/>
              <w:left w:val="nil"/>
              <w:bottom w:val="single" w:sz="4" w:space="0" w:color="auto"/>
              <w:right w:val="single" w:sz="4" w:space="0" w:color="auto"/>
            </w:tcBorders>
            <w:shd w:val="clear" w:color="000000" w:fill="20FFFF"/>
            <w:vAlign w:val="center"/>
            <w:hideMark/>
          </w:tcPr>
          <w:p w14:paraId="4022E1EC"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5</w:t>
            </w:r>
          </w:p>
        </w:tc>
        <w:tc>
          <w:tcPr>
            <w:tcW w:w="1170" w:type="dxa"/>
            <w:tcBorders>
              <w:top w:val="nil"/>
              <w:left w:val="nil"/>
              <w:bottom w:val="single" w:sz="4" w:space="0" w:color="auto"/>
              <w:right w:val="single" w:sz="4" w:space="0" w:color="auto"/>
            </w:tcBorders>
            <w:shd w:val="clear" w:color="000000" w:fill="21FF80"/>
            <w:vAlign w:val="center"/>
            <w:hideMark/>
          </w:tcPr>
          <w:p w14:paraId="1542025D" w14:textId="511F2C24" w:rsidR="00D461B2"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7.85</w:t>
            </w:r>
          </w:p>
        </w:tc>
        <w:tc>
          <w:tcPr>
            <w:tcW w:w="1170" w:type="dxa"/>
            <w:tcBorders>
              <w:top w:val="nil"/>
              <w:left w:val="nil"/>
              <w:bottom w:val="single" w:sz="4" w:space="0" w:color="auto"/>
              <w:right w:val="single" w:sz="4" w:space="0" w:color="auto"/>
            </w:tcBorders>
            <w:shd w:val="clear" w:color="000000" w:fill="auto"/>
            <w:vAlign w:val="center"/>
            <w:hideMark/>
          </w:tcPr>
          <w:p w14:paraId="20616548" w14:textId="7C6289F7" w:rsidR="00D461B2" w:rsidRPr="00F5518D" w:rsidRDefault="004C0DE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*See note</w:t>
            </w:r>
          </w:p>
        </w:tc>
        <w:tc>
          <w:tcPr>
            <w:tcW w:w="2325" w:type="dxa"/>
            <w:tcBorders>
              <w:top w:val="nil"/>
              <w:left w:val="nil"/>
              <w:bottom w:val="single" w:sz="4" w:space="0" w:color="auto"/>
              <w:right w:val="single" w:sz="4" w:space="0" w:color="auto"/>
            </w:tcBorders>
            <w:shd w:val="clear" w:color="auto" w:fill="auto"/>
            <w:vAlign w:val="center"/>
            <w:hideMark/>
          </w:tcPr>
          <w:p w14:paraId="5377372C"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Soil runoff</w:t>
            </w:r>
          </w:p>
        </w:tc>
      </w:tr>
      <w:tr w:rsidR="00D461B2" w:rsidRPr="00D461B2" w14:paraId="13716BE2"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6C0EEB9A" w14:textId="7F7FBD31" w:rsidR="00D461B2" w:rsidRPr="00D461B2" w:rsidRDefault="00D461B2" w:rsidP="00A539CA">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Inorganic Chemicals</w:t>
            </w:r>
          </w:p>
        </w:tc>
      </w:tr>
      <w:tr w:rsidR="00D461B2" w:rsidRPr="00D461B2" w14:paraId="0BB24E6A" w14:textId="77777777" w:rsidTr="00154ADA">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0144772D"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*Arsenic (ppb)</w:t>
            </w:r>
          </w:p>
        </w:tc>
        <w:tc>
          <w:tcPr>
            <w:tcW w:w="990" w:type="dxa"/>
            <w:tcBorders>
              <w:top w:val="nil"/>
              <w:left w:val="nil"/>
              <w:bottom w:val="single" w:sz="4" w:space="0" w:color="auto"/>
              <w:right w:val="single" w:sz="4" w:space="0" w:color="auto"/>
            </w:tcBorders>
            <w:shd w:val="clear" w:color="auto" w:fill="auto"/>
            <w:vAlign w:val="center"/>
            <w:hideMark/>
          </w:tcPr>
          <w:p w14:paraId="3A9CA40F" w14:textId="3A0E44A3" w:rsidR="00D461B2" w:rsidRPr="00F5518D" w:rsidRDefault="00D461B2"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w:t>
            </w:r>
            <w:r w:rsidR="00A539CA" w:rsidRPr="00F5518D">
              <w:rPr>
                <w:rFonts w:ascii="Franklin Gothic Book" w:hAnsi="Franklin Gothic Book"/>
                <w:color w:val="000000" w:themeColor="text1"/>
                <w:sz w:val="18"/>
                <w:szCs w:val="18"/>
              </w:rPr>
              <w:t>2</w:t>
            </w:r>
            <w:r w:rsidR="005204F4">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264E9B75"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shd w:val="clear" w:color="auto" w:fill="auto"/>
            <w:vAlign w:val="center"/>
            <w:hideMark/>
          </w:tcPr>
          <w:p w14:paraId="30AEABCD" w14:textId="5BC435AA" w:rsidR="00D461B2" w:rsidRPr="00F5518D" w:rsidRDefault="00920CD7"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27</w:t>
            </w:r>
          </w:p>
        </w:tc>
        <w:tc>
          <w:tcPr>
            <w:tcW w:w="990" w:type="dxa"/>
            <w:tcBorders>
              <w:top w:val="nil"/>
              <w:left w:val="nil"/>
              <w:bottom w:val="single" w:sz="4" w:space="0" w:color="auto"/>
              <w:right w:val="single" w:sz="4" w:space="0" w:color="auto"/>
            </w:tcBorders>
            <w:shd w:val="clear" w:color="auto" w:fill="auto"/>
            <w:vAlign w:val="center"/>
            <w:hideMark/>
          </w:tcPr>
          <w:p w14:paraId="38019836"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4</w:t>
            </w:r>
          </w:p>
        </w:tc>
        <w:tc>
          <w:tcPr>
            <w:tcW w:w="810" w:type="dxa"/>
            <w:tcBorders>
              <w:top w:val="nil"/>
              <w:left w:val="nil"/>
              <w:bottom w:val="single" w:sz="4" w:space="0" w:color="auto"/>
              <w:right w:val="single" w:sz="4" w:space="0" w:color="auto"/>
            </w:tcBorders>
            <w:shd w:val="clear" w:color="000000" w:fill="20FFFF"/>
            <w:vAlign w:val="center"/>
            <w:hideMark/>
          </w:tcPr>
          <w:p w14:paraId="3039270F"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10</w:t>
            </w:r>
          </w:p>
        </w:tc>
        <w:tc>
          <w:tcPr>
            <w:tcW w:w="1170" w:type="dxa"/>
            <w:tcBorders>
              <w:top w:val="nil"/>
              <w:left w:val="nil"/>
              <w:bottom w:val="single" w:sz="4" w:space="0" w:color="auto"/>
              <w:right w:val="single" w:sz="4" w:space="0" w:color="auto"/>
            </w:tcBorders>
            <w:shd w:val="clear" w:color="000000" w:fill="21FF80"/>
            <w:vAlign w:val="center"/>
            <w:hideMark/>
          </w:tcPr>
          <w:p w14:paraId="1B9C4351" w14:textId="36A2D7F7" w:rsidR="00920CD7" w:rsidRPr="00F5518D" w:rsidRDefault="00920CD7" w:rsidP="00920CD7">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13.5</w:t>
            </w:r>
          </w:p>
        </w:tc>
        <w:tc>
          <w:tcPr>
            <w:tcW w:w="1170" w:type="dxa"/>
            <w:tcBorders>
              <w:top w:val="nil"/>
              <w:left w:val="nil"/>
              <w:bottom w:val="single" w:sz="4" w:space="0" w:color="auto"/>
              <w:right w:val="single" w:sz="4" w:space="0" w:color="auto"/>
            </w:tcBorders>
            <w:shd w:val="clear" w:color="000000" w:fill="auto"/>
            <w:vAlign w:val="center"/>
            <w:hideMark/>
          </w:tcPr>
          <w:p w14:paraId="54CF3E3C" w14:textId="31B8FF71"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 </w:t>
            </w:r>
            <w:r w:rsidR="00154ADA" w:rsidRPr="00F5518D">
              <w:rPr>
                <w:rFonts w:ascii="Franklin Gothic Book" w:hAnsi="Franklin Gothic Book"/>
                <w:color w:val="000000" w:themeColor="text1"/>
                <w:sz w:val="18"/>
                <w:szCs w:val="18"/>
              </w:rPr>
              <w:t>*See note</w:t>
            </w:r>
          </w:p>
        </w:tc>
        <w:tc>
          <w:tcPr>
            <w:tcW w:w="2325" w:type="dxa"/>
            <w:tcBorders>
              <w:top w:val="nil"/>
              <w:left w:val="nil"/>
              <w:bottom w:val="single" w:sz="4" w:space="0" w:color="auto"/>
              <w:right w:val="single" w:sz="4" w:space="0" w:color="auto"/>
            </w:tcBorders>
            <w:shd w:val="clear" w:color="auto" w:fill="auto"/>
            <w:vAlign w:val="center"/>
            <w:hideMark/>
          </w:tcPr>
          <w:p w14:paraId="2D936C66"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D461B2" w:rsidRPr="00D461B2" w14:paraId="53B9F848" w14:textId="77777777" w:rsidTr="003E0F66">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5276E550" w14:textId="77777777" w:rsidR="00D461B2" w:rsidRPr="00F5518D" w:rsidRDefault="00D461B2" w:rsidP="003E0F66">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Fluoride (ppm)</w:t>
            </w:r>
          </w:p>
        </w:tc>
        <w:tc>
          <w:tcPr>
            <w:tcW w:w="990" w:type="dxa"/>
            <w:tcBorders>
              <w:top w:val="nil"/>
              <w:left w:val="nil"/>
              <w:bottom w:val="single" w:sz="4" w:space="0" w:color="auto"/>
              <w:right w:val="single" w:sz="4" w:space="0" w:color="auto"/>
            </w:tcBorders>
            <w:shd w:val="clear" w:color="auto" w:fill="auto"/>
            <w:vAlign w:val="center"/>
            <w:hideMark/>
          </w:tcPr>
          <w:p w14:paraId="36481FBB" w14:textId="566EDD94"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w:t>
            </w:r>
            <w:r w:rsidR="00A539CA" w:rsidRPr="00F5518D">
              <w:rPr>
                <w:rFonts w:ascii="Franklin Gothic Book" w:hAnsi="Franklin Gothic Book"/>
                <w:color w:val="000000" w:themeColor="text1"/>
                <w:sz w:val="18"/>
                <w:szCs w:val="18"/>
              </w:rPr>
              <w:t>2</w:t>
            </w:r>
            <w:r w:rsidR="005204F4">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07F61178" w14:textId="062B556B" w:rsidR="00D461B2" w:rsidRPr="00F5518D" w:rsidRDefault="00920CD7" w:rsidP="003E0F66">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shd w:val="clear" w:color="auto" w:fill="auto"/>
            <w:vAlign w:val="center"/>
            <w:hideMark/>
          </w:tcPr>
          <w:p w14:paraId="0608D57B" w14:textId="24A9DB38" w:rsidR="00D461B2" w:rsidRPr="00F5518D" w:rsidRDefault="00920CD7" w:rsidP="003E0F66">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0.98</w:t>
            </w:r>
          </w:p>
        </w:tc>
        <w:tc>
          <w:tcPr>
            <w:tcW w:w="990" w:type="dxa"/>
            <w:tcBorders>
              <w:top w:val="nil"/>
              <w:left w:val="nil"/>
              <w:bottom w:val="single" w:sz="4" w:space="0" w:color="auto"/>
              <w:right w:val="single" w:sz="4" w:space="0" w:color="auto"/>
            </w:tcBorders>
            <w:shd w:val="clear" w:color="auto" w:fill="auto"/>
            <w:vAlign w:val="center"/>
            <w:hideMark/>
          </w:tcPr>
          <w:p w14:paraId="1BF27B98"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w:t>
            </w:r>
          </w:p>
        </w:tc>
        <w:tc>
          <w:tcPr>
            <w:tcW w:w="810" w:type="dxa"/>
            <w:tcBorders>
              <w:top w:val="nil"/>
              <w:left w:val="nil"/>
              <w:bottom w:val="single" w:sz="4" w:space="0" w:color="auto"/>
              <w:right w:val="single" w:sz="4" w:space="0" w:color="auto"/>
            </w:tcBorders>
            <w:shd w:val="clear" w:color="000000" w:fill="20FFFF"/>
            <w:vAlign w:val="center"/>
            <w:hideMark/>
          </w:tcPr>
          <w:p w14:paraId="407C3AA1"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w:t>
            </w:r>
          </w:p>
        </w:tc>
        <w:tc>
          <w:tcPr>
            <w:tcW w:w="1170" w:type="dxa"/>
            <w:tcBorders>
              <w:top w:val="nil"/>
              <w:left w:val="nil"/>
              <w:bottom w:val="single" w:sz="4" w:space="0" w:color="auto"/>
              <w:right w:val="single" w:sz="4" w:space="0" w:color="auto"/>
            </w:tcBorders>
            <w:shd w:val="clear" w:color="000000" w:fill="21FF80"/>
            <w:vAlign w:val="center"/>
            <w:hideMark/>
          </w:tcPr>
          <w:p w14:paraId="78E2061B" w14:textId="389C2947" w:rsidR="00D461B2" w:rsidRPr="00F5518D" w:rsidRDefault="003E0F66" w:rsidP="003E0F66">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w:t>
            </w:r>
            <w:r w:rsidR="002A220D">
              <w:rPr>
                <w:rFonts w:ascii="Franklin Gothic Book" w:hAnsi="Franklin Gothic Book"/>
                <w:color w:val="000000" w:themeColor="text1"/>
                <w:sz w:val="18"/>
                <w:szCs w:val="18"/>
              </w:rPr>
              <w:t>.</w:t>
            </w:r>
            <w:r w:rsidR="00920CD7">
              <w:rPr>
                <w:rFonts w:ascii="Franklin Gothic Book" w:hAnsi="Franklin Gothic Book"/>
                <w:color w:val="000000" w:themeColor="text1"/>
                <w:sz w:val="18"/>
                <w:szCs w:val="18"/>
              </w:rPr>
              <w:t>49</w:t>
            </w:r>
          </w:p>
        </w:tc>
        <w:tc>
          <w:tcPr>
            <w:tcW w:w="1170" w:type="dxa"/>
            <w:tcBorders>
              <w:top w:val="nil"/>
              <w:left w:val="nil"/>
              <w:bottom w:val="single" w:sz="4" w:space="0" w:color="auto"/>
              <w:right w:val="single" w:sz="4" w:space="0" w:color="auto"/>
            </w:tcBorders>
            <w:shd w:val="clear" w:color="000000" w:fill="FFFF00"/>
            <w:vAlign w:val="center"/>
            <w:hideMark/>
          </w:tcPr>
          <w:p w14:paraId="12112EED"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3841E9FA" w14:textId="77777777" w:rsidR="00D461B2" w:rsidRPr="00F5518D" w:rsidRDefault="00D461B2" w:rsidP="003E0F66">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D461B2" w:rsidRPr="00D461B2" w14:paraId="3F75A35E"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2076C18B"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Nitrate (as NO3-N) (ppm)</w:t>
            </w:r>
          </w:p>
        </w:tc>
        <w:tc>
          <w:tcPr>
            <w:tcW w:w="990" w:type="dxa"/>
            <w:tcBorders>
              <w:top w:val="nil"/>
              <w:left w:val="nil"/>
              <w:bottom w:val="single" w:sz="4" w:space="0" w:color="auto"/>
              <w:right w:val="single" w:sz="4" w:space="0" w:color="auto"/>
            </w:tcBorders>
            <w:shd w:val="clear" w:color="auto" w:fill="auto"/>
            <w:vAlign w:val="center"/>
            <w:hideMark/>
          </w:tcPr>
          <w:p w14:paraId="06EBADBE" w14:textId="2350363E" w:rsidR="00D461B2" w:rsidRPr="00F5518D" w:rsidRDefault="005204F4"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6864C2">
              <w:rPr>
                <w:rFonts w:ascii="Franklin Gothic Book" w:hAnsi="Franklin Gothic Book"/>
                <w:color w:val="000000" w:themeColor="text1"/>
                <w:sz w:val="18"/>
                <w:szCs w:val="18"/>
              </w:rPr>
              <w:t>2</w:t>
            </w:r>
          </w:p>
        </w:tc>
        <w:tc>
          <w:tcPr>
            <w:tcW w:w="630" w:type="dxa"/>
            <w:tcBorders>
              <w:top w:val="nil"/>
              <w:left w:val="nil"/>
              <w:bottom w:val="single" w:sz="4" w:space="0" w:color="auto"/>
              <w:right w:val="single" w:sz="4" w:space="0" w:color="auto"/>
            </w:tcBorders>
            <w:shd w:val="clear" w:color="auto" w:fill="auto"/>
            <w:vAlign w:val="center"/>
            <w:hideMark/>
          </w:tcPr>
          <w:p w14:paraId="1A750700"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shd w:val="clear" w:color="auto" w:fill="auto"/>
            <w:vAlign w:val="center"/>
            <w:hideMark/>
          </w:tcPr>
          <w:p w14:paraId="169A4E97" w14:textId="510C6F03" w:rsidR="00D461B2" w:rsidRPr="00F5518D" w:rsidRDefault="006864C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990" w:type="dxa"/>
            <w:tcBorders>
              <w:top w:val="nil"/>
              <w:left w:val="nil"/>
              <w:bottom w:val="single" w:sz="4" w:space="0" w:color="auto"/>
              <w:right w:val="single" w:sz="4" w:space="0" w:color="auto"/>
            </w:tcBorders>
            <w:shd w:val="clear" w:color="auto" w:fill="auto"/>
            <w:vAlign w:val="center"/>
            <w:hideMark/>
          </w:tcPr>
          <w:p w14:paraId="38C5A430"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10</w:t>
            </w:r>
          </w:p>
        </w:tc>
        <w:tc>
          <w:tcPr>
            <w:tcW w:w="810" w:type="dxa"/>
            <w:tcBorders>
              <w:top w:val="nil"/>
              <w:left w:val="nil"/>
              <w:bottom w:val="single" w:sz="4" w:space="0" w:color="auto"/>
              <w:right w:val="single" w:sz="4" w:space="0" w:color="auto"/>
            </w:tcBorders>
            <w:shd w:val="clear" w:color="000000" w:fill="20FFFF"/>
            <w:vAlign w:val="center"/>
            <w:hideMark/>
          </w:tcPr>
          <w:p w14:paraId="11389B29"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10</w:t>
            </w:r>
          </w:p>
        </w:tc>
        <w:tc>
          <w:tcPr>
            <w:tcW w:w="1170" w:type="dxa"/>
            <w:tcBorders>
              <w:top w:val="nil"/>
              <w:left w:val="nil"/>
              <w:bottom w:val="single" w:sz="4" w:space="0" w:color="auto"/>
              <w:right w:val="single" w:sz="4" w:space="0" w:color="auto"/>
            </w:tcBorders>
            <w:shd w:val="clear" w:color="000000" w:fill="21FF80"/>
            <w:vAlign w:val="center"/>
            <w:hideMark/>
          </w:tcPr>
          <w:p w14:paraId="43A51F94" w14:textId="55B3DB15" w:rsidR="00D461B2" w:rsidRPr="004C0DE2" w:rsidRDefault="006864C2" w:rsidP="002A220D">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0</w:t>
            </w:r>
          </w:p>
        </w:tc>
        <w:tc>
          <w:tcPr>
            <w:tcW w:w="1170" w:type="dxa"/>
            <w:tcBorders>
              <w:top w:val="nil"/>
              <w:left w:val="nil"/>
              <w:bottom w:val="single" w:sz="4" w:space="0" w:color="auto"/>
              <w:right w:val="single" w:sz="4" w:space="0" w:color="auto"/>
            </w:tcBorders>
            <w:shd w:val="clear" w:color="000000" w:fill="FFFF00"/>
            <w:vAlign w:val="center"/>
            <w:hideMark/>
          </w:tcPr>
          <w:p w14:paraId="30B946A2" w14:textId="77777777" w:rsidR="00D461B2" w:rsidRPr="00F5518D" w:rsidRDefault="00D461B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4ED794D6" w14:textId="77777777" w:rsidR="00D461B2" w:rsidRPr="00F5518D" w:rsidRDefault="00D461B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F5518D" w:rsidRPr="00D461B2" w14:paraId="3916B0DF"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tcPr>
          <w:p w14:paraId="0654B918" w14:textId="6125F90E"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Nitrate + Nitrite (as-N)</w:t>
            </w:r>
          </w:p>
        </w:tc>
        <w:tc>
          <w:tcPr>
            <w:tcW w:w="990" w:type="dxa"/>
            <w:tcBorders>
              <w:top w:val="nil"/>
              <w:left w:val="nil"/>
              <w:bottom w:val="single" w:sz="4" w:space="0" w:color="auto"/>
              <w:right w:val="single" w:sz="4" w:space="0" w:color="auto"/>
            </w:tcBorders>
            <w:shd w:val="clear" w:color="auto" w:fill="auto"/>
            <w:vAlign w:val="center"/>
          </w:tcPr>
          <w:p w14:paraId="7B4D8F0E" w14:textId="2F0EB77A" w:rsidR="00F5518D" w:rsidRPr="00F5518D" w:rsidRDefault="005204F4"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tcPr>
          <w:p w14:paraId="6975F4E9" w14:textId="23FB6CCF" w:rsidR="00F5518D" w:rsidRPr="00F5518D" w:rsidRDefault="00BE0DC8" w:rsidP="00D461B2">
            <w:pPr>
              <w:spacing w:after="0"/>
              <w:jc w:val="center"/>
              <w:rPr>
                <w:rFonts w:ascii="Franklin Gothic Book" w:hAnsi="Franklin Gothic Book"/>
                <w:color w:val="000000" w:themeColor="text1"/>
                <w:sz w:val="18"/>
                <w:szCs w:val="18"/>
              </w:rPr>
            </w:pPr>
            <w:r w:rsidRPr="00BE0DC8">
              <w:rPr>
                <w:rFonts w:ascii="Franklin Gothic Book" w:hAnsi="Franklin Gothic Book"/>
                <w:color w:val="000000" w:themeColor="text1"/>
                <w:sz w:val="18"/>
                <w:szCs w:val="18"/>
              </w:rPr>
              <w:t>1</w:t>
            </w:r>
          </w:p>
        </w:tc>
        <w:tc>
          <w:tcPr>
            <w:tcW w:w="720" w:type="dxa"/>
            <w:tcBorders>
              <w:top w:val="nil"/>
              <w:left w:val="nil"/>
              <w:bottom w:val="single" w:sz="4" w:space="0" w:color="auto"/>
              <w:right w:val="single" w:sz="4" w:space="0" w:color="auto"/>
            </w:tcBorders>
            <w:shd w:val="clear" w:color="auto" w:fill="auto"/>
            <w:vAlign w:val="center"/>
          </w:tcPr>
          <w:p w14:paraId="6D416CFA" w14:textId="7F8A1125" w:rsidR="00F5518D" w:rsidRPr="00F5518D" w:rsidRDefault="00BE0DC8" w:rsidP="00D461B2">
            <w:pPr>
              <w:spacing w:after="0"/>
              <w:jc w:val="center"/>
              <w:rPr>
                <w:rFonts w:ascii="Franklin Gothic Book" w:hAnsi="Franklin Gothic Book"/>
                <w:color w:val="000000" w:themeColor="text1"/>
                <w:sz w:val="18"/>
                <w:szCs w:val="18"/>
              </w:rPr>
            </w:pPr>
            <w:r w:rsidRPr="00BE0DC8">
              <w:rPr>
                <w:rFonts w:ascii="Franklin Gothic Book" w:hAnsi="Franklin Gothic Book"/>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tcPr>
          <w:p w14:paraId="01FEA6F7" w14:textId="08D08AC5" w:rsidR="00F5518D" w:rsidRPr="00F5518D" w:rsidRDefault="00F5518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10</w:t>
            </w:r>
          </w:p>
        </w:tc>
        <w:tc>
          <w:tcPr>
            <w:tcW w:w="810" w:type="dxa"/>
            <w:tcBorders>
              <w:top w:val="nil"/>
              <w:left w:val="nil"/>
              <w:bottom w:val="single" w:sz="4" w:space="0" w:color="auto"/>
              <w:right w:val="single" w:sz="4" w:space="0" w:color="auto"/>
            </w:tcBorders>
            <w:shd w:val="clear" w:color="000000" w:fill="20FFFF"/>
            <w:vAlign w:val="center"/>
          </w:tcPr>
          <w:p w14:paraId="2157F3D3" w14:textId="15651985" w:rsidR="00F5518D" w:rsidRPr="00F5518D" w:rsidRDefault="00F5518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10</w:t>
            </w:r>
          </w:p>
        </w:tc>
        <w:tc>
          <w:tcPr>
            <w:tcW w:w="1170" w:type="dxa"/>
            <w:tcBorders>
              <w:top w:val="nil"/>
              <w:left w:val="nil"/>
              <w:bottom w:val="single" w:sz="4" w:space="0" w:color="auto"/>
              <w:right w:val="single" w:sz="4" w:space="0" w:color="auto"/>
            </w:tcBorders>
            <w:shd w:val="clear" w:color="000000" w:fill="21FF80"/>
            <w:vAlign w:val="center"/>
          </w:tcPr>
          <w:p w14:paraId="4631B1EE" w14:textId="6290B4C4" w:rsidR="00F5518D" w:rsidRPr="004C0DE2" w:rsidRDefault="00F5518D" w:rsidP="00D461B2">
            <w:pPr>
              <w:spacing w:after="0"/>
              <w:jc w:val="center"/>
              <w:rPr>
                <w:rFonts w:ascii="Franklin Gothic Book" w:hAnsi="Franklin Gothic Book"/>
                <w:color w:val="000000" w:themeColor="text1"/>
                <w:sz w:val="18"/>
                <w:szCs w:val="18"/>
              </w:rPr>
            </w:pPr>
            <w:r w:rsidRPr="004C0DE2">
              <w:rPr>
                <w:rFonts w:ascii="Franklin Gothic Book" w:hAnsi="Franklin Gothic Book"/>
                <w:color w:val="000000" w:themeColor="text1"/>
                <w:sz w:val="18"/>
                <w:szCs w:val="18"/>
              </w:rPr>
              <w:t>0.61</w:t>
            </w:r>
          </w:p>
        </w:tc>
        <w:tc>
          <w:tcPr>
            <w:tcW w:w="1170" w:type="dxa"/>
            <w:tcBorders>
              <w:top w:val="nil"/>
              <w:left w:val="nil"/>
              <w:bottom w:val="single" w:sz="4" w:space="0" w:color="auto"/>
              <w:right w:val="single" w:sz="4" w:space="0" w:color="auto"/>
            </w:tcBorders>
            <w:shd w:val="clear" w:color="000000" w:fill="FFFF00"/>
            <w:vAlign w:val="center"/>
          </w:tcPr>
          <w:p w14:paraId="7B83E4DA" w14:textId="29B2093F" w:rsidR="00F5518D" w:rsidRPr="00F5518D" w:rsidRDefault="003E0F66" w:rsidP="00BE0DC8">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tcPr>
          <w:p w14:paraId="0DEF86E5" w14:textId="6103191D" w:rsidR="00F5518D" w:rsidRPr="00F5518D" w:rsidRDefault="003E0F66" w:rsidP="00D461B2">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Fertilizer r</w:t>
            </w:r>
            <w:r w:rsidRPr="003E0F66">
              <w:rPr>
                <w:rFonts w:ascii="Franklin Gothic Book" w:hAnsi="Franklin Gothic Book"/>
                <w:color w:val="000000" w:themeColor="text1"/>
                <w:sz w:val="18"/>
                <w:szCs w:val="18"/>
              </w:rPr>
              <w:t>unoff</w:t>
            </w:r>
            <w:r>
              <w:rPr>
                <w:rFonts w:ascii="Franklin Gothic Book" w:hAnsi="Franklin Gothic Book"/>
                <w:color w:val="000000" w:themeColor="text1"/>
                <w:sz w:val="18"/>
                <w:szCs w:val="18"/>
              </w:rPr>
              <w:t>/</w:t>
            </w:r>
            <w:r w:rsidRPr="003E0F66">
              <w:rPr>
                <w:rFonts w:ascii="Franklin Gothic Book" w:hAnsi="Franklin Gothic Book"/>
                <w:color w:val="000000" w:themeColor="text1"/>
                <w:sz w:val="18"/>
                <w:szCs w:val="18"/>
              </w:rPr>
              <w:t xml:space="preserve">leaching; </w:t>
            </w:r>
            <w:r>
              <w:rPr>
                <w:rFonts w:ascii="Franklin Gothic Book" w:hAnsi="Franklin Gothic Book"/>
                <w:color w:val="000000" w:themeColor="text1"/>
                <w:sz w:val="18"/>
                <w:szCs w:val="18"/>
              </w:rPr>
              <w:t xml:space="preserve">septic/sewage </w:t>
            </w:r>
            <w:r w:rsidRPr="003E0F66">
              <w:rPr>
                <w:rFonts w:ascii="Franklin Gothic Book" w:hAnsi="Franklin Gothic Book"/>
                <w:color w:val="000000" w:themeColor="text1"/>
                <w:sz w:val="18"/>
                <w:szCs w:val="18"/>
              </w:rPr>
              <w:t>leaching</w:t>
            </w:r>
            <w:r>
              <w:rPr>
                <w:rFonts w:ascii="Franklin Gothic Book" w:hAnsi="Franklin Gothic Book"/>
                <w:color w:val="000000" w:themeColor="text1"/>
                <w:sz w:val="18"/>
                <w:szCs w:val="18"/>
              </w:rPr>
              <w:t xml:space="preserve">; erosion </w:t>
            </w:r>
            <w:r w:rsidR="00BE0DC8">
              <w:rPr>
                <w:rFonts w:ascii="Franklin Gothic Book" w:hAnsi="Franklin Gothic Book"/>
                <w:color w:val="000000" w:themeColor="text1"/>
                <w:sz w:val="18"/>
                <w:szCs w:val="18"/>
              </w:rPr>
              <w:t xml:space="preserve">of </w:t>
            </w:r>
            <w:r>
              <w:rPr>
                <w:rFonts w:ascii="Franklin Gothic Book" w:hAnsi="Franklin Gothic Book"/>
                <w:color w:val="000000" w:themeColor="text1"/>
                <w:sz w:val="18"/>
                <w:szCs w:val="18"/>
              </w:rPr>
              <w:t>natural deposits</w:t>
            </w:r>
          </w:p>
        </w:tc>
      </w:tr>
      <w:tr w:rsidR="00F5518D" w:rsidRPr="00D461B2" w14:paraId="3E31FDAF"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1F092DE2" w14:textId="77777777" w:rsidR="00F5518D" w:rsidRPr="00D461B2" w:rsidRDefault="00F5518D" w:rsidP="00D461B2">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Radioactivity (sampled every 9 years)</w:t>
            </w:r>
          </w:p>
        </w:tc>
      </w:tr>
      <w:tr w:rsidR="00F5518D" w:rsidRPr="00D461B2" w14:paraId="60CCA61B"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1EDE0076"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Gross Alpha Activity (</w:t>
            </w:r>
            <w:proofErr w:type="spellStart"/>
            <w:r w:rsidRPr="00F5518D">
              <w:rPr>
                <w:rFonts w:ascii="Franklin Gothic Book" w:hAnsi="Franklin Gothic Book"/>
                <w:color w:val="000000" w:themeColor="text1"/>
                <w:sz w:val="18"/>
                <w:szCs w:val="18"/>
              </w:rPr>
              <w:t>pCi</w:t>
            </w:r>
            <w:proofErr w:type="spellEnd"/>
            <w:r w:rsidRPr="00F5518D">
              <w:rPr>
                <w:rFonts w:ascii="Franklin Gothic Book" w:hAnsi="Franklin Gothic Book"/>
                <w:color w:val="000000" w:themeColor="text1"/>
                <w:sz w:val="18"/>
                <w:szCs w:val="18"/>
              </w:rPr>
              <w:t>/L)</w:t>
            </w:r>
          </w:p>
        </w:tc>
        <w:tc>
          <w:tcPr>
            <w:tcW w:w="990" w:type="dxa"/>
            <w:tcBorders>
              <w:top w:val="nil"/>
              <w:left w:val="nil"/>
              <w:bottom w:val="single" w:sz="4" w:space="0" w:color="auto"/>
              <w:right w:val="single" w:sz="4" w:space="0" w:color="auto"/>
            </w:tcBorders>
            <w:shd w:val="clear" w:color="auto" w:fill="auto"/>
            <w:vAlign w:val="center"/>
            <w:hideMark/>
          </w:tcPr>
          <w:p w14:paraId="45C47932" w14:textId="0DA63FCA"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1D6A543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shd w:val="clear" w:color="auto" w:fill="auto"/>
            <w:vAlign w:val="center"/>
            <w:hideMark/>
          </w:tcPr>
          <w:p w14:paraId="132CE49F"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990" w:type="dxa"/>
            <w:tcBorders>
              <w:top w:val="nil"/>
              <w:left w:val="nil"/>
              <w:bottom w:val="single" w:sz="4" w:space="0" w:color="auto"/>
              <w:right w:val="single" w:sz="4" w:space="0" w:color="auto"/>
            </w:tcBorders>
            <w:shd w:val="clear" w:color="auto" w:fill="auto"/>
            <w:vAlign w:val="center"/>
            <w:hideMark/>
          </w:tcPr>
          <w:p w14:paraId="3C4B752A"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w:t>
            </w:r>
          </w:p>
        </w:tc>
        <w:tc>
          <w:tcPr>
            <w:tcW w:w="810" w:type="dxa"/>
            <w:tcBorders>
              <w:top w:val="nil"/>
              <w:left w:val="nil"/>
              <w:bottom w:val="single" w:sz="4" w:space="0" w:color="auto"/>
              <w:right w:val="single" w:sz="4" w:space="0" w:color="auto"/>
            </w:tcBorders>
            <w:shd w:val="clear" w:color="000000" w:fill="20FFFF"/>
            <w:vAlign w:val="center"/>
            <w:hideMark/>
          </w:tcPr>
          <w:p w14:paraId="35DA981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15</w:t>
            </w:r>
          </w:p>
        </w:tc>
        <w:tc>
          <w:tcPr>
            <w:tcW w:w="1170" w:type="dxa"/>
            <w:tcBorders>
              <w:top w:val="nil"/>
              <w:left w:val="nil"/>
              <w:bottom w:val="single" w:sz="4" w:space="0" w:color="auto"/>
              <w:right w:val="single" w:sz="4" w:space="0" w:color="auto"/>
            </w:tcBorders>
            <w:shd w:val="clear" w:color="000000" w:fill="21FF80"/>
            <w:vAlign w:val="center"/>
            <w:hideMark/>
          </w:tcPr>
          <w:p w14:paraId="1E0956F1" w14:textId="3FD55B2B"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1170" w:type="dxa"/>
            <w:tcBorders>
              <w:top w:val="nil"/>
              <w:left w:val="nil"/>
              <w:bottom w:val="single" w:sz="4" w:space="0" w:color="auto"/>
              <w:right w:val="single" w:sz="4" w:space="0" w:color="auto"/>
            </w:tcBorders>
            <w:shd w:val="clear" w:color="000000" w:fill="FFFF00"/>
            <w:vAlign w:val="center"/>
            <w:hideMark/>
          </w:tcPr>
          <w:p w14:paraId="675911F2"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5F126C2B"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F5518D" w:rsidRPr="00D461B2" w14:paraId="1E350FC0"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260D36A6"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Uranium (</w:t>
            </w:r>
            <w:proofErr w:type="spellStart"/>
            <w:r w:rsidRPr="00F5518D">
              <w:rPr>
                <w:rFonts w:ascii="Franklin Gothic Book" w:hAnsi="Franklin Gothic Book"/>
                <w:color w:val="000000" w:themeColor="text1"/>
                <w:sz w:val="18"/>
                <w:szCs w:val="18"/>
              </w:rPr>
              <w:t>pCi</w:t>
            </w:r>
            <w:proofErr w:type="spellEnd"/>
            <w:r w:rsidRPr="00F5518D">
              <w:rPr>
                <w:rFonts w:ascii="Franklin Gothic Book" w:hAnsi="Franklin Gothic Book"/>
                <w:color w:val="000000" w:themeColor="text1"/>
                <w:sz w:val="18"/>
                <w:szCs w:val="18"/>
              </w:rPr>
              <w:t>/L)</w:t>
            </w:r>
          </w:p>
        </w:tc>
        <w:tc>
          <w:tcPr>
            <w:tcW w:w="990" w:type="dxa"/>
            <w:tcBorders>
              <w:top w:val="nil"/>
              <w:left w:val="nil"/>
              <w:bottom w:val="single" w:sz="4" w:space="0" w:color="auto"/>
              <w:right w:val="single" w:sz="4" w:space="0" w:color="auto"/>
            </w:tcBorders>
            <w:shd w:val="clear" w:color="auto" w:fill="auto"/>
            <w:vAlign w:val="center"/>
            <w:hideMark/>
          </w:tcPr>
          <w:p w14:paraId="63F633CD" w14:textId="5AB8E270"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09241F">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772E33D5"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 xml:space="preserve">ND </w:t>
            </w:r>
          </w:p>
        </w:tc>
        <w:tc>
          <w:tcPr>
            <w:tcW w:w="720" w:type="dxa"/>
            <w:tcBorders>
              <w:top w:val="nil"/>
              <w:left w:val="nil"/>
              <w:bottom w:val="single" w:sz="4" w:space="0" w:color="auto"/>
              <w:right w:val="single" w:sz="4" w:space="0" w:color="auto"/>
            </w:tcBorders>
            <w:shd w:val="clear" w:color="auto" w:fill="auto"/>
            <w:vAlign w:val="center"/>
            <w:hideMark/>
          </w:tcPr>
          <w:p w14:paraId="428775F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ND</w:t>
            </w:r>
          </w:p>
        </w:tc>
        <w:tc>
          <w:tcPr>
            <w:tcW w:w="990" w:type="dxa"/>
            <w:tcBorders>
              <w:top w:val="nil"/>
              <w:left w:val="nil"/>
              <w:bottom w:val="single" w:sz="4" w:space="0" w:color="auto"/>
              <w:right w:val="single" w:sz="4" w:space="0" w:color="auto"/>
            </w:tcBorders>
            <w:shd w:val="clear" w:color="auto" w:fill="auto"/>
            <w:vAlign w:val="center"/>
            <w:hideMark/>
          </w:tcPr>
          <w:p w14:paraId="61C4E9FB"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0.43</w:t>
            </w:r>
          </w:p>
        </w:tc>
        <w:tc>
          <w:tcPr>
            <w:tcW w:w="810" w:type="dxa"/>
            <w:tcBorders>
              <w:top w:val="nil"/>
              <w:left w:val="nil"/>
              <w:bottom w:val="single" w:sz="4" w:space="0" w:color="auto"/>
              <w:right w:val="single" w:sz="4" w:space="0" w:color="auto"/>
            </w:tcBorders>
            <w:shd w:val="clear" w:color="000000" w:fill="20FFFF"/>
            <w:vAlign w:val="center"/>
            <w:hideMark/>
          </w:tcPr>
          <w:p w14:paraId="5A5121F1"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w:t>
            </w:r>
          </w:p>
        </w:tc>
        <w:tc>
          <w:tcPr>
            <w:tcW w:w="1170" w:type="dxa"/>
            <w:tcBorders>
              <w:top w:val="nil"/>
              <w:left w:val="nil"/>
              <w:bottom w:val="single" w:sz="4" w:space="0" w:color="auto"/>
              <w:right w:val="single" w:sz="4" w:space="0" w:color="auto"/>
            </w:tcBorders>
            <w:shd w:val="clear" w:color="000000" w:fill="21FF80"/>
            <w:vAlign w:val="center"/>
            <w:hideMark/>
          </w:tcPr>
          <w:p w14:paraId="758FF9A2" w14:textId="56522E66"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1170" w:type="dxa"/>
            <w:tcBorders>
              <w:top w:val="nil"/>
              <w:left w:val="nil"/>
              <w:bottom w:val="single" w:sz="4" w:space="0" w:color="auto"/>
              <w:right w:val="single" w:sz="4" w:space="0" w:color="auto"/>
            </w:tcBorders>
            <w:shd w:val="clear" w:color="000000" w:fill="FFFF00"/>
            <w:vAlign w:val="center"/>
            <w:hideMark/>
          </w:tcPr>
          <w:p w14:paraId="2F68A8F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5D2637BC"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Erosion of natural deposits</w:t>
            </w:r>
          </w:p>
        </w:tc>
      </w:tr>
      <w:tr w:rsidR="00F5518D" w:rsidRPr="00D461B2" w14:paraId="3708F109" w14:textId="77777777" w:rsidTr="00D461B2">
        <w:trPr>
          <w:trHeight w:val="302"/>
        </w:trPr>
        <w:tc>
          <w:tcPr>
            <w:tcW w:w="10800" w:type="dxa"/>
            <w:gridSpan w:val="9"/>
            <w:tcBorders>
              <w:top w:val="single" w:sz="4" w:space="0" w:color="auto"/>
              <w:left w:val="single" w:sz="4" w:space="0" w:color="auto"/>
              <w:bottom w:val="single" w:sz="4" w:space="0" w:color="auto"/>
              <w:right w:val="single" w:sz="4" w:space="0" w:color="auto"/>
            </w:tcBorders>
            <w:shd w:val="clear" w:color="000000" w:fill="074080"/>
            <w:vAlign w:val="center"/>
            <w:hideMark/>
          </w:tcPr>
          <w:p w14:paraId="74A9F42A" w14:textId="6921AFA7" w:rsidR="00F5518D" w:rsidRPr="00D461B2" w:rsidRDefault="00F5518D" w:rsidP="00A539CA">
            <w:pPr>
              <w:spacing w:after="0"/>
              <w:rPr>
                <w:rFonts w:ascii="Franklin Gothic Book" w:hAnsi="Franklin Gothic Book"/>
                <w:b/>
                <w:bCs/>
                <w:color w:val="FFFFFF"/>
                <w:sz w:val="20"/>
                <w:szCs w:val="20"/>
              </w:rPr>
            </w:pPr>
            <w:r w:rsidRPr="00D461B2">
              <w:rPr>
                <w:rFonts w:ascii="Franklin Gothic Book" w:hAnsi="Franklin Gothic Book"/>
                <w:b/>
                <w:bCs/>
                <w:color w:val="FFFFFF"/>
                <w:sz w:val="20"/>
                <w:szCs w:val="20"/>
              </w:rPr>
              <w:t>Additional Constituents</w:t>
            </w:r>
          </w:p>
        </w:tc>
      </w:tr>
      <w:tr w:rsidR="00F5518D" w:rsidRPr="00D461B2" w14:paraId="46A3E273"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6D13B0D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PH (units)</w:t>
            </w:r>
          </w:p>
        </w:tc>
        <w:tc>
          <w:tcPr>
            <w:tcW w:w="990" w:type="dxa"/>
            <w:tcBorders>
              <w:top w:val="nil"/>
              <w:left w:val="nil"/>
              <w:bottom w:val="single" w:sz="4" w:space="0" w:color="auto"/>
              <w:right w:val="single" w:sz="4" w:space="0" w:color="auto"/>
            </w:tcBorders>
            <w:shd w:val="clear" w:color="auto" w:fill="auto"/>
            <w:vAlign w:val="center"/>
            <w:hideMark/>
          </w:tcPr>
          <w:p w14:paraId="27735E3A" w14:textId="48A72EF7" w:rsidR="00F5518D" w:rsidRPr="00F5518D" w:rsidRDefault="005204F4"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0FF2AD51" w14:textId="0A5DC9D9"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7.7</w:t>
            </w:r>
          </w:p>
        </w:tc>
        <w:tc>
          <w:tcPr>
            <w:tcW w:w="720" w:type="dxa"/>
            <w:tcBorders>
              <w:top w:val="nil"/>
              <w:left w:val="nil"/>
              <w:bottom w:val="single" w:sz="4" w:space="0" w:color="auto"/>
              <w:right w:val="single" w:sz="4" w:space="0" w:color="auto"/>
            </w:tcBorders>
            <w:shd w:val="clear" w:color="auto" w:fill="auto"/>
            <w:vAlign w:val="center"/>
            <w:hideMark/>
          </w:tcPr>
          <w:p w14:paraId="6BEFB286" w14:textId="001FE832"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8.8</w:t>
            </w:r>
          </w:p>
        </w:tc>
        <w:tc>
          <w:tcPr>
            <w:tcW w:w="990" w:type="dxa"/>
            <w:tcBorders>
              <w:top w:val="nil"/>
              <w:left w:val="nil"/>
              <w:bottom w:val="single" w:sz="4" w:space="0" w:color="auto"/>
              <w:right w:val="single" w:sz="4" w:space="0" w:color="auto"/>
            </w:tcBorders>
            <w:shd w:val="clear" w:color="auto" w:fill="auto"/>
            <w:vAlign w:val="center"/>
            <w:hideMark/>
          </w:tcPr>
          <w:p w14:paraId="65A09E10"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5DDCAE7E"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761EFA14" w14:textId="4B4991D6"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8.25</w:t>
            </w:r>
          </w:p>
        </w:tc>
        <w:tc>
          <w:tcPr>
            <w:tcW w:w="1170" w:type="dxa"/>
            <w:tcBorders>
              <w:top w:val="nil"/>
              <w:left w:val="nil"/>
              <w:bottom w:val="single" w:sz="4" w:space="0" w:color="auto"/>
              <w:right w:val="single" w:sz="4" w:space="0" w:color="auto"/>
            </w:tcBorders>
            <w:shd w:val="clear" w:color="000000" w:fill="FFFF00"/>
            <w:vAlign w:val="center"/>
            <w:hideMark/>
          </w:tcPr>
          <w:p w14:paraId="1D6CB718"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6EB8E7DC"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03710B04"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1833359D"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Hardness (CaCO3) (ppm)</w:t>
            </w:r>
          </w:p>
        </w:tc>
        <w:tc>
          <w:tcPr>
            <w:tcW w:w="990" w:type="dxa"/>
            <w:tcBorders>
              <w:top w:val="nil"/>
              <w:left w:val="nil"/>
              <w:bottom w:val="single" w:sz="4" w:space="0" w:color="auto"/>
              <w:right w:val="single" w:sz="4" w:space="0" w:color="auto"/>
            </w:tcBorders>
            <w:shd w:val="clear" w:color="auto" w:fill="auto"/>
            <w:vAlign w:val="center"/>
            <w:hideMark/>
          </w:tcPr>
          <w:p w14:paraId="7F9C87B8" w14:textId="2D4CD974"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330FAD2F" w14:textId="3F68D1D9"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19</w:t>
            </w:r>
          </w:p>
        </w:tc>
        <w:tc>
          <w:tcPr>
            <w:tcW w:w="720" w:type="dxa"/>
            <w:tcBorders>
              <w:top w:val="nil"/>
              <w:left w:val="nil"/>
              <w:bottom w:val="single" w:sz="4" w:space="0" w:color="auto"/>
              <w:right w:val="single" w:sz="4" w:space="0" w:color="auto"/>
            </w:tcBorders>
            <w:shd w:val="clear" w:color="auto" w:fill="auto"/>
            <w:vAlign w:val="center"/>
            <w:hideMark/>
          </w:tcPr>
          <w:p w14:paraId="7B73A9FB" w14:textId="5C1E6D26" w:rsidR="00F5518D" w:rsidRPr="00F5518D" w:rsidRDefault="00281146"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230</w:t>
            </w:r>
          </w:p>
        </w:tc>
        <w:tc>
          <w:tcPr>
            <w:tcW w:w="990" w:type="dxa"/>
            <w:tcBorders>
              <w:top w:val="nil"/>
              <w:left w:val="nil"/>
              <w:bottom w:val="single" w:sz="4" w:space="0" w:color="auto"/>
              <w:right w:val="single" w:sz="4" w:space="0" w:color="auto"/>
            </w:tcBorders>
            <w:shd w:val="clear" w:color="auto" w:fill="auto"/>
            <w:vAlign w:val="center"/>
            <w:hideMark/>
          </w:tcPr>
          <w:p w14:paraId="1F4CEE15"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655664AF"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3E616B3C" w14:textId="73D1C81F"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19</w:t>
            </w:r>
          </w:p>
        </w:tc>
        <w:tc>
          <w:tcPr>
            <w:tcW w:w="1170" w:type="dxa"/>
            <w:tcBorders>
              <w:top w:val="nil"/>
              <w:left w:val="nil"/>
              <w:bottom w:val="single" w:sz="4" w:space="0" w:color="auto"/>
              <w:right w:val="single" w:sz="4" w:space="0" w:color="auto"/>
            </w:tcBorders>
            <w:shd w:val="clear" w:color="000000" w:fill="FFFF00"/>
            <w:vAlign w:val="center"/>
            <w:hideMark/>
          </w:tcPr>
          <w:p w14:paraId="3A5BB89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6BC51986"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2BEF58B1"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22C04A2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Calcium (ppm)</w:t>
            </w:r>
          </w:p>
        </w:tc>
        <w:tc>
          <w:tcPr>
            <w:tcW w:w="990" w:type="dxa"/>
            <w:tcBorders>
              <w:top w:val="nil"/>
              <w:left w:val="nil"/>
              <w:bottom w:val="single" w:sz="4" w:space="0" w:color="auto"/>
              <w:right w:val="single" w:sz="4" w:space="0" w:color="auto"/>
            </w:tcBorders>
            <w:shd w:val="clear" w:color="auto" w:fill="auto"/>
            <w:vAlign w:val="center"/>
            <w:hideMark/>
          </w:tcPr>
          <w:p w14:paraId="45E8BE3D" w14:textId="252DCDDC"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0CD6F35E" w14:textId="79FD50EA"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3.7</w:t>
            </w:r>
          </w:p>
        </w:tc>
        <w:tc>
          <w:tcPr>
            <w:tcW w:w="720" w:type="dxa"/>
            <w:tcBorders>
              <w:top w:val="nil"/>
              <w:left w:val="nil"/>
              <w:bottom w:val="single" w:sz="4" w:space="0" w:color="auto"/>
              <w:right w:val="single" w:sz="4" w:space="0" w:color="auto"/>
            </w:tcBorders>
            <w:shd w:val="clear" w:color="auto" w:fill="auto"/>
            <w:vAlign w:val="center"/>
            <w:hideMark/>
          </w:tcPr>
          <w:p w14:paraId="2D432262" w14:textId="16619045"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45</w:t>
            </w:r>
          </w:p>
        </w:tc>
        <w:tc>
          <w:tcPr>
            <w:tcW w:w="990" w:type="dxa"/>
            <w:tcBorders>
              <w:top w:val="nil"/>
              <w:left w:val="nil"/>
              <w:bottom w:val="single" w:sz="4" w:space="0" w:color="auto"/>
              <w:right w:val="single" w:sz="4" w:space="0" w:color="auto"/>
            </w:tcBorders>
            <w:shd w:val="clear" w:color="auto" w:fill="auto"/>
            <w:vAlign w:val="center"/>
            <w:hideMark/>
          </w:tcPr>
          <w:p w14:paraId="038ADD2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0152C29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5EFFCEC7" w14:textId="4E3771E7"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24.35</w:t>
            </w:r>
          </w:p>
        </w:tc>
        <w:tc>
          <w:tcPr>
            <w:tcW w:w="1170" w:type="dxa"/>
            <w:tcBorders>
              <w:top w:val="nil"/>
              <w:left w:val="nil"/>
              <w:bottom w:val="single" w:sz="4" w:space="0" w:color="auto"/>
              <w:right w:val="single" w:sz="4" w:space="0" w:color="auto"/>
            </w:tcBorders>
            <w:shd w:val="clear" w:color="000000" w:fill="FFFF00"/>
            <w:vAlign w:val="center"/>
            <w:hideMark/>
          </w:tcPr>
          <w:p w14:paraId="16ACA3C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7813D56B"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3F676292"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182A4AA8"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Magnesium (ppm)</w:t>
            </w:r>
          </w:p>
        </w:tc>
        <w:tc>
          <w:tcPr>
            <w:tcW w:w="990" w:type="dxa"/>
            <w:tcBorders>
              <w:top w:val="nil"/>
              <w:left w:val="nil"/>
              <w:bottom w:val="single" w:sz="4" w:space="0" w:color="auto"/>
              <w:right w:val="single" w:sz="4" w:space="0" w:color="auto"/>
            </w:tcBorders>
            <w:shd w:val="clear" w:color="auto" w:fill="auto"/>
            <w:vAlign w:val="center"/>
            <w:hideMark/>
          </w:tcPr>
          <w:p w14:paraId="297EC608" w14:textId="38FF10B9"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7F7FE0D1" w14:textId="3E49DCD4"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2.5</w:t>
            </w:r>
          </w:p>
        </w:tc>
        <w:tc>
          <w:tcPr>
            <w:tcW w:w="720" w:type="dxa"/>
            <w:tcBorders>
              <w:top w:val="nil"/>
              <w:left w:val="nil"/>
              <w:bottom w:val="single" w:sz="4" w:space="0" w:color="auto"/>
              <w:right w:val="single" w:sz="4" w:space="0" w:color="auto"/>
            </w:tcBorders>
            <w:shd w:val="clear" w:color="auto" w:fill="auto"/>
            <w:vAlign w:val="center"/>
            <w:hideMark/>
          </w:tcPr>
          <w:p w14:paraId="67E0AFCE" w14:textId="2EFB7151"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29</w:t>
            </w:r>
          </w:p>
        </w:tc>
        <w:tc>
          <w:tcPr>
            <w:tcW w:w="990" w:type="dxa"/>
            <w:tcBorders>
              <w:top w:val="nil"/>
              <w:left w:val="nil"/>
              <w:bottom w:val="single" w:sz="4" w:space="0" w:color="auto"/>
              <w:right w:val="single" w:sz="4" w:space="0" w:color="auto"/>
            </w:tcBorders>
            <w:shd w:val="clear" w:color="auto" w:fill="auto"/>
            <w:vAlign w:val="center"/>
            <w:hideMark/>
          </w:tcPr>
          <w:p w14:paraId="31C551AC"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79DAF32C"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5FAFC7F5" w14:textId="05C39119"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15.75</w:t>
            </w:r>
          </w:p>
        </w:tc>
        <w:tc>
          <w:tcPr>
            <w:tcW w:w="1170" w:type="dxa"/>
            <w:tcBorders>
              <w:top w:val="nil"/>
              <w:left w:val="nil"/>
              <w:bottom w:val="single" w:sz="4" w:space="0" w:color="auto"/>
              <w:right w:val="single" w:sz="4" w:space="0" w:color="auto"/>
            </w:tcBorders>
            <w:shd w:val="clear" w:color="000000" w:fill="FFFF00"/>
            <w:vAlign w:val="center"/>
            <w:hideMark/>
          </w:tcPr>
          <w:p w14:paraId="7596EE4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3A3FDF54"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19BAC7B6"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7C3D58B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Sodium (ppm)</w:t>
            </w:r>
          </w:p>
        </w:tc>
        <w:tc>
          <w:tcPr>
            <w:tcW w:w="990" w:type="dxa"/>
            <w:tcBorders>
              <w:top w:val="nil"/>
              <w:left w:val="nil"/>
              <w:bottom w:val="single" w:sz="4" w:space="0" w:color="auto"/>
              <w:right w:val="single" w:sz="4" w:space="0" w:color="auto"/>
            </w:tcBorders>
            <w:shd w:val="clear" w:color="auto" w:fill="auto"/>
            <w:vAlign w:val="center"/>
            <w:hideMark/>
          </w:tcPr>
          <w:p w14:paraId="5880A6D0" w14:textId="7E1350A1"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5A8C6708" w14:textId="765FBC9D"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11</w:t>
            </w:r>
          </w:p>
        </w:tc>
        <w:tc>
          <w:tcPr>
            <w:tcW w:w="720" w:type="dxa"/>
            <w:tcBorders>
              <w:top w:val="nil"/>
              <w:left w:val="nil"/>
              <w:bottom w:val="single" w:sz="4" w:space="0" w:color="auto"/>
              <w:right w:val="single" w:sz="4" w:space="0" w:color="auto"/>
            </w:tcBorders>
            <w:shd w:val="clear" w:color="auto" w:fill="auto"/>
            <w:vAlign w:val="center"/>
            <w:hideMark/>
          </w:tcPr>
          <w:p w14:paraId="57598635" w14:textId="43F198A3"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91</w:t>
            </w:r>
          </w:p>
        </w:tc>
        <w:tc>
          <w:tcPr>
            <w:tcW w:w="990" w:type="dxa"/>
            <w:tcBorders>
              <w:top w:val="nil"/>
              <w:left w:val="nil"/>
              <w:bottom w:val="single" w:sz="4" w:space="0" w:color="auto"/>
              <w:right w:val="single" w:sz="4" w:space="0" w:color="auto"/>
            </w:tcBorders>
            <w:shd w:val="clear" w:color="auto" w:fill="auto"/>
            <w:vAlign w:val="center"/>
            <w:hideMark/>
          </w:tcPr>
          <w:p w14:paraId="207E731A"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2E1269BD"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136F4178" w14:textId="702B1F97"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51</w:t>
            </w:r>
          </w:p>
        </w:tc>
        <w:tc>
          <w:tcPr>
            <w:tcW w:w="1170" w:type="dxa"/>
            <w:tcBorders>
              <w:top w:val="nil"/>
              <w:left w:val="nil"/>
              <w:bottom w:val="single" w:sz="4" w:space="0" w:color="auto"/>
              <w:right w:val="single" w:sz="4" w:space="0" w:color="auto"/>
            </w:tcBorders>
            <w:shd w:val="clear" w:color="000000" w:fill="FFFF00"/>
            <w:vAlign w:val="center"/>
            <w:hideMark/>
          </w:tcPr>
          <w:p w14:paraId="2E2F48D9"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670A85C5"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18448177"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2D8C4F3C"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Potassium (ppm)</w:t>
            </w:r>
          </w:p>
        </w:tc>
        <w:tc>
          <w:tcPr>
            <w:tcW w:w="990" w:type="dxa"/>
            <w:tcBorders>
              <w:top w:val="nil"/>
              <w:left w:val="nil"/>
              <w:bottom w:val="single" w:sz="4" w:space="0" w:color="auto"/>
              <w:right w:val="single" w:sz="4" w:space="0" w:color="auto"/>
            </w:tcBorders>
            <w:shd w:val="clear" w:color="auto" w:fill="auto"/>
            <w:vAlign w:val="center"/>
            <w:hideMark/>
          </w:tcPr>
          <w:p w14:paraId="7AC87A86" w14:textId="6B8C31CD"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78115CB0" w14:textId="7BB3D6FE" w:rsidR="00F5518D" w:rsidRPr="00F5518D" w:rsidRDefault="006E1F14"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1.2</w:t>
            </w:r>
          </w:p>
        </w:tc>
        <w:tc>
          <w:tcPr>
            <w:tcW w:w="720" w:type="dxa"/>
            <w:tcBorders>
              <w:top w:val="nil"/>
              <w:left w:val="nil"/>
              <w:bottom w:val="single" w:sz="4" w:space="0" w:color="auto"/>
              <w:right w:val="single" w:sz="4" w:space="0" w:color="auto"/>
            </w:tcBorders>
            <w:shd w:val="clear" w:color="auto" w:fill="auto"/>
            <w:vAlign w:val="center"/>
            <w:hideMark/>
          </w:tcPr>
          <w:p w14:paraId="4D1DCF70" w14:textId="209C9661" w:rsidR="00F5518D" w:rsidRPr="00F5518D" w:rsidRDefault="005F214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1.7</w:t>
            </w:r>
          </w:p>
        </w:tc>
        <w:tc>
          <w:tcPr>
            <w:tcW w:w="990" w:type="dxa"/>
            <w:tcBorders>
              <w:top w:val="nil"/>
              <w:left w:val="nil"/>
              <w:bottom w:val="single" w:sz="4" w:space="0" w:color="auto"/>
              <w:right w:val="single" w:sz="4" w:space="0" w:color="auto"/>
            </w:tcBorders>
            <w:shd w:val="clear" w:color="auto" w:fill="auto"/>
            <w:vAlign w:val="center"/>
            <w:hideMark/>
          </w:tcPr>
          <w:p w14:paraId="0BABCD2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58E97C33"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104E8B1E" w14:textId="214E1181"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w:t>
            </w:r>
            <w:r w:rsidR="005F2145">
              <w:rPr>
                <w:rFonts w:ascii="Franklin Gothic Book" w:hAnsi="Franklin Gothic Book"/>
                <w:color w:val="000000" w:themeColor="text1"/>
                <w:sz w:val="18"/>
                <w:szCs w:val="18"/>
              </w:rPr>
              <w:t>4</w:t>
            </w:r>
          </w:p>
        </w:tc>
        <w:tc>
          <w:tcPr>
            <w:tcW w:w="1170" w:type="dxa"/>
            <w:tcBorders>
              <w:top w:val="nil"/>
              <w:left w:val="nil"/>
              <w:bottom w:val="single" w:sz="4" w:space="0" w:color="auto"/>
              <w:right w:val="single" w:sz="4" w:space="0" w:color="auto"/>
            </w:tcBorders>
            <w:shd w:val="clear" w:color="000000" w:fill="FFFF00"/>
            <w:vAlign w:val="center"/>
            <w:hideMark/>
          </w:tcPr>
          <w:p w14:paraId="303BC887"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0088B997"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71C1F619"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1727812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Bicarbonate (ppm)</w:t>
            </w:r>
          </w:p>
        </w:tc>
        <w:tc>
          <w:tcPr>
            <w:tcW w:w="990" w:type="dxa"/>
            <w:tcBorders>
              <w:top w:val="nil"/>
              <w:left w:val="nil"/>
              <w:bottom w:val="single" w:sz="4" w:space="0" w:color="auto"/>
              <w:right w:val="single" w:sz="4" w:space="0" w:color="auto"/>
            </w:tcBorders>
            <w:shd w:val="clear" w:color="auto" w:fill="auto"/>
            <w:vAlign w:val="center"/>
            <w:hideMark/>
          </w:tcPr>
          <w:p w14:paraId="6191BE98" w14:textId="7A304D78"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2F49A91F" w14:textId="1764C18E" w:rsidR="00F5518D" w:rsidRPr="00F5518D" w:rsidRDefault="005F214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200</w:t>
            </w:r>
          </w:p>
        </w:tc>
        <w:tc>
          <w:tcPr>
            <w:tcW w:w="720" w:type="dxa"/>
            <w:tcBorders>
              <w:top w:val="nil"/>
              <w:left w:val="nil"/>
              <w:bottom w:val="single" w:sz="4" w:space="0" w:color="auto"/>
              <w:right w:val="single" w:sz="4" w:space="0" w:color="auto"/>
            </w:tcBorders>
            <w:shd w:val="clear" w:color="auto" w:fill="auto"/>
            <w:vAlign w:val="center"/>
            <w:hideMark/>
          </w:tcPr>
          <w:p w14:paraId="37E9C89A" w14:textId="69F60E31" w:rsidR="00F5518D" w:rsidRPr="00F5518D" w:rsidRDefault="005F2145"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300</w:t>
            </w:r>
          </w:p>
        </w:tc>
        <w:tc>
          <w:tcPr>
            <w:tcW w:w="990" w:type="dxa"/>
            <w:tcBorders>
              <w:top w:val="nil"/>
              <w:left w:val="nil"/>
              <w:bottom w:val="single" w:sz="4" w:space="0" w:color="auto"/>
              <w:right w:val="single" w:sz="4" w:space="0" w:color="auto"/>
            </w:tcBorders>
            <w:shd w:val="clear" w:color="auto" w:fill="auto"/>
            <w:vAlign w:val="center"/>
            <w:hideMark/>
          </w:tcPr>
          <w:p w14:paraId="1EC19A95"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0454096B"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26FA05B2" w14:textId="3E887CFE" w:rsidR="00F5518D" w:rsidRPr="00F5518D" w:rsidRDefault="002A220D"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w:t>
            </w:r>
            <w:r w:rsidR="005F2145">
              <w:rPr>
                <w:rFonts w:ascii="Franklin Gothic Book" w:hAnsi="Franklin Gothic Book"/>
                <w:color w:val="000000" w:themeColor="text1"/>
                <w:sz w:val="18"/>
                <w:szCs w:val="18"/>
              </w:rPr>
              <w:t>50</w:t>
            </w:r>
          </w:p>
        </w:tc>
        <w:tc>
          <w:tcPr>
            <w:tcW w:w="1170" w:type="dxa"/>
            <w:tcBorders>
              <w:top w:val="nil"/>
              <w:left w:val="nil"/>
              <w:bottom w:val="single" w:sz="4" w:space="0" w:color="auto"/>
              <w:right w:val="single" w:sz="4" w:space="0" w:color="auto"/>
            </w:tcBorders>
            <w:shd w:val="clear" w:color="000000" w:fill="FFFF00"/>
            <w:vAlign w:val="center"/>
            <w:hideMark/>
          </w:tcPr>
          <w:p w14:paraId="60B93D80"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3D794E69"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1E3E1EFA"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390B02C3" w14:textId="405FE90F"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Carbonate</w:t>
            </w:r>
            <w:r w:rsidR="002A220D">
              <w:rPr>
                <w:rFonts w:ascii="Franklin Gothic Book" w:hAnsi="Franklin Gothic Book"/>
                <w:color w:val="000000" w:themeColor="text1"/>
                <w:sz w:val="18"/>
                <w:szCs w:val="18"/>
              </w:rPr>
              <w:t xml:space="preserve"> </w:t>
            </w:r>
            <w:r w:rsidR="002A220D" w:rsidRPr="00F5518D">
              <w:rPr>
                <w:rFonts w:ascii="Franklin Gothic Book" w:hAnsi="Franklin Gothic Book"/>
                <w:color w:val="000000" w:themeColor="text1"/>
                <w:sz w:val="18"/>
                <w:szCs w:val="18"/>
              </w:rPr>
              <w:t>(ppm)</w:t>
            </w:r>
          </w:p>
        </w:tc>
        <w:tc>
          <w:tcPr>
            <w:tcW w:w="990" w:type="dxa"/>
            <w:tcBorders>
              <w:top w:val="nil"/>
              <w:left w:val="nil"/>
              <w:bottom w:val="single" w:sz="4" w:space="0" w:color="auto"/>
              <w:right w:val="single" w:sz="4" w:space="0" w:color="auto"/>
            </w:tcBorders>
            <w:shd w:val="clear" w:color="auto" w:fill="auto"/>
            <w:vAlign w:val="center"/>
            <w:hideMark/>
          </w:tcPr>
          <w:p w14:paraId="7675B90B" w14:textId="07B4CEB0" w:rsidR="00F5518D" w:rsidRPr="00F5518D" w:rsidRDefault="005204F4"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1D48E2C5" w14:textId="20A6F463"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720" w:type="dxa"/>
            <w:tcBorders>
              <w:top w:val="nil"/>
              <w:left w:val="nil"/>
              <w:bottom w:val="single" w:sz="4" w:space="0" w:color="auto"/>
              <w:right w:val="single" w:sz="4" w:space="0" w:color="auto"/>
            </w:tcBorders>
            <w:shd w:val="clear" w:color="auto" w:fill="auto"/>
            <w:vAlign w:val="center"/>
            <w:hideMark/>
          </w:tcPr>
          <w:p w14:paraId="10305824" w14:textId="7CCAACEA"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11</w:t>
            </w:r>
          </w:p>
        </w:tc>
        <w:tc>
          <w:tcPr>
            <w:tcW w:w="990" w:type="dxa"/>
            <w:tcBorders>
              <w:top w:val="nil"/>
              <w:left w:val="nil"/>
              <w:bottom w:val="single" w:sz="4" w:space="0" w:color="auto"/>
              <w:right w:val="single" w:sz="4" w:space="0" w:color="auto"/>
            </w:tcBorders>
            <w:shd w:val="clear" w:color="auto" w:fill="auto"/>
            <w:vAlign w:val="center"/>
            <w:hideMark/>
          </w:tcPr>
          <w:p w14:paraId="29B215E0"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2FFE001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3E55C09B" w14:textId="70E89792"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5.5</w:t>
            </w:r>
          </w:p>
        </w:tc>
        <w:tc>
          <w:tcPr>
            <w:tcW w:w="1170" w:type="dxa"/>
            <w:tcBorders>
              <w:top w:val="nil"/>
              <w:left w:val="nil"/>
              <w:bottom w:val="single" w:sz="4" w:space="0" w:color="auto"/>
              <w:right w:val="single" w:sz="4" w:space="0" w:color="auto"/>
            </w:tcBorders>
            <w:shd w:val="clear" w:color="000000" w:fill="FFFF00"/>
            <w:vAlign w:val="center"/>
            <w:hideMark/>
          </w:tcPr>
          <w:p w14:paraId="7ACABCC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4EB8AFD3"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r w:rsidR="00F5518D" w:rsidRPr="00D461B2" w14:paraId="52792F5D" w14:textId="77777777" w:rsidTr="00D461B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503710D2"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Total Alkalinity (ppm)</w:t>
            </w:r>
          </w:p>
        </w:tc>
        <w:tc>
          <w:tcPr>
            <w:tcW w:w="990" w:type="dxa"/>
            <w:tcBorders>
              <w:top w:val="nil"/>
              <w:left w:val="nil"/>
              <w:bottom w:val="single" w:sz="4" w:space="0" w:color="auto"/>
              <w:right w:val="single" w:sz="4" w:space="0" w:color="auto"/>
            </w:tcBorders>
            <w:shd w:val="clear" w:color="auto" w:fill="auto"/>
            <w:vAlign w:val="center"/>
            <w:hideMark/>
          </w:tcPr>
          <w:p w14:paraId="6B8D2460" w14:textId="06CD7DAE"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5204F4">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20B959C8" w14:textId="05DF8FCB" w:rsidR="00F5518D" w:rsidRPr="00F5518D" w:rsidRDefault="00E66EE9" w:rsidP="00C01610">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180</w:t>
            </w:r>
          </w:p>
        </w:tc>
        <w:tc>
          <w:tcPr>
            <w:tcW w:w="720" w:type="dxa"/>
            <w:tcBorders>
              <w:top w:val="nil"/>
              <w:left w:val="nil"/>
              <w:bottom w:val="single" w:sz="4" w:space="0" w:color="auto"/>
              <w:right w:val="single" w:sz="4" w:space="0" w:color="auto"/>
            </w:tcBorders>
            <w:shd w:val="clear" w:color="auto" w:fill="auto"/>
            <w:vAlign w:val="center"/>
            <w:hideMark/>
          </w:tcPr>
          <w:p w14:paraId="01B61E82" w14:textId="34FE3D77"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250</w:t>
            </w:r>
          </w:p>
        </w:tc>
        <w:tc>
          <w:tcPr>
            <w:tcW w:w="990" w:type="dxa"/>
            <w:tcBorders>
              <w:top w:val="nil"/>
              <w:left w:val="nil"/>
              <w:bottom w:val="single" w:sz="4" w:space="0" w:color="auto"/>
              <w:right w:val="single" w:sz="4" w:space="0" w:color="auto"/>
            </w:tcBorders>
            <w:shd w:val="clear" w:color="auto" w:fill="auto"/>
            <w:vAlign w:val="center"/>
            <w:hideMark/>
          </w:tcPr>
          <w:p w14:paraId="42BD1454"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6AC1AFB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1170" w:type="dxa"/>
            <w:tcBorders>
              <w:top w:val="nil"/>
              <w:left w:val="nil"/>
              <w:bottom w:val="single" w:sz="4" w:space="0" w:color="auto"/>
              <w:right w:val="single" w:sz="4" w:space="0" w:color="auto"/>
            </w:tcBorders>
            <w:shd w:val="clear" w:color="000000" w:fill="21FF80"/>
            <w:vAlign w:val="center"/>
            <w:hideMark/>
          </w:tcPr>
          <w:p w14:paraId="237EB7C1" w14:textId="0081158F" w:rsidR="00F5518D" w:rsidRPr="00F5518D" w:rsidRDefault="00E66EE9"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215</w:t>
            </w:r>
          </w:p>
        </w:tc>
        <w:tc>
          <w:tcPr>
            <w:tcW w:w="1170" w:type="dxa"/>
            <w:tcBorders>
              <w:top w:val="nil"/>
              <w:left w:val="nil"/>
              <w:bottom w:val="single" w:sz="4" w:space="0" w:color="auto"/>
              <w:right w:val="single" w:sz="4" w:space="0" w:color="auto"/>
            </w:tcBorders>
            <w:shd w:val="clear" w:color="000000" w:fill="FFFF00"/>
            <w:vAlign w:val="center"/>
            <w:hideMark/>
          </w:tcPr>
          <w:p w14:paraId="4F5C2A66" w14:textId="77777777" w:rsidR="00F5518D" w:rsidRPr="00F5518D" w:rsidRDefault="00F5518D"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No</w:t>
            </w:r>
          </w:p>
        </w:tc>
        <w:tc>
          <w:tcPr>
            <w:tcW w:w="2325" w:type="dxa"/>
            <w:tcBorders>
              <w:top w:val="nil"/>
              <w:left w:val="nil"/>
              <w:bottom w:val="single" w:sz="4" w:space="0" w:color="auto"/>
              <w:right w:val="single" w:sz="4" w:space="0" w:color="auto"/>
            </w:tcBorders>
            <w:shd w:val="clear" w:color="auto" w:fill="auto"/>
            <w:vAlign w:val="center"/>
            <w:hideMark/>
          </w:tcPr>
          <w:p w14:paraId="1DD3693E" w14:textId="77777777" w:rsidR="00F5518D" w:rsidRPr="00F5518D" w:rsidRDefault="00F5518D"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N/A</w:t>
            </w:r>
          </w:p>
        </w:tc>
      </w:tr>
    </w:tbl>
    <w:p w14:paraId="20A47128" w14:textId="77777777" w:rsidR="002E2B35" w:rsidRDefault="002E2B35" w:rsidP="00026BDB">
      <w:pPr>
        <w:rPr>
          <w:u w:val="single"/>
        </w:rPr>
      </w:pPr>
    </w:p>
    <w:p w14:paraId="43211E0E" w14:textId="68445602" w:rsidR="00026BDB" w:rsidRDefault="00026BDB" w:rsidP="00026BDB">
      <w:r w:rsidRPr="00026BDB">
        <w:rPr>
          <w:u w:val="single"/>
        </w:rPr>
        <w:t>*Arsenic:</w:t>
      </w:r>
      <w:r w:rsidRPr="00026BDB">
        <w:t xml:space="preserve"> Some people who drink water containing arsenic </w:t>
      </w:r>
      <w:proofErr w:type="gramStart"/>
      <w:r w:rsidRPr="00026BDB">
        <w:t>in excess of</w:t>
      </w:r>
      <w:proofErr w:type="gramEnd"/>
      <w:r w:rsidRPr="00026BDB">
        <w:t xml:space="preserve"> the MCL over many years may experience skin damage or circulatory system problems</w:t>
      </w:r>
      <w:r w:rsidR="00BE0DC8">
        <w:t xml:space="preserve"> </w:t>
      </w:r>
      <w:r w:rsidRPr="00026BDB">
        <w:t>and may have an increased risk of getting cancer.</w:t>
      </w:r>
      <w:r>
        <w:t xml:space="preserve"> </w:t>
      </w:r>
    </w:p>
    <w:p w14:paraId="6B53CFD3" w14:textId="5A9A4FEF" w:rsidR="004C0DE2" w:rsidRDefault="004C0DE2" w:rsidP="004C0DE2">
      <w:pPr>
        <w:rPr>
          <w:iCs/>
        </w:rPr>
      </w:pPr>
      <w:r w:rsidRPr="004C0DE2">
        <w:rPr>
          <w:u w:val="single"/>
        </w:rPr>
        <w:t>*Turbidity:</w:t>
      </w:r>
      <w:r>
        <w:t xml:space="preserve"> </w:t>
      </w:r>
      <w:r w:rsidRPr="004C0DE2">
        <w:rPr>
          <w:iCs/>
        </w:rPr>
        <w:t>Turbidity is a measure of the cloudiness of the water. We monitor it because it is a good indicator of water quality and the effectiveness of filtration.</w:t>
      </w:r>
      <w:r w:rsidR="00054B1D">
        <w:rPr>
          <w:iCs/>
        </w:rPr>
        <w:t xml:space="preserve"> </w:t>
      </w:r>
      <w:r w:rsidR="00054B1D" w:rsidRPr="00054B1D">
        <w:rPr>
          <w:iCs/>
        </w:rPr>
        <w:t>Turbidity has no health effects.  However, high levels of turbidity can interfere with disinfection and provide a medium for microbial growth.  Turbidity may indicate the presence of disease-causing organisms.  These organisms include bacteria, viruses, and parasites that can cause symptoms such as nausea, cramps, diarrhea, and associated headaches.</w:t>
      </w:r>
    </w:p>
    <w:p w14:paraId="271AC6C4" w14:textId="798DC551" w:rsidR="008C1426" w:rsidRPr="00054B1D" w:rsidRDefault="00026BDB">
      <w:pPr>
        <w:rPr>
          <w:rStyle w:val="Strong"/>
          <w:bCs w:val="0"/>
          <w:color w:val="auto"/>
          <w:sz w:val="22"/>
        </w:rPr>
      </w:pPr>
      <w:r w:rsidRPr="00054B1D">
        <w:rPr>
          <w:b/>
        </w:rPr>
        <w:t xml:space="preserve">Big Bear Shores RV Park is a Transient Non-Community Water System (TNCWS), a public water system that provides water in a place where people do not remain for long periods of time (such as a gas station or campground). As </w:t>
      </w:r>
      <w:r w:rsidRPr="00054B1D">
        <w:rPr>
          <w:b/>
        </w:rPr>
        <w:lastRenderedPageBreak/>
        <w:t xml:space="preserve">such, many of the standards are not applicable </w:t>
      </w:r>
      <w:r w:rsidR="00D92F81" w:rsidRPr="00054B1D">
        <w:rPr>
          <w:b/>
        </w:rPr>
        <w:t xml:space="preserve">because guests </w:t>
      </w:r>
      <w:r w:rsidR="00D26A18" w:rsidRPr="00054B1D">
        <w:rPr>
          <w:b/>
        </w:rPr>
        <w:t>are</w:t>
      </w:r>
      <w:r w:rsidR="00D92F81" w:rsidRPr="00054B1D">
        <w:rPr>
          <w:b/>
        </w:rPr>
        <w:t xml:space="preserve"> not </w:t>
      </w:r>
      <w:r w:rsidR="00D26A18" w:rsidRPr="00054B1D">
        <w:rPr>
          <w:b/>
        </w:rPr>
        <w:t xml:space="preserve">expected to </w:t>
      </w:r>
      <w:r w:rsidR="00D92F81" w:rsidRPr="00054B1D">
        <w:rPr>
          <w:b/>
        </w:rPr>
        <w:t xml:space="preserve">consume enough contaminants to </w:t>
      </w:r>
      <w:proofErr w:type="gramStart"/>
      <w:r w:rsidR="00D92F81" w:rsidRPr="00054B1D">
        <w:rPr>
          <w:b/>
        </w:rPr>
        <w:t>have an effect on</w:t>
      </w:r>
      <w:proofErr w:type="gramEnd"/>
      <w:r w:rsidR="00D92F81" w:rsidRPr="00054B1D">
        <w:rPr>
          <w:b/>
        </w:rPr>
        <w:t xml:space="preserve"> their health. </w:t>
      </w:r>
    </w:p>
    <w:p w14:paraId="6B99BB87" w14:textId="20B6FD29" w:rsidR="00F1333E" w:rsidRPr="00653BAE" w:rsidRDefault="00F1333E" w:rsidP="00F1333E">
      <w:pPr>
        <w:tabs>
          <w:tab w:val="left" w:pos="7406"/>
        </w:tabs>
        <w:rPr>
          <w:rStyle w:val="Strong"/>
        </w:rPr>
      </w:pPr>
      <w:r w:rsidRPr="00653BAE">
        <w:rPr>
          <w:rStyle w:val="Strong"/>
        </w:rPr>
        <w:t>Table 2: Secondary Standards</w:t>
      </w:r>
    </w:p>
    <w:tbl>
      <w:tblPr>
        <w:tblW w:w="10815" w:type="dxa"/>
        <w:tblInd w:w="93" w:type="dxa"/>
        <w:tblLayout w:type="fixed"/>
        <w:tblLook w:val="04A0" w:firstRow="1" w:lastRow="0" w:firstColumn="1" w:lastColumn="0" w:noHBand="0" w:noVBand="1"/>
      </w:tblPr>
      <w:tblGrid>
        <w:gridCol w:w="1995"/>
        <w:gridCol w:w="990"/>
        <w:gridCol w:w="630"/>
        <w:gridCol w:w="720"/>
        <w:gridCol w:w="990"/>
        <w:gridCol w:w="810"/>
        <w:gridCol w:w="1170"/>
        <w:gridCol w:w="3510"/>
      </w:tblGrid>
      <w:tr w:rsidR="004C0DE2" w:rsidRPr="00D461B2" w14:paraId="3B622E6A" w14:textId="77777777" w:rsidTr="004C0DE2">
        <w:trPr>
          <w:trHeight w:val="302"/>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5EF8CB" w14:textId="77777777" w:rsidR="004C0DE2" w:rsidRPr="00F5518D" w:rsidRDefault="004C0DE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Regulated                           Contaminants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B4CA6" w14:textId="77777777" w:rsidR="004C0DE2" w:rsidRPr="00F5518D" w:rsidRDefault="004C0DE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Last          Sample</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14:paraId="5B388965" w14:textId="77777777" w:rsidR="004C0DE2" w:rsidRPr="00F5518D" w:rsidRDefault="004C0DE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 xml:space="preserve">Range Detected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FBC2BB" w14:textId="77777777" w:rsidR="004C0DE2" w:rsidRPr="00F5518D" w:rsidRDefault="004C0DE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Goal</w:t>
            </w:r>
            <w:r w:rsidRPr="00F5518D">
              <w:rPr>
                <w:rFonts w:ascii="Franklin Gothic Medium" w:hAnsi="Franklin Gothic Medium"/>
                <w:b/>
                <w:bCs/>
                <w:color w:val="000000" w:themeColor="text1"/>
                <w:sz w:val="18"/>
                <w:szCs w:val="18"/>
              </w:rPr>
              <w:t xml:space="preserve"> (PHG or MCLG)</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20FFFF"/>
            <w:vAlign w:val="center"/>
            <w:hideMark/>
          </w:tcPr>
          <w:p w14:paraId="2F6A4E03" w14:textId="77777777" w:rsidR="004C0DE2" w:rsidRPr="00F5518D" w:rsidRDefault="004C0DE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State         MCL</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21FF80"/>
            <w:vAlign w:val="center"/>
            <w:hideMark/>
          </w:tcPr>
          <w:p w14:paraId="1C3F86E8" w14:textId="77777777" w:rsidR="004C0DE2" w:rsidRPr="00F5518D" w:rsidRDefault="004C0DE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Average Detected</w:t>
            </w:r>
          </w:p>
        </w:tc>
        <w:tc>
          <w:tcPr>
            <w:tcW w:w="3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C87CA3" w14:textId="77777777" w:rsidR="004C0DE2" w:rsidRPr="00F5518D" w:rsidRDefault="004C0DE2" w:rsidP="00D461B2">
            <w:pPr>
              <w:spacing w:after="0"/>
              <w:jc w:val="center"/>
              <w:rPr>
                <w:rFonts w:ascii="Franklin Gothic Medium" w:hAnsi="Franklin Gothic Medium"/>
                <w:b/>
                <w:bCs/>
                <w:color w:val="000000" w:themeColor="text1"/>
                <w:sz w:val="20"/>
                <w:szCs w:val="20"/>
              </w:rPr>
            </w:pPr>
            <w:r w:rsidRPr="00F5518D">
              <w:rPr>
                <w:rFonts w:ascii="Franklin Gothic Medium" w:hAnsi="Franklin Gothic Medium"/>
                <w:b/>
                <w:bCs/>
                <w:color w:val="000000" w:themeColor="text1"/>
                <w:sz w:val="20"/>
                <w:szCs w:val="20"/>
              </w:rPr>
              <w:t>Major Sources</w:t>
            </w:r>
          </w:p>
        </w:tc>
      </w:tr>
      <w:tr w:rsidR="004C0DE2" w:rsidRPr="00D461B2" w14:paraId="7E0E6150" w14:textId="77777777" w:rsidTr="004C0DE2">
        <w:trPr>
          <w:trHeight w:val="302"/>
        </w:trPr>
        <w:tc>
          <w:tcPr>
            <w:tcW w:w="1995" w:type="dxa"/>
            <w:vMerge/>
            <w:tcBorders>
              <w:top w:val="single" w:sz="4" w:space="0" w:color="auto"/>
              <w:left w:val="single" w:sz="4" w:space="0" w:color="auto"/>
              <w:bottom w:val="single" w:sz="4" w:space="0" w:color="auto"/>
              <w:right w:val="single" w:sz="4" w:space="0" w:color="auto"/>
            </w:tcBorders>
            <w:vAlign w:val="center"/>
            <w:hideMark/>
          </w:tcPr>
          <w:p w14:paraId="409B7100" w14:textId="77777777" w:rsidR="004C0DE2" w:rsidRPr="00D461B2" w:rsidRDefault="004C0DE2" w:rsidP="00D461B2">
            <w:pPr>
              <w:spacing w:after="0"/>
              <w:rPr>
                <w:rFonts w:ascii="Franklin Gothic Medium" w:hAnsi="Franklin Gothic Medium"/>
                <w:b/>
                <w:bCs/>
                <w:color w:val="40404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264AD455" w14:textId="77777777" w:rsidR="004C0DE2" w:rsidRPr="00D461B2" w:rsidRDefault="004C0DE2" w:rsidP="00D461B2">
            <w:pPr>
              <w:spacing w:after="0"/>
              <w:rPr>
                <w:rFonts w:ascii="Franklin Gothic Medium" w:hAnsi="Franklin Gothic Medium"/>
                <w:b/>
                <w:bCs/>
                <w:color w:val="40404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14:paraId="1FC097B9" w14:textId="77777777" w:rsidR="004C0DE2" w:rsidRPr="00D461B2" w:rsidRDefault="004C0DE2" w:rsidP="00D461B2">
            <w:pPr>
              <w:spacing w:after="0"/>
              <w:jc w:val="center"/>
              <w:rPr>
                <w:rFonts w:ascii="Franklin Gothic Medium" w:hAnsi="Franklin Gothic Medium"/>
                <w:b/>
                <w:bCs/>
                <w:color w:val="000000"/>
                <w:sz w:val="20"/>
                <w:szCs w:val="20"/>
              </w:rPr>
            </w:pPr>
            <w:r w:rsidRPr="00D461B2">
              <w:rPr>
                <w:rFonts w:ascii="Franklin Gothic Medium" w:hAnsi="Franklin Gothic Medium"/>
                <w:b/>
                <w:bCs/>
                <w:color w:val="000000"/>
                <w:sz w:val="20"/>
                <w:szCs w:val="20"/>
              </w:rPr>
              <w:t>Low</w:t>
            </w:r>
          </w:p>
        </w:tc>
        <w:tc>
          <w:tcPr>
            <w:tcW w:w="720" w:type="dxa"/>
            <w:tcBorders>
              <w:top w:val="nil"/>
              <w:left w:val="nil"/>
              <w:bottom w:val="single" w:sz="4" w:space="0" w:color="auto"/>
              <w:right w:val="single" w:sz="4" w:space="0" w:color="auto"/>
            </w:tcBorders>
            <w:shd w:val="clear" w:color="auto" w:fill="auto"/>
            <w:vAlign w:val="center"/>
            <w:hideMark/>
          </w:tcPr>
          <w:p w14:paraId="3A895BB0"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High</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28F53B7" w14:textId="77777777" w:rsidR="004C0DE2" w:rsidRPr="00D461B2" w:rsidRDefault="004C0DE2" w:rsidP="00D461B2">
            <w:pPr>
              <w:spacing w:after="0"/>
              <w:rPr>
                <w:rFonts w:ascii="Franklin Gothic Medium" w:hAnsi="Franklin Gothic Medium"/>
                <w:b/>
                <w:bCs/>
                <w:color w:val="40404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0F8B7916" w14:textId="77777777" w:rsidR="004C0DE2" w:rsidRPr="00D461B2" w:rsidRDefault="004C0DE2" w:rsidP="00D461B2">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74B10027" w14:textId="77777777" w:rsidR="004C0DE2" w:rsidRPr="00D461B2" w:rsidRDefault="004C0DE2" w:rsidP="00D461B2">
            <w:pPr>
              <w:spacing w:after="0"/>
              <w:rPr>
                <w:rFonts w:ascii="Franklin Gothic Medium" w:hAnsi="Franklin Gothic Medium"/>
                <w:b/>
                <w:bCs/>
                <w:color w:val="404040"/>
                <w:sz w:val="20"/>
                <w:szCs w:val="20"/>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09B19E31" w14:textId="77777777" w:rsidR="004C0DE2" w:rsidRPr="00D461B2" w:rsidRDefault="004C0DE2" w:rsidP="00D461B2">
            <w:pPr>
              <w:spacing w:after="0"/>
              <w:rPr>
                <w:rFonts w:ascii="Franklin Gothic Medium" w:hAnsi="Franklin Gothic Medium"/>
                <w:b/>
                <w:bCs/>
                <w:color w:val="404040"/>
                <w:sz w:val="20"/>
                <w:szCs w:val="20"/>
              </w:rPr>
            </w:pPr>
          </w:p>
        </w:tc>
      </w:tr>
      <w:tr w:rsidR="004C0DE2" w:rsidRPr="00D461B2" w14:paraId="18F208F5" w14:textId="77777777" w:rsidTr="004C0DE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07FE0EAC" w14:textId="77777777" w:rsidR="004C0DE2" w:rsidRPr="00F5518D" w:rsidRDefault="004C0DE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Odor-Threshold (units)</w:t>
            </w:r>
          </w:p>
        </w:tc>
        <w:tc>
          <w:tcPr>
            <w:tcW w:w="990" w:type="dxa"/>
            <w:tcBorders>
              <w:top w:val="nil"/>
              <w:left w:val="nil"/>
              <w:bottom w:val="single" w:sz="4" w:space="0" w:color="auto"/>
              <w:right w:val="single" w:sz="4" w:space="0" w:color="auto"/>
            </w:tcBorders>
            <w:shd w:val="clear" w:color="auto" w:fill="auto"/>
            <w:vAlign w:val="center"/>
            <w:hideMark/>
          </w:tcPr>
          <w:p w14:paraId="388592F5" w14:textId="3FD2A91D"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E00C1C">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77639CDD" w14:textId="3CE4F465" w:rsidR="004C0DE2" w:rsidRPr="00F5518D" w:rsidRDefault="0047589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w:t>
            </w:r>
          </w:p>
        </w:tc>
        <w:tc>
          <w:tcPr>
            <w:tcW w:w="720" w:type="dxa"/>
            <w:tcBorders>
              <w:top w:val="nil"/>
              <w:left w:val="nil"/>
              <w:bottom w:val="single" w:sz="4" w:space="0" w:color="auto"/>
              <w:right w:val="single" w:sz="4" w:space="0" w:color="auto"/>
            </w:tcBorders>
            <w:shd w:val="clear" w:color="auto" w:fill="auto"/>
            <w:vAlign w:val="center"/>
            <w:hideMark/>
          </w:tcPr>
          <w:p w14:paraId="4385BEA6" w14:textId="36809631" w:rsidR="004C0DE2" w:rsidRPr="00F5518D" w:rsidRDefault="00475892" w:rsidP="00593301">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w:t>
            </w:r>
          </w:p>
        </w:tc>
        <w:tc>
          <w:tcPr>
            <w:tcW w:w="990" w:type="dxa"/>
            <w:tcBorders>
              <w:top w:val="nil"/>
              <w:left w:val="nil"/>
              <w:bottom w:val="single" w:sz="4" w:space="0" w:color="auto"/>
              <w:right w:val="single" w:sz="4" w:space="0" w:color="auto"/>
            </w:tcBorders>
            <w:shd w:val="clear" w:color="auto" w:fill="auto"/>
            <w:vAlign w:val="center"/>
            <w:hideMark/>
          </w:tcPr>
          <w:p w14:paraId="7CEFC396"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152F572B"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3</w:t>
            </w:r>
          </w:p>
        </w:tc>
        <w:tc>
          <w:tcPr>
            <w:tcW w:w="1170" w:type="dxa"/>
            <w:tcBorders>
              <w:top w:val="nil"/>
              <w:left w:val="nil"/>
              <w:bottom w:val="single" w:sz="4" w:space="0" w:color="auto"/>
              <w:right w:val="single" w:sz="4" w:space="0" w:color="auto"/>
            </w:tcBorders>
            <w:shd w:val="clear" w:color="000000" w:fill="21FF80"/>
            <w:vAlign w:val="center"/>
            <w:hideMark/>
          </w:tcPr>
          <w:p w14:paraId="542FC1E5"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w:t>
            </w:r>
          </w:p>
        </w:tc>
        <w:tc>
          <w:tcPr>
            <w:tcW w:w="3510" w:type="dxa"/>
            <w:tcBorders>
              <w:top w:val="nil"/>
              <w:left w:val="nil"/>
              <w:bottom w:val="single" w:sz="4" w:space="0" w:color="auto"/>
              <w:right w:val="single" w:sz="4" w:space="0" w:color="auto"/>
            </w:tcBorders>
            <w:shd w:val="clear" w:color="auto" w:fill="auto"/>
            <w:vAlign w:val="center"/>
            <w:hideMark/>
          </w:tcPr>
          <w:p w14:paraId="5665C2E1" w14:textId="77777777" w:rsidR="004C0DE2" w:rsidRPr="00F5518D" w:rsidRDefault="004C0DE2" w:rsidP="00D461B2">
            <w:pPr>
              <w:spacing w:after="0"/>
              <w:rPr>
                <w:rFonts w:ascii="Franklin Gothic Book" w:hAnsi="Franklin Gothic Book"/>
                <w:color w:val="000000" w:themeColor="text1"/>
                <w:sz w:val="18"/>
                <w:szCs w:val="18"/>
              </w:rPr>
            </w:pPr>
            <w:proofErr w:type="gramStart"/>
            <w:r w:rsidRPr="00F5518D">
              <w:rPr>
                <w:rFonts w:ascii="Franklin Gothic Book" w:hAnsi="Franklin Gothic Book"/>
                <w:color w:val="000000" w:themeColor="text1"/>
                <w:sz w:val="18"/>
                <w:szCs w:val="18"/>
              </w:rPr>
              <w:t>Naturally-occurring</w:t>
            </w:r>
            <w:proofErr w:type="gramEnd"/>
            <w:r w:rsidRPr="00F5518D">
              <w:rPr>
                <w:rFonts w:ascii="Franklin Gothic Book" w:hAnsi="Franklin Gothic Book"/>
                <w:color w:val="000000" w:themeColor="text1"/>
                <w:sz w:val="18"/>
                <w:szCs w:val="18"/>
              </w:rPr>
              <w:t xml:space="preserve"> organic materials</w:t>
            </w:r>
          </w:p>
        </w:tc>
      </w:tr>
      <w:tr w:rsidR="004C0DE2" w:rsidRPr="00D461B2" w14:paraId="28C25B67" w14:textId="77777777" w:rsidTr="004C0DE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184E62F7" w14:textId="77777777" w:rsidR="004C0DE2" w:rsidRPr="00F5518D" w:rsidRDefault="004C0DE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Chloride (ppm)</w:t>
            </w:r>
          </w:p>
        </w:tc>
        <w:tc>
          <w:tcPr>
            <w:tcW w:w="990" w:type="dxa"/>
            <w:tcBorders>
              <w:top w:val="nil"/>
              <w:left w:val="nil"/>
              <w:bottom w:val="single" w:sz="4" w:space="0" w:color="auto"/>
              <w:right w:val="single" w:sz="4" w:space="0" w:color="auto"/>
            </w:tcBorders>
            <w:shd w:val="clear" w:color="auto" w:fill="auto"/>
            <w:vAlign w:val="center"/>
            <w:hideMark/>
          </w:tcPr>
          <w:p w14:paraId="12376DE8" w14:textId="366E0102" w:rsidR="004C0DE2" w:rsidRPr="00F5518D" w:rsidRDefault="004C0DE2" w:rsidP="00A539CA">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E00C1C">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73801E64" w14:textId="78595896"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1.4</w:t>
            </w:r>
          </w:p>
        </w:tc>
        <w:tc>
          <w:tcPr>
            <w:tcW w:w="720" w:type="dxa"/>
            <w:tcBorders>
              <w:top w:val="nil"/>
              <w:left w:val="nil"/>
              <w:bottom w:val="single" w:sz="4" w:space="0" w:color="auto"/>
              <w:right w:val="single" w:sz="4" w:space="0" w:color="auto"/>
            </w:tcBorders>
            <w:shd w:val="clear" w:color="auto" w:fill="auto"/>
            <w:vAlign w:val="center"/>
            <w:hideMark/>
          </w:tcPr>
          <w:p w14:paraId="151ADC9D" w14:textId="5838CA2C"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4.2</w:t>
            </w:r>
          </w:p>
        </w:tc>
        <w:tc>
          <w:tcPr>
            <w:tcW w:w="990" w:type="dxa"/>
            <w:tcBorders>
              <w:top w:val="nil"/>
              <w:left w:val="nil"/>
              <w:bottom w:val="single" w:sz="4" w:space="0" w:color="auto"/>
              <w:right w:val="single" w:sz="4" w:space="0" w:color="auto"/>
            </w:tcBorders>
            <w:shd w:val="clear" w:color="auto" w:fill="auto"/>
            <w:vAlign w:val="center"/>
            <w:hideMark/>
          </w:tcPr>
          <w:p w14:paraId="428E374C"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64EC244A"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500</w:t>
            </w:r>
          </w:p>
        </w:tc>
        <w:tc>
          <w:tcPr>
            <w:tcW w:w="1170" w:type="dxa"/>
            <w:tcBorders>
              <w:top w:val="nil"/>
              <w:left w:val="nil"/>
              <w:bottom w:val="single" w:sz="4" w:space="0" w:color="auto"/>
              <w:right w:val="single" w:sz="4" w:space="0" w:color="auto"/>
            </w:tcBorders>
            <w:shd w:val="clear" w:color="000000" w:fill="21FF80"/>
            <w:vAlign w:val="center"/>
            <w:hideMark/>
          </w:tcPr>
          <w:p w14:paraId="5239283D" w14:textId="75FF82CB"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2.8</w:t>
            </w:r>
          </w:p>
        </w:tc>
        <w:tc>
          <w:tcPr>
            <w:tcW w:w="3510" w:type="dxa"/>
            <w:tcBorders>
              <w:top w:val="nil"/>
              <w:left w:val="nil"/>
              <w:bottom w:val="single" w:sz="4" w:space="0" w:color="auto"/>
              <w:right w:val="single" w:sz="4" w:space="0" w:color="auto"/>
            </w:tcBorders>
            <w:shd w:val="clear" w:color="auto" w:fill="auto"/>
            <w:vAlign w:val="center"/>
            <w:hideMark/>
          </w:tcPr>
          <w:p w14:paraId="4E7CE74D" w14:textId="77777777" w:rsidR="004C0DE2" w:rsidRPr="00F5518D" w:rsidRDefault="004C0DE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Runoff/leaching from natural deposits</w:t>
            </w:r>
          </w:p>
        </w:tc>
      </w:tr>
      <w:tr w:rsidR="004C0DE2" w:rsidRPr="00D461B2" w14:paraId="3A57772E" w14:textId="77777777" w:rsidTr="004C0DE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43393D82" w14:textId="77777777" w:rsidR="004C0DE2" w:rsidRPr="00F5518D" w:rsidRDefault="004C0DE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Sulfate (ppm)</w:t>
            </w:r>
          </w:p>
        </w:tc>
        <w:tc>
          <w:tcPr>
            <w:tcW w:w="990" w:type="dxa"/>
            <w:tcBorders>
              <w:top w:val="nil"/>
              <w:left w:val="nil"/>
              <w:bottom w:val="single" w:sz="4" w:space="0" w:color="auto"/>
              <w:right w:val="single" w:sz="4" w:space="0" w:color="auto"/>
            </w:tcBorders>
            <w:shd w:val="clear" w:color="auto" w:fill="auto"/>
            <w:vAlign w:val="center"/>
            <w:hideMark/>
          </w:tcPr>
          <w:p w14:paraId="05F97BD2" w14:textId="11BAE51B"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E00C1C">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4F0FE7BA" w14:textId="58112446"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4.3</w:t>
            </w:r>
          </w:p>
        </w:tc>
        <w:tc>
          <w:tcPr>
            <w:tcW w:w="720" w:type="dxa"/>
            <w:tcBorders>
              <w:top w:val="nil"/>
              <w:left w:val="nil"/>
              <w:bottom w:val="single" w:sz="4" w:space="0" w:color="auto"/>
              <w:right w:val="single" w:sz="4" w:space="0" w:color="auto"/>
            </w:tcBorders>
            <w:shd w:val="clear" w:color="auto" w:fill="auto"/>
            <w:vAlign w:val="center"/>
            <w:hideMark/>
          </w:tcPr>
          <w:p w14:paraId="3039AC81" w14:textId="144B334F"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12</w:t>
            </w:r>
          </w:p>
        </w:tc>
        <w:tc>
          <w:tcPr>
            <w:tcW w:w="990" w:type="dxa"/>
            <w:tcBorders>
              <w:top w:val="nil"/>
              <w:left w:val="nil"/>
              <w:bottom w:val="single" w:sz="4" w:space="0" w:color="auto"/>
              <w:right w:val="single" w:sz="4" w:space="0" w:color="auto"/>
            </w:tcBorders>
            <w:shd w:val="clear" w:color="auto" w:fill="auto"/>
            <w:vAlign w:val="center"/>
            <w:hideMark/>
          </w:tcPr>
          <w:p w14:paraId="2F9B93DA"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7E83D481"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500</w:t>
            </w:r>
          </w:p>
        </w:tc>
        <w:tc>
          <w:tcPr>
            <w:tcW w:w="1170" w:type="dxa"/>
            <w:tcBorders>
              <w:top w:val="nil"/>
              <w:left w:val="nil"/>
              <w:bottom w:val="single" w:sz="4" w:space="0" w:color="auto"/>
              <w:right w:val="single" w:sz="4" w:space="0" w:color="auto"/>
            </w:tcBorders>
            <w:shd w:val="clear" w:color="000000" w:fill="21FF80"/>
            <w:vAlign w:val="center"/>
            <w:hideMark/>
          </w:tcPr>
          <w:p w14:paraId="227C4F8D" w14:textId="271CFEEB"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8.15</w:t>
            </w:r>
          </w:p>
        </w:tc>
        <w:tc>
          <w:tcPr>
            <w:tcW w:w="3510" w:type="dxa"/>
            <w:tcBorders>
              <w:top w:val="nil"/>
              <w:left w:val="nil"/>
              <w:bottom w:val="single" w:sz="4" w:space="0" w:color="auto"/>
              <w:right w:val="single" w:sz="4" w:space="0" w:color="auto"/>
            </w:tcBorders>
            <w:shd w:val="clear" w:color="auto" w:fill="auto"/>
            <w:vAlign w:val="center"/>
            <w:hideMark/>
          </w:tcPr>
          <w:p w14:paraId="4AF8801B" w14:textId="77777777" w:rsidR="004C0DE2" w:rsidRPr="00F5518D" w:rsidRDefault="004C0DE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Runoff/leaching from natural deposits</w:t>
            </w:r>
          </w:p>
        </w:tc>
      </w:tr>
      <w:tr w:rsidR="004C0DE2" w:rsidRPr="00D461B2" w14:paraId="0B0AA375" w14:textId="77777777" w:rsidTr="004C0DE2">
        <w:trPr>
          <w:trHeight w:val="302"/>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488404B7" w14:textId="77777777" w:rsidR="004C0DE2" w:rsidRPr="00F5518D" w:rsidRDefault="004C0DE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Total Dissolved Solids (ppm)</w:t>
            </w:r>
          </w:p>
        </w:tc>
        <w:tc>
          <w:tcPr>
            <w:tcW w:w="990" w:type="dxa"/>
            <w:tcBorders>
              <w:top w:val="nil"/>
              <w:left w:val="nil"/>
              <w:bottom w:val="single" w:sz="4" w:space="0" w:color="auto"/>
              <w:right w:val="single" w:sz="4" w:space="0" w:color="auto"/>
            </w:tcBorders>
            <w:shd w:val="clear" w:color="auto" w:fill="auto"/>
            <w:vAlign w:val="center"/>
            <w:hideMark/>
          </w:tcPr>
          <w:p w14:paraId="0BB5B4A1" w14:textId="2E7B5083"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202</w:t>
            </w:r>
            <w:r w:rsidR="00E00C1C">
              <w:rPr>
                <w:rFonts w:ascii="Franklin Gothic Book" w:hAnsi="Franklin Gothic Book"/>
                <w:color w:val="000000" w:themeColor="text1"/>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54DF374A" w14:textId="6C9BB81B"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220</w:t>
            </w:r>
          </w:p>
        </w:tc>
        <w:tc>
          <w:tcPr>
            <w:tcW w:w="720" w:type="dxa"/>
            <w:tcBorders>
              <w:top w:val="nil"/>
              <w:left w:val="nil"/>
              <w:bottom w:val="single" w:sz="4" w:space="0" w:color="auto"/>
              <w:right w:val="single" w:sz="4" w:space="0" w:color="auto"/>
            </w:tcBorders>
            <w:shd w:val="clear" w:color="auto" w:fill="auto"/>
            <w:vAlign w:val="center"/>
            <w:hideMark/>
          </w:tcPr>
          <w:p w14:paraId="1258F192" w14:textId="6D592022"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300</w:t>
            </w:r>
          </w:p>
        </w:tc>
        <w:tc>
          <w:tcPr>
            <w:tcW w:w="990" w:type="dxa"/>
            <w:tcBorders>
              <w:top w:val="nil"/>
              <w:left w:val="nil"/>
              <w:bottom w:val="single" w:sz="4" w:space="0" w:color="auto"/>
              <w:right w:val="single" w:sz="4" w:space="0" w:color="auto"/>
            </w:tcBorders>
            <w:shd w:val="clear" w:color="auto" w:fill="auto"/>
            <w:vAlign w:val="center"/>
            <w:hideMark/>
          </w:tcPr>
          <w:p w14:paraId="79381FCA"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79287999" w14:textId="77777777"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1000</w:t>
            </w:r>
          </w:p>
        </w:tc>
        <w:tc>
          <w:tcPr>
            <w:tcW w:w="1170" w:type="dxa"/>
            <w:tcBorders>
              <w:top w:val="nil"/>
              <w:left w:val="nil"/>
              <w:bottom w:val="single" w:sz="4" w:space="0" w:color="auto"/>
              <w:right w:val="single" w:sz="4" w:space="0" w:color="auto"/>
            </w:tcBorders>
            <w:shd w:val="clear" w:color="000000" w:fill="21FF80"/>
            <w:vAlign w:val="center"/>
            <w:hideMark/>
          </w:tcPr>
          <w:p w14:paraId="20CDCE1B" w14:textId="6A941665" w:rsidR="004C0DE2" w:rsidRPr="00F5518D" w:rsidRDefault="00593301" w:rsidP="002A220D">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150</w:t>
            </w:r>
          </w:p>
        </w:tc>
        <w:tc>
          <w:tcPr>
            <w:tcW w:w="3510" w:type="dxa"/>
            <w:tcBorders>
              <w:top w:val="nil"/>
              <w:left w:val="nil"/>
              <w:bottom w:val="single" w:sz="4" w:space="0" w:color="auto"/>
              <w:right w:val="single" w:sz="4" w:space="0" w:color="auto"/>
            </w:tcBorders>
            <w:shd w:val="clear" w:color="auto" w:fill="auto"/>
            <w:vAlign w:val="center"/>
            <w:hideMark/>
          </w:tcPr>
          <w:p w14:paraId="54F9B7BD" w14:textId="77777777" w:rsidR="004C0DE2" w:rsidRPr="00F5518D" w:rsidRDefault="004C0DE2" w:rsidP="00D461B2">
            <w:pPr>
              <w:spacing w:after="0"/>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Runoff/leaching from natural deposits</w:t>
            </w:r>
          </w:p>
        </w:tc>
      </w:tr>
      <w:tr w:rsidR="004C0DE2" w:rsidRPr="00D461B2" w14:paraId="76E9623E" w14:textId="77777777" w:rsidTr="004C0DE2">
        <w:trPr>
          <w:trHeight w:val="302"/>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7CE7F3D8" w14:textId="47A6FD23" w:rsidR="004C0DE2" w:rsidRPr="00F5518D" w:rsidRDefault="004C0DE2" w:rsidP="00D461B2">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Aluminum (ppb)</w:t>
            </w:r>
          </w:p>
        </w:tc>
        <w:tc>
          <w:tcPr>
            <w:tcW w:w="990" w:type="dxa"/>
            <w:tcBorders>
              <w:top w:val="single" w:sz="4" w:space="0" w:color="auto"/>
              <w:left w:val="nil"/>
              <w:bottom w:val="single" w:sz="4" w:space="0" w:color="auto"/>
              <w:right w:val="single" w:sz="4" w:space="0" w:color="auto"/>
            </w:tcBorders>
            <w:shd w:val="clear" w:color="auto" w:fill="auto"/>
            <w:vAlign w:val="center"/>
          </w:tcPr>
          <w:p w14:paraId="6982B1A8" w14:textId="7EB507A9" w:rsidR="004C0DE2" w:rsidRPr="00F5518D" w:rsidRDefault="004C0DE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202</w:t>
            </w:r>
            <w:r w:rsidR="00E00C1C">
              <w:rPr>
                <w:rFonts w:ascii="Franklin Gothic Book" w:hAnsi="Franklin Gothic Book"/>
                <w:color w:val="000000" w:themeColor="text1"/>
                <w:sz w:val="18"/>
                <w:szCs w:val="18"/>
              </w:rPr>
              <w:t>1</w:t>
            </w:r>
          </w:p>
        </w:tc>
        <w:tc>
          <w:tcPr>
            <w:tcW w:w="630" w:type="dxa"/>
            <w:tcBorders>
              <w:top w:val="single" w:sz="4" w:space="0" w:color="auto"/>
              <w:left w:val="nil"/>
              <w:bottom w:val="single" w:sz="4" w:space="0" w:color="auto"/>
              <w:right w:val="single" w:sz="4" w:space="0" w:color="auto"/>
            </w:tcBorders>
            <w:shd w:val="clear" w:color="auto" w:fill="auto"/>
            <w:vAlign w:val="center"/>
          </w:tcPr>
          <w:p w14:paraId="55E6748A" w14:textId="0A187F75"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71</w:t>
            </w:r>
          </w:p>
        </w:tc>
        <w:tc>
          <w:tcPr>
            <w:tcW w:w="720" w:type="dxa"/>
            <w:tcBorders>
              <w:top w:val="single" w:sz="4" w:space="0" w:color="auto"/>
              <w:left w:val="nil"/>
              <w:bottom w:val="single" w:sz="4" w:space="0" w:color="auto"/>
              <w:right w:val="single" w:sz="4" w:space="0" w:color="auto"/>
            </w:tcBorders>
            <w:shd w:val="clear" w:color="auto" w:fill="auto"/>
            <w:vAlign w:val="center"/>
          </w:tcPr>
          <w:p w14:paraId="0511AB4D" w14:textId="10EBA224"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710</w:t>
            </w:r>
          </w:p>
        </w:tc>
        <w:tc>
          <w:tcPr>
            <w:tcW w:w="990" w:type="dxa"/>
            <w:tcBorders>
              <w:top w:val="single" w:sz="4" w:space="0" w:color="auto"/>
              <w:left w:val="nil"/>
              <w:bottom w:val="single" w:sz="4" w:space="0" w:color="auto"/>
              <w:right w:val="single" w:sz="4" w:space="0" w:color="auto"/>
            </w:tcBorders>
            <w:shd w:val="clear" w:color="auto" w:fill="auto"/>
            <w:vAlign w:val="center"/>
          </w:tcPr>
          <w:p w14:paraId="11E5624C" w14:textId="691D3CF3"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single" w:sz="4" w:space="0" w:color="auto"/>
              <w:left w:val="nil"/>
              <w:bottom w:val="single" w:sz="4" w:space="0" w:color="auto"/>
              <w:right w:val="single" w:sz="4" w:space="0" w:color="auto"/>
            </w:tcBorders>
            <w:shd w:val="clear" w:color="000000" w:fill="20FFFF"/>
            <w:vAlign w:val="center"/>
          </w:tcPr>
          <w:p w14:paraId="27F8AF5D" w14:textId="7AB016E6" w:rsidR="004C0DE2" w:rsidRPr="004C0DE2" w:rsidRDefault="004C0DE2" w:rsidP="00D461B2">
            <w:pPr>
              <w:spacing w:after="0"/>
              <w:jc w:val="center"/>
              <w:rPr>
                <w:rFonts w:ascii="Franklin Gothic Book" w:hAnsi="Franklin Gothic Book"/>
                <w:color w:val="000000" w:themeColor="text1"/>
                <w:sz w:val="18"/>
                <w:szCs w:val="18"/>
              </w:rPr>
            </w:pPr>
            <w:r w:rsidRPr="004C0DE2">
              <w:rPr>
                <w:rFonts w:ascii="Franklin Gothic Book" w:hAnsi="Franklin Gothic Book"/>
                <w:color w:val="000000" w:themeColor="text1"/>
                <w:sz w:val="18"/>
                <w:szCs w:val="18"/>
              </w:rPr>
              <w:t>200</w:t>
            </w:r>
          </w:p>
        </w:tc>
        <w:tc>
          <w:tcPr>
            <w:tcW w:w="1170" w:type="dxa"/>
            <w:tcBorders>
              <w:top w:val="single" w:sz="4" w:space="0" w:color="auto"/>
              <w:left w:val="nil"/>
              <w:bottom w:val="single" w:sz="4" w:space="0" w:color="auto"/>
              <w:right w:val="single" w:sz="4" w:space="0" w:color="auto"/>
            </w:tcBorders>
            <w:shd w:val="clear" w:color="000000" w:fill="21FF80"/>
            <w:vAlign w:val="center"/>
          </w:tcPr>
          <w:p w14:paraId="0A6C4DA4" w14:textId="69C341D1" w:rsidR="004C0DE2" w:rsidRPr="004C0DE2"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390</w:t>
            </w:r>
          </w:p>
        </w:tc>
        <w:tc>
          <w:tcPr>
            <w:tcW w:w="3510" w:type="dxa"/>
            <w:tcBorders>
              <w:top w:val="single" w:sz="4" w:space="0" w:color="auto"/>
              <w:left w:val="nil"/>
              <w:bottom w:val="single" w:sz="4" w:space="0" w:color="auto"/>
              <w:right w:val="single" w:sz="4" w:space="0" w:color="auto"/>
            </w:tcBorders>
            <w:shd w:val="clear" w:color="auto" w:fill="auto"/>
            <w:vAlign w:val="center"/>
          </w:tcPr>
          <w:p w14:paraId="19A8AC5E" w14:textId="1A21240E" w:rsidR="004C0DE2" w:rsidRPr="00C01610" w:rsidRDefault="004C0DE2" w:rsidP="00D461B2">
            <w:pPr>
              <w:spacing w:after="0"/>
              <w:rPr>
                <w:rFonts w:ascii="Franklin Gothic Book" w:hAnsi="Franklin Gothic Book"/>
                <w:color w:val="000000" w:themeColor="text1"/>
                <w:sz w:val="18"/>
                <w:szCs w:val="18"/>
              </w:rPr>
            </w:pPr>
            <w:r w:rsidRPr="00C01610">
              <w:rPr>
                <w:rFonts w:ascii="Franklin Gothic Book" w:hAnsi="Franklin Gothic Book"/>
                <w:color w:val="000000" w:themeColor="text1"/>
                <w:sz w:val="18"/>
                <w:szCs w:val="18"/>
              </w:rPr>
              <w:t>Leaching from natural deposits</w:t>
            </w:r>
          </w:p>
        </w:tc>
      </w:tr>
      <w:tr w:rsidR="004C0DE2" w:rsidRPr="00D461B2" w14:paraId="0F50F5BB" w14:textId="77777777" w:rsidTr="004C0DE2">
        <w:trPr>
          <w:trHeight w:val="302"/>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16B70E1A" w14:textId="171056BF" w:rsidR="004C0DE2" w:rsidRPr="00F5518D" w:rsidRDefault="004C0DE2" w:rsidP="00D461B2">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Iron (ppb)</w:t>
            </w:r>
          </w:p>
        </w:tc>
        <w:tc>
          <w:tcPr>
            <w:tcW w:w="990" w:type="dxa"/>
            <w:tcBorders>
              <w:top w:val="single" w:sz="4" w:space="0" w:color="auto"/>
              <w:left w:val="nil"/>
              <w:bottom w:val="single" w:sz="4" w:space="0" w:color="auto"/>
              <w:right w:val="single" w:sz="4" w:space="0" w:color="auto"/>
            </w:tcBorders>
            <w:shd w:val="clear" w:color="auto" w:fill="auto"/>
            <w:vAlign w:val="center"/>
          </w:tcPr>
          <w:p w14:paraId="07A4C361" w14:textId="00766A60" w:rsidR="004C0DE2" w:rsidRPr="00F5518D" w:rsidRDefault="004C0DE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202</w:t>
            </w:r>
            <w:r w:rsidR="00E00C1C">
              <w:rPr>
                <w:rFonts w:ascii="Franklin Gothic Book" w:hAnsi="Franklin Gothic Book"/>
                <w:color w:val="000000" w:themeColor="text1"/>
                <w:sz w:val="18"/>
                <w:szCs w:val="18"/>
              </w:rPr>
              <w:t>1</w:t>
            </w:r>
          </w:p>
        </w:tc>
        <w:tc>
          <w:tcPr>
            <w:tcW w:w="630" w:type="dxa"/>
            <w:tcBorders>
              <w:top w:val="single" w:sz="4" w:space="0" w:color="auto"/>
              <w:left w:val="nil"/>
              <w:bottom w:val="single" w:sz="4" w:space="0" w:color="auto"/>
              <w:right w:val="single" w:sz="4" w:space="0" w:color="auto"/>
            </w:tcBorders>
            <w:shd w:val="clear" w:color="auto" w:fill="auto"/>
            <w:vAlign w:val="center"/>
          </w:tcPr>
          <w:p w14:paraId="56E82219" w14:textId="25F9D959"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100</w:t>
            </w:r>
          </w:p>
        </w:tc>
        <w:tc>
          <w:tcPr>
            <w:tcW w:w="720" w:type="dxa"/>
            <w:tcBorders>
              <w:top w:val="single" w:sz="4" w:space="0" w:color="auto"/>
              <w:left w:val="nil"/>
              <w:bottom w:val="single" w:sz="4" w:space="0" w:color="auto"/>
              <w:right w:val="single" w:sz="4" w:space="0" w:color="auto"/>
            </w:tcBorders>
            <w:shd w:val="clear" w:color="auto" w:fill="auto"/>
            <w:vAlign w:val="center"/>
          </w:tcPr>
          <w:p w14:paraId="22710C53" w14:textId="497CE0C1" w:rsidR="004C0DE2" w:rsidRPr="00F5518D"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890</w:t>
            </w:r>
          </w:p>
        </w:tc>
        <w:tc>
          <w:tcPr>
            <w:tcW w:w="990" w:type="dxa"/>
            <w:tcBorders>
              <w:top w:val="single" w:sz="4" w:space="0" w:color="auto"/>
              <w:left w:val="nil"/>
              <w:bottom w:val="single" w:sz="4" w:space="0" w:color="auto"/>
              <w:right w:val="single" w:sz="4" w:space="0" w:color="auto"/>
            </w:tcBorders>
            <w:shd w:val="clear" w:color="auto" w:fill="auto"/>
            <w:vAlign w:val="center"/>
          </w:tcPr>
          <w:p w14:paraId="65F28D90" w14:textId="21B81AC2"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single" w:sz="4" w:space="0" w:color="auto"/>
              <w:left w:val="nil"/>
              <w:bottom w:val="single" w:sz="4" w:space="0" w:color="auto"/>
              <w:right w:val="single" w:sz="4" w:space="0" w:color="auto"/>
            </w:tcBorders>
            <w:shd w:val="clear" w:color="000000" w:fill="20FFFF"/>
            <w:vAlign w:val="center"/>
          </w:tcPr>
          <w:p w14:paraId="252DBD1C" w14:textId="506B78FA" w:rsidR="004C0DE2" w:rsidRPr="004C0DE2" w:rsidRDefault="004C0DE2" w:rsidP="00D461B2">
            <w:pPr>
              <w:spacing w:after="0"/>
              <w:jc w:val="center"/>
              <w:rPr>
                <w:rFonts w:ascii="Franklin Gothic Book" w:hAnsi="Franklin Gothic Book"/>
                <w:color w:val="000000" w:themeColor="text1"/>
                <w:sz w:val="18"/>
                <w:szCs w:val="18"/>
              </w:rPr>
            </w:pPr>
            <w:r w:rsidRPr="004C0DE2">
              <w:rPr>
                <w:rFonts w:ascii="Franklin Gothic Book" w:hAnsi="Franklin Gothic Book"/>
                <w:color w:val="000000" w:themeColor="text1"/>
                <w:sz w:val="18"/>
                <w:szCs w:val="18"/>
              </w:rPr>
              <w:t>300</w:t>
            </w:r>
          </w:p>
        </w:tc>
        <w:tc>
          <w:tcPr>
            <w:tcW w:w="1170" w:type="dxa"/>
            <w:tcBorders>
              <w:top w:val="single" w:sz="4" w:space="0" w:color="auto"/>
              <w:left w:val="nil"/>
              <w:bottom w:val="single" w:sz="4" w:space="0" w:color="auto"/>
              <w:right w:val="single" w:sz="4" w:space="0" w:color="auto"/>
            </w:tcBorders>
            <w:shd w:val="clear" w:color="000000" w:fill="21FF80"/>
            <w:vAlign w:val="center"/>
          </w:tcPr>
          <w:p w14:paraId="66BC8EF2" w14:textId="6FA2119B" w:rsidR="004C0DE2" w:rsidRPr="004C0DE2" w:rsidRDefault="00593301"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445</w:t>
            </w:r>
          </w:p>
        </w:tc>
        <w:tc>
          <w:tcPr>
            <w:tcW w:w="3510" w:type="dxa"/>
            <w:tcBorders>
              <w:top w:val="single" w:sz="4" w:space="0" w:color="auto"/>
              <w:left w:val="nil"/>
              <w:bottom w:val="single" w:sz="4" w:space="0" w:color="auto"/>
              <w:right w:val="single" w:sz="4" w:space="0" w:color="auto"/>
            </w:tcBorders>
            <w:shd w:val="clear" w:color="auto" w:fill="auto"/>
            <w:vAlign w:val="center"/>
          </w:tcPr>
          <w:p w14:paraId="1A24C2C6" w14:textId="0470E908" w:rsidR="004C0DE2" w:rsidRPr="00C01610" w:rsidRDefault="004C0DE2" w:rsidP="00D461B2">
            <w:pPr>
              <w:spacing w:after="0"/>
              <w:rPr>
                <w:rFonts w:ascii="Franklin Gothic Book" w:hAnsi="Franklin Gothic Book"/>
                <w:color w:val="000000" w:themeColor="text1"/>
                <w:sz w:val="18"/>
                <w:szCs w:val="18"/>
              </w:rPr>
            </w:pPr>
            <w:r w:rsidRPr="00C01610">
              <w:rPr>
                <w:rFonts w:ascii="Franklin Gothic Book" w:hAnsi="Franklin Gothic Book"/>
                <w:color w:val="000000" w:themeColor="text1"/>
                <w:sz w:val="18"/>
                <w:szCs w:val="18"/>
              </w:rPr>
              <w:t>Leaching from natural deposits</w:t>
            </w:r>
          </w:p>
        </w:tc>
      </w:tr>
      <w:tr w:rsidR="004C0DE2" w:rsidRPr="00D461B2" w14:paraId="179DAB7A" w14:textId="77777777" w:rsidTr="004C0DE2">
        <w:trPr>
          <w:trHeight w:val="302"/>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244E550F" w14:textId="73D8DB7C" w:rsidR="004C0DE2" w:rsidRPr="00F5518D" w:rsidRDefault="004C0DE2" w:rsidP="00D461B2">
            <w:pPr>
              <w:spacing w:after="0"/>
              <w:rPr>
                <w:rFonts w:ascii="Franklin Gothic Book" w:hAnsi="Franklin Gothic Book"/>
                <w:color w:val="000000" w:themeColor="text1"/>
                <w:sz w:val="18"/>
                <w:szCs w:val="18"/>
              </w:rPr>
            </w:pPr>
            <w:r>
              <w:rPr>
                <w:rFonts w:ascii="Franklin Gothic Book" w:hAnsi="Franklin Gothic Book"/>
                <w:color w:val="000000" w:themeColor="text1"/>
                <w:sz w:val="18"/>
                <w:szCs w:val="18"/>
              </w:rPr>
              <w:t>Manganese (ppb)</w:t>
            </w:r>
          </w:p>
        </w:tc>
        <w:tc>
          <w:tcPr>
            <w:tcW w:w="990" w:type="dxa"/>
            <w:tcBorders>
              <w:top w:val="single" w:sz="4" w:space="0" w:color="auto"/>
              <w:left w:val="nil"/>
              <w:bottom w:val="single" w:sz="4" w:space="0" w:color="auto"/>
              <w:right w:val="single" w:sz="4" w:space="0" w:color="auto"/>
            </w:tcBorders>
            <w:shd w:val="clear" w:color="auto" w:fill="auto"/>
            <w:vAlign w:val="center"/>
          </w:tcPr>
          <w:p w14:paraId="6C21F09F" w14:textId="57654964" w:rsidR="004C0DE2" w:rsidRPr="00F5518D" w:rsidRDefault="004C0DE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202</w:t>
            </w:r>
            <w:r w:rsidR="00E00C1C">
              <w:rPr>
                <w:rFonts w:ascii="Franklin Gothic Book" w:hAnsi="Franklin Gothic Book"/>
                <w:color w:val="000000" w:themeColor="text1"/>
                <w:sz w:val="18"/>
                <w:szCs w:val="18"/>
              </w:rPr>
              <w:t>1</w:t>
            </w:r>
          </w:p>
        </w:tc>
        <w:tc>
          <w:tcPr>
            <w:tcW w:w="630" w:type="dxa"/>
            <w:tcBorders>
              <w:top w:val="single" w:sz="4" w:space="0" w:color="auto"/>
              <w:left w:val="nil"/>
              <w:bottom w:val="single" w:sz="4" w:space="0" w:color="auto"/>
              <w:right w:val="single" w:sz="4" w:space="0" w:color="auto"/>
            </w:tcBorders>
            <w:shd w:val="clear" w:color="auto" w:fill="auto"/>
            <w:vAlign w:val="center"/>
          </w:tcPr>
          <w:p w14:paraId="6D18EB3C" w14:textId="7E179A10" w:rsidR="004C0DE2" w:rsidRPr="00F5518D" w:rsidRDefault="001F63F0"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ND</w:t>
            </w:r>
          </w:p>
        </w:tc>
        <w:tc>
          <w:tcPr>
            <w:tcW w:w="720" w:type="dxa"/>
            <w:tcBorders>
              <w:top w:val="single" w:sz="4" w:space="0" w:color="auto"/>
              <w:left w:val="nil"/>
              <w:bottom w:val="single" w:sz="4" w:space="0" w:color="auto"/>
              <w:right w:val="single" w:sz="4" w:space="0" w:color="auto"/>
            </w:tcBorders>
            <w:shd w:val="clear" w:color="auto" w:fill="auto"/>
            <w:vAlign w:val="center"/>
          </w:tcPr>
          <w:p w14:paraId="70055727" w14:textId="09C19D46" w:rsidR="004C0DE2" w:rsidRPr="00F5518D" w:rsidRDefault="001F63F0"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22</w:t>
            </w:r>
          </w:p>
        </w:tc>
        <w:tc>
          <w:tcPr>
            <w:tcW w:w="990" w:type="dxa"/>
            <w:tcBorders>
              <w:top w:val="single" w:sz="4" w:space="0" w:color="auto"/>
              <w:left w:val="nil"/>
              <w:bottom w:val="single" w:sz="4" w:space="0" w:color="auto"/>
              <w:right w:val="single" w:sz="4" w:space="0" w:color="auto"/>
            </w:tcBorders>
            <w:shd w:val="clear" w:color="auto" w:fill="auto"/>
            <w:vAlign w:val="center"/>
          </w:tcPr>
          <w:p w14:paraId="17ED64D6" w14:textId="2EE74E35" w:rsidR="004C0DE2" w:rsidRPr="00F5518D" w:rsidRDefault="004C0DE2" w:rsidP="00D461B2">
            <w:pPr>
              <w:spacing w:after="0"/>
              <w:jc w:val="center"/>
              <w:rPr>
                <w:rFonts w:ascii="Franklin Gothic Book" w:hAnsi="Franklin Gothic Book"/>
                <w:color w:val="000000" w:themeColor="text1"/>
                <w:sz w:val="18"/>
                <w:szCs w:val="18"/>
              </w:rPr>
            </w:pPr>
            <w:r w:rsidRPr="00F5518D">
              <w:rPr>
                <w:rFonts w:ascii="Franklin Gothic Book" w:hAnsi="Franklin Gothic Book"/>
                <w:color w:val="000000" w:themeColor="text1"/>
                <w:sz w:val="18"/>
                <w:szCs w:val="18"/>
              </w:rPr>
              <w:t>N/S</w:t>
            </w:r>
          </w:p>
        </w:tc>
        <w:tc>
          <w:tcPr>
            <w:tcW w:w="810" w:type="dxa"/>
            <w:tcBorders>
              <w:top w:val="single" w:sz="4" w:space="0" w:color="auto"/>
              <w:left w:val="nil"/>
              <w:bottom w:val="single" w:sz="4" w:space="0" w:color="auto"/>
              <w:right w:val="single" w:sz="4" w:space="0" w:color="auto"/>
            </w:tcBorders>
            <w:shd w:val="clear" w:color="000000" w:fill="20FFFF"/>
            <w:vAlign w:val="center"/>
          </w:tcPr>
          <w:p w14:paraId="09422E5A" w14:textId="460CFFBD" w:rsidR="004C0DE2" w:rsidRPr="00F5518D" w:rsidRDefault="004C0DE2"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50</w:t>
            </w:r>
          </w:p>
        </w:tc>
        <w:tc>
          <w:tcPr>
            <w:tcW w:w="1170" w:type="dxa"/>
            <w:tcBorders>
              <w:top w:val="single" w:sz="4" w:space="0" w:color="auto"/>
              <w:left w:val="nil"/>
              <w:bottom w:val="single" w:sz="4" w:space="0" w:color="auto"/>
              <w:right w:val="single" w:sz="4" w:space="0" w:color="auto"/>
            </w:tcBorders>
            <w:shd w:val="clear" w:color="000000" w:fill="21FF80"/>
            <w:vAlign w:val="center"/>
          </w:tcPr>
          <w:p w14:paraId="4AF8E68C" w14:textId="48A58740" w:rsidR="004C0DE2" w:rsidRPr="00F5518D" w:rsidRDefault="001F63F0" w:rsidP="00D461B2">
            <w:pPr>
              <w:spacing w:after="0"/>
              <w:jc w:val="center"/>
              <w:rPr>
                <w:rFonts w:ascii="Franklin Gothic Book" w:hAnsi="Franklin Gothic Book"/>
                <w:color w:val="000000" w:themeColor="text1"/>
                <w:sz w:val="18"/>
                <w:szCs w:val="18"/>
              </w:rPr>
            </w:pPr>
            <w:r>
              <w:rPr>
                <w:rFonts w:ascii="Franklin Gothic Book" w:hAnsi="Franklin Gothic Book"/>
                <w:color w:val="000000" w:themeColor="text1"/>
                <w:sz w:val="18"/>
                <w:szCs w:val="18"/>
              </w:rPr>
              <w:t>11</w:t>
            </w:r>
          </w:p>
        </w:tc>
        <w:tc>
          <w:tcPr>
            <w:tcW w:w="3510" w:type="dxa"/>
            <w:tcBorders>
              <w:top w:val="single" w:sz="4" w:space="0" w:color="auto"/>
              <w:left w:val="nil"/>
              <w:bottom w:val="single" w:sz="4" w:space="0" w:color="auto"/>
              <w:right w:val="single" w:sz="4" w:space="0" w:color="auto"/>
            </w:tcBorders>
            <w:shd w:val="clear" w:color="auto" w:fill="auto"/>
            <w:vAlign w:val="center"/>
          </w:tcPr>
          <w:p w14:paraId="3363D2E0" w14:textId="7AA8975E" w:rsidR="004C0DE2" w:rsidRPr="00C01610" w:rsidRDefault="004C0DE2" w:rsidP="00D461B2">
            <w:pPr>
              <w:spacing w:after="0"/>
              <w:rPr>
                <w:rFonts w:ascii="Franklin Gothic Book" w:hAnsi="Franklin Gothic Book"/>
                <w:color w:val="000000" w:themeColor="text1"/>
                <w:sz w:val="18"/>
                <w:szCs w:val="18"/>
              </w:rPr>
            </w:pPr>
            <w:r w:rsidRPr="00C01610">
              <w:rPr>
                <w:rFonts w:ascii="Franklin Gothic Book" w:hAnsi="Franklin Gothic Book"/>
                <w:color w:val="000000" w:themeColor="text1"/>
                <w:sz w:val="18"/>
                <w:szCs w:val="18"/>
              </w:rPr>
              <w:t>Leaching from natural deposits</w:t>
            </w:r>
          </w:p>
        </w:tc>
      </w:tr>
    </w:tbl>
    <w:p w14:paraId="337BF882" w14:textId="5225227F" w:rsidR="00D461B2" w:rsidRDefault="00F1333E" w:rsidP="00D461B2">
      <w:pPr>
        <w:tabs>
          <w:tab w:val="left" w:pos="7406"/>
        </w:tabs>
        <w:spacing w:before="220"/>
        <w:rPr>
          <w:rStyle w:val="Strong"/>
        </w:rPr>
      </w:pPr>
      <w:r>
        <w:t xml:space="preserve">Secondary Standards are for contaminants that can affect the taste, odor, or appearance of the drinking water. There are no PHGs, or mandatory standard health effects language for these constituents because secondary MCLs are set </w:t>
      </w:r>
      <w:proofErr w:type="gramStart"/>
      <w:r>
        <w:t>on the basis of</w:t>
      </w:r>
      <w:proofErr w:type="gramEnd"/>
      <w:r>
        <w:t xml:space="preserve"> aesthetics.</w:t>
      </w:r>
      <w:r w:rsidR="004C0DE2">
        <w:t xml:space="preserve"> For this same reason, these are not considered to have violations. </w:t>
      </w:r>
    </w:p>
    <w:p w14:paraId="2030F86C" w14:textId="2AB15704" w:rsidR="00F1333E" w:rsidRPr="00D461B2" w:rsidRDefault="00D461B2" w:rsidP="00D461B2">
      <w:pPr>
        <w:tabs>
          <w:tab w:val="left" w:pos="7406"/>
        </w:tabs>
        <w:spacing w:before="220"/>
        <w:rPr>
          <w:rStyle w:val="Strong"/>
          <w:b w:val="0"/>
          <w:bCs w:val="0"/>
          <w:color w:val="auto"/>
          <w:sz w:val="22"/>
        </w:rPr>
      </w:pPr>
      <w:r>
        <w:rPr>
          <w:rStyle w:val="Strong"/>
        </w:rPr>
        <w:t>Table 3</w:t>
      </w:r>
      <w:r w:rsidR="00F1333E" w:rsidRPr="00653BAE">
        <w:rPr>
          <w:rStyle w:val="Strong"/>
        </w:rPr>
        <w:t>: Unregulated Contaminants</w:t>
      </w:r>
    </w:p>
    <w:tbl>
      <w:tblPr>
        <w:tblW w:w="10815" w:type="dxa"/>
        <w:tblInd w:w="93" w:type="dxa"/>
        <w:tblLayout w:type="fixed"/>
        <w:tblLook w:val="04A0" w:firstRow="1" w:lastRow="0" w:firstColumn="1" w:lastColumn="0" w:noHBand="0" w:noVBand="1"/>
      </w:tblPr>
      <w:tblGrid>
        <w:gridCol w:w="1995"/>
        <w:gridCol w:w="990"/>
        <w:gridCol w:w="630"/>
        <w:gridCol w:w="720"/>
        <w:gridCol w:w="990"/>
        <w:gridCol w:w="810"/>
        <w:gridCol w:w="1170"/>
        <w:gridCol w:w="3510"/>
      </w:tblGrid>
      <w:tr w:rsidR="004C0DE2" w:rsidRPr="00D461B2" w14:paraId="1FD09F0E" w14:textId="77777777" w:rsidTr="004C0DE2">
        <w:trPr>
          <w:trHeight w:val="340"/>
        </w:trPr>
        <w:tc>
          <w:tcPr>
            <w:tcW w:w="19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347BC3"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Unregulated                           Contaminants</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7CA429"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Last          Sample</w:t>
            </w:r>
          </w:p>
        </w:tc>
        <w:tc>
          <w:tcPr>
            <w:tcW w:w="1350" w:type="dxa"/>
            <w:gridSpan w:val="2"/>
            <w:tcBorders>
              <w:top w:val="single" w:sz="4" w:space="0" w:color="auto"/>
              <w:left w:val="nil"/>
              <w:bottom w:val="single" w:sz="4" w:space="0" w:color="auto"/>
              <w:right w:val="single" w:sz="4" w:space="0" w:color="auto"/>
            </w:tcBorders>
            <w:shd w:val="clear" w:color="auto" w:fill="auto"/>
            <w:vAlign w:val="center"/>
            <w:hideMark/>
          </w:tcPr>
          <w:p w14:paraId="5DB274D6"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 xml:space="preserve">Range Detected </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391B92"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 xml:space="preserve">Goal </w:t>
            </w:r>
            <w:r w:rsidRPr="00D461B2">
              <w:rPr>
                <w:rFonts w:ascii="Franklin Gothic Medium" w:hAnsi="Franklin Gothic Medium"/>
                <w:b/>
                <w:bCs/>
                <w:color w:val="404040"/>
                <w:sz w:val="18"/>
                <w:szCs w:val="18"/>
              </w:rPr>
              <w:t>(PHG or MCLG)</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20FFFF"/>
            <w:vAlign w:val="center"/>
            <w:hideMark/>
          </w:tcPr>
          <w:p w14:paraId="03E3841D"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State         MCL</w:t>
            </w:r>
          </w:p>
        </w:tc>
        <w:tc>
          <w:tcPr>
            <w:tcW w:w="1170" w:type="dxa"/>
            <w:vMerge w:val="restart"/>
            <w:tcBorders>
              <w:top w:val="single" w:sz="4" w:space="0" w:color="auto"/>
              <w:left w:val="single" w:sz="4" w:space="0" w:color="auto"/>
              <w:bottom w:val="single" w:sz="4" w:space="0" w:color="auto"/>
              <w:right w:val="single" w:sz="4" w:space="0" w:color="auto"/>
            </w:tcBorders>
            <w:shd w:val="clear" w:color="000000" w:fill="21FF80"/>
            <w:vAlign w:val="center"/>
            <w:hideMark/>
          </w:tcPr>
          <w:p w14:paraId="4A4FF85E"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Average Detected</w:t>
            </w:r>
          </w:p>
        </w:tc>
        <w:tc>
          <w:tcPr>
            <w:tcW w:w="35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D59561" w14:textId="77777777" w:rsidR="004C0DE2" w:rsidRPr="00D461B2" w:rsidRDefault="004C0DE2" w:rsidP="00D461B2">
            <w:pPr>
              <w:spacing w:after="0"/>
              <w:jc w:val="center"/>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Major Sources</w:t>
            </w:r>
          </w:p>
        </w:tc>
      </w:tr>
      <w:tr w:rsidR="004C0DE2" w:rsidRPr="00D461B2" w14:paraId="2E9D9D67" w14:textId="77777777" w:rsidTr="004C0DE2">
        <w:trPr>
          <w:trHeight w:val="300"/>
        </w:trPr>
        <w:tc>
          <w:tcPr>
            <w:tcW w:w="1995" w:type="dxa"/>
            <w:vMerge/>
            <w:tcBorders>
              <w:top w:val="single" w:sz="4" w:space="0" w:color="auto"/>
              <w:left w:val="single" w:sz="4" w:space="0" w:color="auto"/>
              <w:bottom w:val="single" w:sz="4" w:space="0" w:color="auto"/>
              <w:right w:val="single" w:sz="4" w:space="0" w:color="auto"/>
            </w:tcBorders>
            <w:vAlign w:val="center"/>
            <w:hideMark/>
          </w:tcPr>
          <w:p w14:paraId="21729662" w14:textId="77777777" w:rsidR="004C0DE2" w:rsidRPr="00D461B2" w:rsidRDefault="004C0DE2" w:rsidP="00D461B2">
            <w:pPr>
              <w:spacing w:after="0"/>
              <w:rPr>
                <w:rFonts w:ascii="Franklin Gothic Medium" w:hAnsi="Franklin Gothic Medium"/>
                <w:b/>
                <w:bCs/>
                <w:color w:val="404040"/>
                <w:sz w:val="20"/>
                <w:szCs w:val="20"/>
              </w:rPr>
            </w:pP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43FFED37" w14:textId="77777777" w:rsidR="004C0DE2" w:rsidRPr="00D461B2" w:rsidRDefault="004C0DE2" w:rsidP="00D461B2">
            <w:pPr>
              <w:spacing w:after="0"/>
              <w:rPr>
                <w:rFonts w:ascii="Franklin Gothic Medium" w:hAnsi="Franklin Gothic Medium"/>
                <w:b/>
                <w:bCs/>
                <w:color w:val="404040"/>
                <w:sz w:val="20"/>
                <w:szCs w:val="20"/>
              </w:rPr>
            </w:pPr>
          </w:p>
        </w:tc>
        <w:tc>
          <w:tcPr>
            <w:tcW w:w="630" w:type="dxa"/>
            <w:tcBorders>
              <w:top w:val="nil"/>
              <w:left w:val="nil"/>
              <w:bottom w:val="single" w:sz="4" w:space="0" w:color="auto"/>
              <w:right w:val="single" w:sz="4" w:space="0" w:color="auto"/>
            </w:tcBorders>
            <w:shd w:val="clear" w:color="auto" w:fill="auto"/>
            <w:noWrap/>
            <w:vAlign w:val="center"/>
            <w:hideMark/>
          </w:tcPr>
          <w:p w14:paraId="4C3C38FC" w14:textId="77777777" w:rsidR="004C0DE2" w:rsidRPr="00D461B2" w:rsidRDefault="004C0DE2" w:rsidP="00D461B2">
            <w:pPr>
              <w:spacing w:after="0"/>
              <w:jc w:val="center"/>
              <w:rPr>
                <w:rFonts w:ascii="Franklin Gothic Medium" w:hAnsi="Franklin Gothic Medium"/>
                <w:b/>
                <w:bCs/>
                <w:color w:val="000000"/>
                <w:sz w:val="20"/>
                <w:szCs w:val="20"/>
              </w:rPr>
            </w:pPr>
            <w:r w:rsidRPr="00D461B2">
              <w:rPr>
                <w:rFonts w:ascii="Franklin Gothic Medium" w:hAnsi="Franklin Gothic Medium"/>
                <w:b/>
                <w:bCs/>
                <w:color w:val="000000"/>
                <w:sz w:val="20"/>
                <w:szCs w:val="20"/>
              </w:rPr>
              <w:t>Low</w:t>
            </w:r>
          </w:p>
        </w:tc>
        <w:tc>
          <w:tcPr>
            <w:tcW w:w="720" w:type="dxa"/>
            <w:tcBorders>
              <w:top w:val="nil"/>
              <w:left w:val="nil"/>
              <w:bottom w:val="single" w:sz="4" w:space="0" w:color="auto"/>
              <w:right w:val="single" w:sz="4" w:space="0" w:color="auto"/>
            </w:tcBorders>
            <w:shd w:val="clear" w:color="auto" w:fill="auto"/>
            <w:vAlign w:val="center"/>
            <w:hideMark/>
          </w:tcPr>
          <w:p w14:paraId="3D630BDD" w14:textId="77777777" w:rsidR="004C0DE2" w:rsidRPr="00D461B2" w:rsidRDefault="004C0DE2" w:rsidP="00D461B2">
            <w:pPr>
              <w:spacing w:after="0"/>
              <w:rPr>
                <w:rFonts w:ascii="Franklin Gothic Medium" w:hAnsi="Franklin Gothic Medium"/>
                <w:b/>
                <w:bCs/>
                <w:color w:val="404040"/>
                <w:sz w:val="20"/>
                <w:szCs w:val="20"/>
              </w:rPr>
            </w:pPr>
            <w:r w:rsidRPr="00D461B2">
              <w:rPr>
                <w:rFonts w:ascii="Franklin Gothic Medium" w:hAnsi="Franklin Gothic Medium"/>
                <w:b/>
                <w:bCs/>
                <w:color w:val="404040"/>
                <w:sz w:val="20"/>
                <w:szCs w:val="20"/>
              </w:rPr>
              <w:t>High</w:t>
            </w:r>
          </w:p>
        </w:tc>
        <w:tc>
          <w:tcPr>
            <w:tcW w:w="990" w:type="dxa"/>
            <w:vMerge/>
            <w:tcBorders>
              <w:top w:val="single" w:sz="4" w:space="0" w:color="auto"/>
              <w:left w:val="single" w:sz="4" w:space="0" w:color="auto"/>
              <w:bottom w:val="single" w:sz="4" w:space="0" w:color="auto"/>
              <w:right w:val="single" w:sz="4" w:space="0" w:color="auto"/>
            </w:tcBorders>
            <w:vAlign w:val="center"/>
            <w:hideMark/>
          </w:tcPr>
          <w:p w14:paraId="1BCB01D7" w14:textId="77777777" w:rsidR="004C0DE2" w:rsidRPr="00D461B2" w:rsidRDefault="004C0DE2" w:rsidP="00D461B2">
            <w:pPr>
              <w:spacing w:after="0"/>
              <w:rPr>
                <w:rFonts w:ascii="Franklin Gothic Medium" w:hAnsi="Franklin Gothic Medium"/>
                <w:b/>
                <w:bCs/>
                <w:color w:val="404040"/>
                <w:sz w:val="20"/>
                <w:szCs w:val="20"/>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561265CD" w14:textId="77777777" w:rsidR="004C0DE2" w:rsidRPr="00D461B2" w:rsidRDefault="004C0DE2" w:rsidP="00D461B2">
            <w:pPr>
              <w:spacing w:after="0"/>
              <w:rPr>
                <w:rFonts w:ascii="Franklin Gothic Medium" w:hAnsi="Franklin Gothic Medium"/>
                <w:b/>
                <w:bCs/>
                <w:color w:val="404040"/>
                <w:sz w:val="20"/>
                <w:szCs w:val="20"/>
              </w:rPr>
            </w:pPr>
          </w:p>
        </w:tc>
        <w:tc>
          <w:tcPr>
            <w:tcW w:w="1170" w:type="dxa"/>
            <w:vMerge/>
            <w:tcBorders>
              <w:top w:val="single" w:sz="4" w:space="0" w:color="auto"/>
              <w:left w:val="single" w:sz="4" w:space="0" w:color="auto"/>
              <w:bottom w:val="single" w:sz="4" w:space="0" w:color="auto"/>
              <w:right w:val="single" w:sz="4" w:space="0" w:color="auto"/>
            </w:tcBorders>
            <w:vAlign w:val="center"/>
            <w:hideMark/>
          </w:tcPr>
          <w:p w14:paraId="1AD85B5E" w14:textId="77777777" w:rsidR="004C0DE2" w:rsidRPr="00D461B2" w:rsidRDefault="004C0DE2" w:rsidP="00D461B2">
            <w:pPr>
              <w:spacing w:after="0"/>
              <w:rPr>
                <w:rFonts w:ascii="Franklin Gothic Medium" w:hAnsi="Franklin Gothic Medium"/>
                <w:b/>
                <w:bCs/>
                <w:color w:val="404040"/>
                <w:sz w:val="20"/>
                <w:szCs w:val="20"/>
              </w:rPr>
            </w:pPr>
          </w:p>
        </w:tc>
        <w:tc>
          <w:tcPr>
            <w:tcW w:w="3510" w:type="dxa"/>
            <w:vMerge/>
            <w:tcBorders>
              <w:top w:val="single" w:sz="4" w:space="0" w:color="auto"/>
              <w:left w:val="single" w:sz="4" w:space="0" w:color="auto"/>
              <w:bottom w:val="single" w:sz="4" w:space="0" w:color="auto"/>
              <w:right w:val="single" w:sz="4" w:space="0" w:color="auto"/>
            </w:tcBorders>
            <w:vAlign w:val="center"/>
            <w:hideMark/>
          </w:tcPr>
          <w:p w14:paraId="224E3D97" w14:textId="77777777" w:rsidR="004C0DE2" w:rsidRPr="00D461B2" w:rsidRDefault="004C0DE2" w:rsidP="00D461B2">
            <w:pPr>
              <w:spacing w:after="0"/>
              <w:rPr>
                <w:rFonts w:ascii="Franklin Gothic Medium" w:hAnsi="Franklin Gothic Medium"/>
                <w:b/>
                <w:bCs/>
                <w:color w:val="404040"/>
                <w:sz w:val="20"/>
                <w:szCs w:val="20"/>
              </w:rPr>
            </w:pPr>
          </w:p>
        </w:tc>
      </w:tr>
      <w:tr w:rsidR="004C0DE2" w:rsidRPr="00D461B2" w14:paraId="0F44E8DC" w14:textId="77777777" w:rsidTr="004C0DE2">
        <w:trPr>
          <w:trHeight w:val="300"/>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15D02D1F" w14:textId="77777777" w:rsidR="004C0DE2" w:rsidRPr="00D461B2" w:rsidRDefault="004C0DE2" w:rsidP="00D461B2">
            <w:pPr>
              <w:spacing w:after="0"/>
              <w:rPr>
                <w:rFonts w:ascii="Franklin Gothic Book" w:hAnsi="Franklin Gothic Book"/>
                <w:color w:val="404040"/>
                <w:sz w:val="18"/>
                <w:szCs w:val="18"/>
              </w:rPr>
            </w:pPr>
            <w:r w:rsidRPr="00D461B2">
              <w:rPr>
                <w:rFonts w:ascii="Franklin Gothic Book" w:hAnsi="Franklin Gothic Book"/>
                <w:color w:val="404040"/>
                <w:sz w:val="18"/>
                <w:szCs w:val="18"/>
              </w:rPr>
              <w:t>Boron (ppb)</w:t>
            </w:r>
          </w:p>
        </w:tc>
        <w:tc>
          <w:tcPr>
            <w:tcW w:w="990" w:type="dxa"/>
            <w:tcBorders>
              <w:top w:val="nil"/>
              <w:left w:val="nil"/>
              <w:bottom w:val="single" w:sz="4" w:space="0" w:color="auto"/>
              <w:right w:val="single" w:sz="4" w:space="0" w:color="auto"/>
            </w:tcBorders>
            <w:shd w:val="clear" w:color="auto" w:fill="auto"/>
            <w:vAlign w:val="center"/>
            <w:hideMark/>
          </w:tcPr>
          <w:p w14:paraId="6E5FC5E4" w14:textId="0157CCBE" w:rsidR="004C0DE2" w:rsidRPr="00D461B2" w:rsidRDefault="004C0DE2" w:rsidP="00A539CA">
            <w:pPr>
              <w:spacing w:after="0"/>
              <w:jc w:val="center"/>
              <w:rPr>
                <w:rFonts w:ascii="Franklin Gothic Book" w:hAnsi="Franklin Gothic Book"/>
                <w:color w:val="404040"/>
                <w:sz w:val="18"/>
                <w:szCs w:val="18"/>
              </w:rPr>
            </w:pPr>
            <w:r w:rsidRPr="00D461B2">
              <w:rPr>
                <w:rFonts w:ascii="Franklin Gothic Book" w:hAnsi="Franklin Gothic Book"/>
                <w:color w:val="404040"/>
                <w:sz w:val="18"/>
                <w:szCs w:val="18"/>
              </w:rPr>
              <w:t>20</w:t>
            </w:r>
            <w:r>
              <w:rPr>
                <w:rFonts w:ascii="Franklin Gothic Book" w:hAnsi="Franklin Gothic Book"/>
                <w:color w:val="404040"/>
                <w:sz w:val="18"/>
                <w:szCs w:val="18"/>
              </w:rPr>
              <w:t>2</w:t>
            </w:r>
            <w:r w:rsidR="00926AAF">
              <w:rPr>
                <w:rFonts w:ascii="Franklin Gothic Book" w:hAnsi="Franklin Gothic Book"/>
                <w:color w:val="404040"/>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6B37AE8B" w14:textId="40515C80" w:rsidR="004C0DE2" w:rsidRPr="00D461B2" w:rsidRDefault="001F63F0" w:rsidP="00D461B2">
            <w:pPr>
              <w:spacing w:after="0"/>
              <w:jc w:val="center"/>
              <w:rPr>
                <w:rFonts w:ascii="Franklin Gothic Book" w:hAnsi="Franklin Gothic Book"/>
                <w:color w:val="404040"/>
                <w:sz w:val="18"/>
                <w:szCs w:val="18"/>
              </w:rPr>
            </w:pPr>
            <w:r>
              <w:rPr>
                <w:rFonts w:ascii="Franklin Gothic Book" w:hAnsi="Franklin Gothic Book"/>
                <w:color w:val="404040"/>
                <w:sz w:val="18"/>
                <w:szCs w:val="18"/>
              </w:rPr>
              <w:t>ND</w:t>
            </w:r>
          </w:p>
        </w:tc>
        <w:tc>
          <w:tcPr>
            <w:tcW w:w="720" w:type="dxa"/>
            <w:tcBorders>
              <w:top w:val="nil"/>
              <w:left w:val="nil"/>
              <w:bottom w:val="single" w:sz="4" w:space="0" w:color="auto"/>
              <w:right w:val="single" w:sz="4" w:space="0" w:color="auto"/>
            </w:tcBorders>
            <w:shd w:val="clear" w:color="auto" w:fill="auto"/>
            <w:vAlign w:val="center"/>
            <w:hideMark/>
          </w:tcPr>
          <w:p w14:paraId="522FE7EE" w14:textId="16C7E732" w:rsidR="004C0DE2" w:rsidRPr="00D461B2" w:rsidRDefault="001F63F0" w:rsidP="00D461B2">
            <w:pPr>
              <w:spacing w:after="0"/>
              <w:jc w:val="center"/>
              <w:rPr>
                <w:rFonts w:ascii="Franklin Gothic Book" w:hAnsi="Franklin Gothic Book"/>
                <w:color w:val="404040"/>
                <w:sz w:val="18"/>
                <w:szCs w:val="18"/>
              </w:rPr>
            </w:pPr>
            <w:r>
              <w:rPr>
                <w:rFonts w:ascii="Franklin Gothic Book" w:hAnsi="Franklin Gothic Book"/>
                <w:color w:val="404040"/>
                <w:sz w:val="18"/>
                <w:szCs w:val="18"/>
              </w:rPr>
              <w:t>200</w:t>
            </w:r>
          </w:p>
        </w:tc>
        <w:tc>
          <w:tcPr>
            <w:tcW w:w="990" w:type="dxa"/>
            <w:tcBorders>
              <w:top w:val="nil"/>
              <w:left w:val="nil"/>
              <w:bottom w:val="single" w:sz="4" w:space="0" w:color="auto"/>
              <w:right w:val="single" w:sz="4" w:space="0" w:color="auto"/>
            </w:tcBorders>
            <w:shd w:val="clear" w:color="auto" w:fill="auto"/>
            <w:vAlign w:val="center"/>
            <w:hideMark/>
          </w:tcPr>
          <w:p w14:paraId="12E182C9" w14:textId="77777777" w:rsidR="004C0DE2" w:rsidRPr="00D461B2" w:rsidRDefault="004C0DE2" w:rsidP="00D461B2">
            <w:pPr>
              <w:spacing w:after="0"/>
              <w:jc w:val="center"/>
              <w:rPr>
                <w:rFonts w:ascii="Franklin Gothic Book" w:hAnsi="Franklin Gothic Book"/>
                <w:color w:val="404040"/>
                <w:sz w:val="18"/>
                <w:szCs w:val="18"/>
              </w:rPr>
            </w:pPr>
            <w:r w:rsidRPr="00D461B2">
              <w:rPr>
                <w:rFonts w:ascii="Franklin Gothic Book" w:hAnsi="Franklin Gothic Book"/>
                <w:color w:val="404040"/>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70630D04" w14:textId="77777777" w:rsidR="004C0DE2" w:rsidRPr="00D461B2" w:rsidRDefault="004C0DE2" w:rsidP="00D461B2">
            <w:pPr>
              <w:spacing w:after="0"/>
              <w:jc w:val="center"/>
              <w:rPr>
                <w:rFonts w:ascii="Franklin Gothic Book" w:hAnsi="Franklin Gothic Book"/>
                <w:color w:val="404040"/>
                <w:sz w:val="18"/>
                <w:szCs w:val="18"/>
              </w:rPr>
            </w:pPr>
            <w:r w:rsidRPr="00D461B2">
              <w:rPr>
                <w:rFonts w:ascii="Franklin Gothic Book" w:hAnsi="Franklin Gothic Book"/>
                <w:color w:val="404040"/>
                <w:sz w:val="18"/>
                <w:szCs w:val="18"/>
              </w:rPr>
              <w:t>1000</w:t>
            </w:r>
          </w:p>
        </w:tc>
        <w:tc>
          <w:tcPr>
            <w:tcW w:w="1170" w:type="dxa"/>
            <w:tcBorders>
              <w:top w:val="nil"/>
              <w:left w:val="nil"/>
              <w:bottom w:val="single" w:sz="4" w:space="0" w:color="auto"/>
              <w:right w:val="single" w:sz="4" w:space="0" w:color="auto"/>
            </w:tcBorders>
            <w:shd w:val="clear" w:color="000000" w:fill="21FF80"/>
            <w:vAlign w:val="center"/>
            <w:hideMark/>
          </w:tcPr>
          <w:p w14:paraId="22F754E8" w14:textId="45542DD1" w:rsidR="004C0DE2" w:rsidRPr="00D461B2" w:rsidRDefault="001F63F0" w:rsidP="00D461B2">
            <w:pPr>
              <w:spacing w:after="0"/>
              <w:jc w:val="center"/>
              <w:rPr>
                <w:rFonts w:ascii="Franklin Gothic Book" w:hAnsi="Franklin Gothic Book"/>
                <w:color w:val="404040"/>
                <w:sz w:val="18"/>
                <w:szCs w:val="18"/>
              </w:rPr>
            </w:pPr>
            <w:r>
              <w:rPr>
                <w:rFonts w:ascii="Franklin Gothic Book" w:hAnsi="Franklin Gothic Book"/>
                <w:color w:val="404040"/>
                <w:sz w:val="18"/>
                <w:szCs w:val="18"/>
              </w:rPr>
              <w:t>1</w:t>
            </w:r>
            <w:r w:rsidR="004C0DE2">
              <w:rPr>
                <w:rFonts w:ascii="Franklin Gothic Book" w:hAnsi="Franklin Gothic Book"/>
                <w:color w:val="404040"/>
                <w:sz w:val="18"/>
                <w:szCs w:val="18"/>
              </w:rPr>
              <w:t>00</w:t>
            </w:r>
          </w:p>
        </w:tc>
        <w:tc>
          <w:tcPr>
            <w:tcW w:w="3510" w:type="dxa"/>
            <w:tcBorders>
              <w:top w:val="nil"/>
              <w:left w:val="nil"/>
              <w:bottom w:val="single" w:sz="4" w:space="0" w:color="auto"/>
              <w:right w:val="single" w:sz="4" w:space="0" w:color="auto"/>
            </w:tcBorders>
            <w:shd w:val="clear" w:color="auto" w:fill="auto"/>
            <w:vAlign w:val="center"/>
            <w:hideMark/>
          </w:tcPr>
          <w:p w14:paraId="41A5C35F" w14:textId="77777777" w:rsidR="004C0DE2" w:rsidRPr="00D461B2" w:rsidRDefault="004C0DE2" w:rsidP="00D461B2">
            <w:pPr>
              <w:spacing w:after="0"/>
              <w:rPr>
                <w:rFonts w:ascii="Franklin Gothic Book" w:hAnsi="Franklin Gothic Book"/>
                <w:color w:val="404040"/>
                <w:sz w:val="18"/>
                <w:szCs w:val="18"/>
              </w:rPr>
            </w:pPr>
            <w:r w:rsidRPr="00D461B2">
              <w:rPr>
                <w:rFonts w:ascii="Franklin Gothic Book" w:hAnsi="Franklin Gothic Book"/>
                <w:color w:val="404040"/>
                <w:sz w:val="18"/>
                <w:szCs w:val="18"/>
              </w:rPr>
              <w:t>Erosion of natural deposits</w:t>
            </w:r>
          </w:p>
        </w:tc>
      </w:tr>
      <w:tr w:rsidR="004C0DE2" w:rsidRPr="00D461B2" w14:paraId="209C3662" w14:textId="77777777" w:rsidTr="004C0DE2">
        <w:trPr>
          <w:trHeight w:val="300"/>
        </w:trPr>
        <w:tc>
          <w:tcPr>
            <w:tcW w:w="1995" w:type="dxa"/>
            <w:tcBorders>
              <w:top w:val="nil"/>
              <w:left w:val="single" w:sz="4" w:space="0" w:color="auto"/>
              <w:bottom w:val="single" w:sz="4" w:space="0" w:color="auto"/>
              <w:right w:val="single" w:sz="4" w:space="0" w:color="auto"/>
            </w:tcBorders>
            <w:shd w:val="clear" w:color="auto" w:fill="auto"/>
            <w:vAlign w:val="center"/>
            <w:hideMark/>
          </w:tcPr>
          <w:p w14:paraId="61A5EF20" w14:textId="77777777" w:rsidR="004C0DE2" w:rsidRPr="00D461B2" w:rsidRDefault="004C0DE2" w:rsidP="00D461B2">
            <w:pPr>
              <w:spacing w:after="0"/>
              <w:rPr>
                <w:rFonts w:ascii="Franklin Gothic Book" w:hAnsi="Franklin Gothic Book"/>
                <w:color w:val="404040"/>
                <w:sz w:val="18"/>
                <w:szCs w:val="18"/>
              </w:rPr>
            </w:pPr>
            <w:r w:rsidRPr="00D461B2">
              <w:rPr>
                <w:rFonts w:ascii="Franklin Gothic Book" w:hAnsi="Franklin Gothic Book"/>
                <w:color w:val="404040"/>
                <w:sz w:val="18"/>
                <w:szCs w:val="18"/>
              </w:rPr>
              <w:t>Vanadium (ppb)</w:t>
            </w:r>
          </w:p>
        </w:tc>
        <w:tc>
          <w:tcPr>
            <w:tcW w:w="990" w:type="dxa"/>
            <w:tcBorders>
              <w:top w:val="nil"/>
              <w:left w:val="nil"/>
              <w:bottom w:val="single" w:sz="4" w:space="0" w:color="auto"/>
              <w:right w:val="single" w:sz="4" w:space="0" w:color="auto"/>
            </w:tcBorders>
            <w:shd w:val="clear" w:color="auto" w:fill="auto"/>
            <w:vAlign w:val="center"/>
            <w:hideMark/>
          </w:tcPr>
          <w:p w14:paraId="35D38919" w14:textId="28E8EB05" w:rsidR="004C0DE2" w:rsidRPr="00D461B2" w:rsidRDefault="004C0DE2" w:rsidP="00D461B2">
            <w:pPr>
              <w:spacing w:after="0"/>
              <w:jc w:val="center"/>
              <w:rPr>
                <w:rFonts w:ascii="Franklin Gothic Book" w:hAnsi="Franklin Gothic Book"/>
                <w:color w:val="404040"/>
                <w:sz w:val="18"/>
                <w:szCs w:val="18"/>
              </w:rPr>
            </w:pPr>
            <w:r>
              <w:rPr>
                <w:rFonts w:ascii="Franklin Gothic Book" w:hAnsi="Franklin Gothic Book"/>
                <w:color w:val="404040"/>
                <w:sz w:val="18"/>
                <w:szCs w:val="18"/>
              </w:rPr>
              <w:t>202</w:t>
            </w:r>
            <w:r w:rsidR="00926AAF">
              <w:rPr>
                <w:rFonts w:ascii="Franklin Gothic Book" w:hAnsi="Franklin Gothic Book"/>
                <w:color w:val="404040"/>
                <w:sz w:val="18"/>
                <w:szCs w:val="18"/>
              </w:rPr>
              <w:t>1</w:t>
            </w:r>
          </w:p>
        </w:tc>
        <w:tc>
          <w:tcPr>
            <w:tcW w:w="630" w:type="dxa"/>
            <w:tcBorders>
              <w:top w:val="nil"/>
              <w:left w:val="nil"/>
              <w:bottom w:val="single" w:sz="4" w:space="0" w:color="auto"/>
              <w:right w:val="single" w:sz="4" w:space="0" w:color="auto"/>
            </w:tcBorders>
            <w:shd w:val="clear" w:color="auto" w:fill="auto"/>
            <w:vAlign w:val="center"/>
            <w:hideMark/>
          </w:tcPr>
          <w:p w14:paraId="0F3F6232" w14:textId="2D58C25D" w:rsidR="004C0DE2" w:rsidRPr="00D461B2" w:rsidRDefault="001F63F0" w:rsidP="00D461B2">
            <w:pPr>
              <w:spacing w:after="0"/>
              <w:jc w:val="center"/>
              <w:rPr>
                <w:rFonts w:ascii="Franklin Gothic Book" w:hAnsi="Franklin Gothic Book"/>
                <w:color w:val="404040"/>
                <w:sz w:val="18"/>
                <w:szCs w:val="18"/>
              </w:rPr>
            </w:pPr>
            <w:r>
              <w:rPr>
                <w:rFonts w:ascii="Franklin Gothic Book" w:hAnsi="Franklin Gothic Book"/>
                <w:color w:val="404040"/>
                <w:sz w:val="18"/>
                <w:szCs w:val="18"/>
              </w:rPr>
              <w:t>ND</w:t>
            </w:r>
          </w:p>
        </w:tc>
        <w:tc>
          <w:tcPr>
            <w:tcW w:w="720" w:type="dxa"/>
            <w:tcBorders>
              <w:top w:val="nil"/>
              <w:left w:val="nil"/>
              <w:bottom w:val="single" w:sz="4" w:space="0" w:color="auto"/>
              <w:right w:val="single" w:sz="4" w:space="0" w:color="auto"/>
            </w:tcBorders>
            <w:shd w:val="clear" w:color="auto" w:fill="auto"/>
            <w:vAlign w:val="center"/>
            <w:hideMark/>
          </w:tcPr>
          <w:p w14:paraId="0DA6D10A" w14:textId="4AA38532" w:rsidR="004C0DE2" w:rsidRPr="00D461B2" w:rsidRDefault="001F63F0" w:rsidP="00D461B2">
            <w:pPr>
              <w:spacing w:after="0"/>
              <w:jc w:val="center"/>
              <w:rPr>
                <w:rFonts w:ascii="Franklin Gothic Book" w:hAnsi="Franklin Gothic Book"/>
                <w:color w:val="404040"/>
                <w:sz w:val="18"/>
                <w:szCs w:val="18"/>
              </w:rPr>
            </w:pPr>
            <w:r>
              <w:rPr>
                <w:rFonts w:ascii="Franklin Gothic Book" w:hAnsi="Franklin Gothic Book"/>
                <w:color w:val="404040"/>
                <w:sz w:val="18"/>
                <w:szCs w:val="18"/>
              </w:rPr>
              <w:t>18</w:t>
            </w:r>
          </w:p>
        </w:tc>
        <w:tc>
          <w:tcPr>
            <w:tcW w:w="990" w:type="dxa"/>
            <w:tcBorders>
              <w:top w:val="nil"/>
              <w:left w:val="nil"/>
              <w:bottom w:val="single" w:sz="4" w:space="0" w:color="auto"/>
              <w:right w:val="single" w:sz="4" w:space="0" w:color="auto"/>
            </w:tcBorders>
            <w:shd w:val="clear" w:color="auto" w:fill="auto"/>
            <w:vAlign w:val="center"/>
            <w:hideMark/>
          </w:tcPr>
          <w:p w14:paraId="53AE1AF0" w14:textId="77777777" w:rsidR="004C0DE2" w:rsidRPr="00D461B2" w:rsidRDefault="004C0DE2" w:rsidP="00D461B2">
            <w:pPr>
              <w:spacing w:after="0"/>
              <w:jc w:val="center"/>
              <w:rPr>
                <w:rFonts w:ascii="Franklin Gothic Book" w:hAnsi="Franklin Gothic Book"/>
                <w:color w:val="404040"/>
                <w:sz w:val="18"/>
                <w:szCs w:val="18"/>
              </w:rPr>
            </w:pPr>
            <w:r w:rsidRPr="00D461B2">
              <w:rPr>
                <w:rFonts w:ascii="Franklin Gothic Book" w:hAnsi="Franklin Gothic Book"/>
                <w:color w:val="404040"/>
                <w:sz w:val="18"/>
                <w:szCs w:val="18"/>
              </w:rPr>
              <w:t>N/S</w:t>
            </w:r>
          </w:p>
        </w:tc>
        <w:tc>
          <w:tcPr>
            <w:tcW w:w="810" w:type="dxa"/>
            <w:tcBorders>
              <w:top w:val="nil"/>
              <w:left w:val="nil"/>
              <w:bottom w:val="single" w:sz="4" w:space="0" w:color="auto"/>
              <w:right w:val="single" w:sz="4" w:space="0" w:color="auto"/>
            </w:tcBorders>
            <w:shd w:val="clear" w:color="000000" w:fill="20FFFF"/>
            <w:vAlign w:val="center"/>
            <w:hideMark/>
          </w:tcPr>
          <w:p w14:paraId="594C4CC4" w14:textId="77777777" w:rsidR="004C0DE2" w:rsidRPr="00D461B2" w:rsidRDefault="004C0DE2" w:rsidP="00D461B2">
            <w:pPr>
              <w:spacing w:after="0"/>
              <w:jc w:val="center"/>
              <w:rPr>
                <w:rFonts w:ascii="Franklin Gothic Book" w:hAnsi="Franklin Gothic Book"/>
                <w:color w:val="404040"/>
                <w:sz w:val="18"/>
                <w:szCs w:val="18"/>
              </w:rPr>
            </w:pPr>
            <w:r w:rsidRPr="00D461B2">
              <w:rPr>
                <w:rFonts w:ascii="Franklin Gothic Book" w:hAnsi="Franklin Gothic Book"/>
                <w:color w:val="404040"/>
                <w:sz w:val="18"/>
                <w:szCs w:val="18"/>
              </w:rPr>
              <w:t>50</w:t>
            </w:r>
          </w:p>
        </w:tc>
        <w:tc>
          <w:tcPr>
            <w:tcW w:w="1170" w:type="dxa"/>
            <w:tcBorders>
              <w:top w:val="nil"/>
              <w:left w:val="nil"/>
              <w:bottom w:val="single" w:sz="4" w:space="0" w:color="auto"/>
              <w:right w:val="single" w:sz="4" w:space="0" w:color="auto"/>
            </w:tcBorders>
            <w:shd w:val="clear" w:color="000000" w:fill="21FF80"/>
            <w:vAlign w:val="center"/>
            <w:hideMark/>
          </w:tcPr>
          <w:p w14:paraId="5F29E467" w14:textId="2ED61C52" w:rsidR="004C0DE2" w:rsidRPr="00D461B2" w:rsidRDefault="001F63F0" w:rsidP="00D461B2">
            <w:pPr>
              <w:spacing w:after="0"/>
              <w:jc w:val="center"/>
              <w:rPr>
                <w:rFonts w:ascii="Franklin Gothic Book" w:hAnsi="Franklin Gothic Book"/>
                <w:color w:val="404040"/>
                <w:sz w:val="18"/>
                <w:szCs w:val="18"/>
              </w:rPr>
            </w:pPr>
            <w:r>
              <w:rPr>
                <w:rFonts w:ascii="Franklin Gothic Book" w:hAnsi="Franklin Gothic Book"/>
                <w:color w:val="404040"/>
                <w:sz w:val="18"/>
                <w:szCs w:val="18"/>
              </w:rPr>
              <w:t>9</w:t>
            </w:r>
          </w:p>
        </w:tc>
        <w:tc>
          <w:tcPr>
            <w:tcW w:w="3510" w:type="dxa"/>
            <w:tcBorders>
              <w:top w:val="nil"/>
              <w:left w:val="nil"/>
              <w:bottom w:val="single" w:sz="4" w:space="0" w:color="auto"/>
              <w:right w:val="single" w:sz="4" w:space="0" w:color="auto"/>
            </w:tcBorders>
            <w:shd w:val="clear" w:color="auto" w:fill="auto"/>
            <w:vAlign w:val="center"/>
            <w:hideMark/>
          </w:tcPr>
          <w:p w14:paraId="688DBD18" w14:textId="77777777" w:rsidR="004C0DE2" w:rsidRPr="00D461B2" w:rsidRDefault="004C0DE2" w:rsidP="00D461B2">
            <w:pPr>
              <w:spacing w:after="0"/>
              <w:rPr>
                <w:rFonts w:ascii="Franklin Gothic Book" w:hAnsi="Franklin Gothic Book"/>
                <w:color w:val="404040"/>
                <w:sz w:val="18"/>
                <w:szCs w:val="18"/>
              </w:rPr>
            </w:pPr>
            <w:r w:rsidRPr="00D461B2">
              <w:rPr>
                <w:rFonts w:ascii="Franklin Gothic Book" w:hAnsi="Franklin Gothic Book"/>
                <w:color w:val="404040"/>
                <w:sz w:val="18"/>
                <w:szCs w:val="18"/>
              </w:rPr>
              <w:t>Erosion of natural deposits</w:t>
            </w:r>
          </w:p>
        </w:tc>
      </w:tr>
    </w:tbl>
    <w:p w14:paraId="22EE7519" w14:textId="04CBE24A" w:rsidR="00F1333E" w:rsidRDefault="00F1333E" w:rsidP="008C1426">
      <w:pPr>
        <w:tabs>
          <w:tab w:val="left" w:pos="7406"/>
        </w:tabs>
        <w:spacing w:before="220"/>
      </w:pPr>
      <w:r>
        <w:t>The City of Big Bear Lake Department of Water sampled for more than 80 regulated and unregulated chemicals, both organic and inorganic. Unless noted, the other results were non-detectable.</w:t>
      </w:r>
    </w:p>
    <w:p w14:paraId="06E89A6B" w14:textId="4349EF13" w:rsidR="00584D1F" w:rsidRDefault="00584D1F" w:rsidP="008C1426">
      <w:pPr>
        <w:tabs>
          <w:tab w:val="left" w:pos="7406"/>
        </w:tabs>
        <w:spacing w:before="220"/>
      </w:pPr>
      <w:r w:rsidRPr="00391F87">
        <w:t>A source water assessment (SWA) summarizes the likelihood of individual drinking water sources becoming contaminated (usually a short-term "contamination event") and serves as a foundation for public water systems to prepare source water (drinking water) protection plans and implement protection measures.</w:t>
      </w:r>
    </w:p>
    <w:p w14:paraId="4C5462D8" w14:textId="5F7B9CEE" w:rsidR="00F1333E" w:rsidRDefault="00C01610" w:rsidP="008C1426">
      <w:pPr>
        <w:tabs>
          <w:tab w:val="left" w:pos="7406"/>
        </w:tabs>
        <w:spacing w:before="220"/>
      </w:pPr>
      <w:r>
        <w:rPr>
          <w:noProof/>
        </w:rPr>
        <w:drawing>
          <wp:anchor distT="0" distB="0" distL="114300" distR="114300" simplePos="0" relativeHeight="251727872" behindDoc="1" locked="0" layoutInCell="1" allowOverlap="1" wp14:anchorId="33395618" wp14:editId="05C768B6">
            <wp:simplePos x="0" y="0"/>
            <wp:positionH relativeFrom="column">
              <wp:posOffset>178435</wp:posOffset>
            </wp:positionH>
            <wp:positionV relativeFrom="paragraph">
              <wp:posOffset>944245</wp:posOffset>
            </wp:positionV>
            <wp:extent cx="1779319" cy="1779864"/>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22.jpg"/>
                    <pic:cNvPicPr/>
                  </pic:nvPicPr>
                  <pic:blipFill rotWithShape="1">
                    <a:blip r:embed="rId22" cstate="print">
                      <a:extLst>
                        <a:ext uri="{28A0092B-C50C-407E-A947-70E740481C1C}">
                          <a14:useLocalDpi xmlns:a14="http://schemas.microsoft.com/office/drawing/2010/main"/>
                        </a:ext>
                      </a:extLst>
                    </a:blip>
                    <a:srcRect/>
                    <a:stretch/>
                  </pic:blipFill>
                  <pic:spPr bwMode="auto">
                    <a:xfrm>
                      <a:off x="0" y="0"/>
                      <a:ext cx="1779319" cy="1779864"/>
                    </a:xfrm>
                    <a:prstGeom prst="ellipse">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FA2479">
        <w:rPr>
          <w:rFonts w:cstheme="minorHAnsi"/>
          <w:noProof/>
          <w:sz w:val="18"/>
          <w:szCs w:val="18"/>
        </w:rPr>
        <mc:AlternateContent>
          <mc:Choice Requires="wps">
            <w:drawing>
              <wp:anchor distT="0" distB="0" distL="114300" distR="114300" simplePos="0" relativeHeight="251695104" behindDoc="1" locked="0" layoutInCell="1" allowOverlap="1" wp14:anchorId="730D5386" wp14:editId="7D960510">
                <wp:simplePos x="0" y="0"/>
                <wp:positionH relativeFrom="column">
                  <wp:posOffset>5374005</wp:posOffset>
                </wp:positionH>
                <wp:positionV relativeFrom="paragraph">
                  <wp:posOffset>1560195</wp:posOffset>
                </wp:positionV>
                <wp:extent cx="1389380" cy="1383030"/>
                <wp:effectExtent l="3175" t="22225" r="10795" b="10795"/>
                <wp:wrapNone/>
                <wp:docPr id="30" name="Freeform: Shape 10"/>
                <wp:cNvGraphicFramePr/>
                <a:graphic xmlns:a="http://schemas.openxmlformats.org/drawingml/2006/main">
                  <a:graphicData uri="http://schemas.microsoft.com/office/word/2010/wordprocessingShape">
                    <wps:wsp>
                      <wps:cNvSpPr/>
                      <wps:spPr>
                        <a:xfrm rot="15917618" flipH="1" flipV="1">
                          <a:off x="0" y="0"/>
                          <a:ext cx="1389380" cy="13830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2BFE4E27" id="Freeform: Shape 10" o:spid="_x0000_s1026" style="position:absolute;margin-left:423.15pt;margin-top:122.85pt;width:109.4pt;height:108.9pt;rotation:-6206676fd;flip:x y;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755368,1375529;748874,1379056;749263,1379224;809358,1339726;788363,1344769;756872,1348802;755373,1344769;777367,1342752;809358,1339726;863967,1334448;862685,1334813;863342,1334684;472203,1326869;494446,1332667;503944,1333171;530436,1346282;542433,1348802;543183,1349055;545932,1346282;556429,1349307;566926,1351828;587609,1356680;587920,1356366;611913,1360400;623410,1362417;634907,1363425;658400,1364434;690391,1363929;691779,1363929;694890,1362164;701888,1359895;709011,1359769;713884,1360399;715196,1363929;726380,1363929;722882,1368972;720882,1371493;714384,1374518;702387,1374518;686892,1373510;653401,1372501;628408,1370484;606414,1367459;584421,1363929;550930,1358887;524938,1350315;525239,1350095;509942,1345273;496446,1339222;480950,1334180;464955,1328633;472203,1326869;766445,1316058;758808,1317234;705990,1319924;723381,1322078;727880,1321070;758872,1317541;763971,1316540;813900,1308752;787959,1312746;796861,1313002;809670,1310607;908590,1307586;827232,1329442;868403,1320188;386977,1297372;444460,1322078;464955,1328633;480450,1334180;495946,1339222;509442,1345273;506443,1347794;498445,1346281;469953,1335693;455957,1330146;441961,1324095;423466,1317541;407471,1310481;394975,1303926;386977,1297372;410471,1284766;437962,1298884;434464,1300901;402473,1285270;410471,1284766;308999,1250479;342989,1269639;349987,1277707;333992,1269135;321995,1261572;308999,1250479;368603,1237540;368607,1237684;370296,1239745;370481,1238881;1098591,1204442;1096776,1204594;1066784,1226276;1037292,1242411;1016298,1255017;1004802,1260059;992805,1265101;978309,1272665;967312,1279219;951317,1285775;934822,1291825;930323,1296363;923325,1298884;905830,1301910;883336,1308969;862842,1315524;840348,1322079;812356,1329138;772868,1335693;771868,1337206;752882,1341994;753373,1342248;774458,1336930;774867,1335693;814356,1329138;842348,1322079;864842,1315524;885336,1308969;907829,1301910;925325,1298884;913481,1306053;913828,1305944;926324,1298380;933322,1295859;933788,1295729;936821,1292329;953317,1286279;969312,1279724;980309,1273169;994805,1265606;1006801,1260563;1015028,1256956;1019298,1254008;1040292,1241403;1069783,1225268;241433,1197469;243331,1199111;243979,1199444;1101946,1184306;1101774,1184425;1101774,1184569;1102569,1184683;1102774,1184425;1112745,1176779;1109794,1178836;1109272,1179383;1111296,1178076;200619,1151382;219497,1173804;204528,1155684;1148137,1151367;1148092,1151383;1147761,1153668;1139764,1162744;1130266,1173332;1130839,1173199;1139764,1163248;1147761,1154172;1148137,1151367;249476,1140012;250466,1141228;250515,1141062;175537,1128456;188533,1137028;189172,1137786;195094,1139108;208527,1151650;227022,1166777;235020,1177870;239518,1183417;258513,1199552;253015,1204090;235325,1184263;234520,1184425;251261,1203188;253015,1204090;258514,1199552;306000,1237368;296503,1240394;300002,1242915;286006,1243419;277008,1237368;268511,1230814;247517,1213166;228022,1195518;210027,1177870;201530,1169298;193532,1160222;196531,1156188;206528,1165264;217525,1173836;231021,1188459;232168,1189451;217525,1173836;207028,1165264;197031,1156188;186034,1142574;175537,1128456;1276725,1048284;1276471,1048394;1271012,1061611;1271477,985115;1258230,1004416;1251732,1016518;1245234,1027611;1229738,1048284;1216242,1068957;1204246,1085597;1203245,1086214;1202427,1087437;1203745,1086605;1215742,1069966;1229239,1049293;1244734,1028620;1251232,1017527;1257730,1005425;1271227,985760;1323212,978197;1316713,997862;1305217,1019039;1293720,1040721;1283223,1054335;1290221,1040217;1296220,1026098;1300718,1018535;1306716,1008451;1312215,998366;1323212,978197;1290857,934975;1278724,956515;1278501,957033;1290721,935338;1297512,886189;1282929,926380;1252253,989631;1247762,996794;1247733,996853;1237236,1015005;1226739,1034670;1214742,1049797;1204745,1066941;1145762,1134003;1126267,1150642;1124397,1152077;1123590,1152901;1115438,1159604;1108772,1167281;1084279,1185938;1080441,1188384;1070017,1196956;1068512,1197942;1066284,1200056;1046790,1213166;1027295,1225268;1025064,1226408;1011864,1235057;1007773,1237139;1003802,1239890;990306,1247453;977696,1252442;949591,1266742;883653,1291549;837705,1303467;874839,1296363;881837,1294850;904330,1286783;918326,1282245;940820,1270647;966312,1261571;982645,1255110;989806,1250983;996303,1248966;1005301,1243924;1007666,1242266;1013799,1236361;1027295,1228293;1042649,1220701;1048289,1217199;1067784,1204090;1076281,1196022;1085779,1189971;1110272,1171315;1127767,1154675;1147261,1138036;1206244,1070974;1214362,1057054;1214742,1055847;1227739,1035678;1231738,1029628;1237055,1022188;1238736,1019039;1249232,1000887;1269727,958028;1289721,912143;1295595,893487;1352203,841552;1350704,842560;1350704,842560;1356925,811668;1356745,812560;1358201,814324;1362700,819366;1365700,817349;1365775,816962;1363700,818357;1358702,813819;1352469,754390;1352120,754410;1351488,754445;1351704,756842;1351204,769448;1349205,777011;1337208,796172;1334209,812811;1331210,818357;1326211,842560;1320712,861721;1314714,880377;1311215,895000;1307216,910126;1310406,905123;1313215,894495;1315714,879368;1321712,860712;1327211,841552;1332209,817349;1335208,811802;1338208,795163;1350204,776003;1342206,814828;1336208,847098;1322712,888445;1320042,892634;1318901,898908;1315214,909622;1301218,940380;1294720,956515;1290721,965087;1285722,974163;1272226,998366;1257730,1022064;1239236,1053831;1218741,1085093;1205245,1102741;1190749,1119884;1185751,1126943;1180252,1134003;1171755,1141062;1157857,1156584;1158258,1158205;1143762,1173332;1128267,1184425;1115770,1194510;1103932,1203236;1105773,1203082;1118770,1193501;1131266,1183417;1146762,1172324;1161258,1157197;1160758,1155180;1174754,1139549;1183252,1132490;1188750,1125431;1193748,1118372;1208244,1101228;1221740,1083580;1242235,1052318;1260729,1020552;1275225,996853;1288721,972650;1293720,963574;1297719,955003;1304217,938868;1318213,908110;1323711,887437;1337208,846090;1343206,813820;1351204,774994;1353007,768174;1351704,767935;1352203,755330;1363200,743732;1357380,768197;1357380,768197;1363201,743733;1367699,738690;1364700,745245;1364013,758985;1363700,771969;1358702,787484;1358702,789256;1364700,771969;1365700,745245;1368030,740151;1346205,717008;1342930,724818;1341706,736169;1340129,730866;1339553,731615;1341207,737177;1340207,745245;1342206,751800;1343756,751713;1342706,748270;1343706,740202;1346205,717008;1388193,703394;1389193,703898;1388693,725075;1389193,739698;1387693,766422;1386194,781549;1381695,803735;1380196,822391;1372698,856679;1365700,886428;1353203,891974;1354203,888949;1356203,867772;1363700,845586;1369698,842056;1369698,842056;1376197,803735;1379696,785583;1382695,766926;1385194,749278;1386194,732639;1386694,718521;1387693,710957;1388193,703394;70401,469602;70649,469727;70673,469657;100558,397330;89561,418003;80564,425566;80543,426049;79672,445352;79698,445306;80564,426070;89561,418506;100558,397834;100933,398086;101120,397708;106556,353462;99558,358504;89061,380690;91463,382628;91541,382288;89561,380690;100058,358504;106255,354039;145046,324721;144414,325231;141734,335625;140047,340856;94060,425566;87562,446239;81563,467417;68567,511788;60070,542042;56071,564732;54071,576329;52571,587927;48073,619189;46573,638349;49073,658518;50244,647529;50072,643895;52072,622718;56570,591456;60138,587137;65320,552160;65068,546076;70006,531795;72945,519805;72066,521873;69067,520865;61569,542546;62069,554648;58570,577842;58070,581876;53072,587927;54571,576329;56570,564732;60569,542042;69067,511788;82063,467417;88062,446239;94560,425566;140547,340856;145046,324721;154043,274299;154043,274299;156542,276315;156542,276315;244114,202511;244018,202588;243726,202921;239644,207236;238612,208751;237937,209520;235020,213792;204529,250096;196031,260180;187534,270769;149959,312663;188033,270265;196531,259676;205029,249591;235520,213287;238612,208751;243726,202921;256803,167741;252489,169257;249280,170459;248516,171436;243018,176478;229022,185554;219525,196143;210527,206732;204529,212279;204325,212021;198656,218897;189033,230935;173538,248079;176037,251104;176084,251061;174037,248583;189533,231439;205029,212279;211027,206732;220024,196143;229521,185555;243517,176479;249016,171437;255014,169168;256908,168575;980809,76642;1006301,88239;1017298,97315;992805,85214;980809,76642;897832,39834;917827,44371;945819,58490;897832,39834;596918,36493;586421,37817;563927,40842;541933,45884;532436,48910;521439,51935;497376,56704;492947,58490;462456,69079;432464,81180;411470,90761;397474,96307;362984,112442;346489,123031;330493,133619;305000,152780;281007,171941;258044,192148;260013,194631;264887,191259;269035,188140;284006,174966;307999,155805;333492,136645;349487,126056;365983,115467;400473,99332;413969,92273;434963,82692;464955,70591;495446,60003;508254,57465;514442,55332;598657,37005;775679,25652;786363,26724;800860,31766;789863,30254;766869,25715;775679,25652;833850,21681;854344,23194;879337,33278;848346,27732;833850,21681;666648,21555;608914,24707;568925,30253;549931,35295;533435,41346;510442,44371;423466,78155;391976,92273;382478,95802;373981,100341;357985,108912;332992,122022;313998,137149;259013,180512;247523,190591;236281,200945;236519,201186;150044,303543;132549,327746;124551,342369;116553,355983;101558,384219;85246,410148;85063,410943;79564,426070;75565,433129;74565,434138;70129,449013;69067,457837;68067,470442;61069,491115;54571,511788;47573,542042;43574,569775;41075,597507;44574,578346;44898,576765;45573,569270;49572,541538;50824,541959;50933,541491;49573,541034;56571,510780;63069,490106;70035,469528;69567,469434;70567,456828;76065,433129;80064,426070;80198,425702;85563,410943;102058,384724;117053,356487;125051,342873;133049,328250;150544,304048;237019,201690;260013,180513;314997,137149;333992,122023;358985,108913;374980,100341;383478,95803;392975,92273;424467,78155;511442,44372;534435,41346;550930,35296;569925,30254;609914,24707;667648,21744;714052,23315;736878,0;760371,1512;784364,4034;800360,8068;810857,13110;823853,10588;843347,15127;855344,18656;854844,19161;854344,22690;833850,21177;826852,19161;819854,17648;806358,14622;792862,11597;778866,9580;763371,9580;750874,9580;731380,9580;730464,9285;721882,13614;724881,18656;754873,24707;741526,24942;741751,24959;755872,24707;767869,26220;790862,30757;801859,32270;820354,36304;839349,40338;857843,44876;876339,50423;885336,52943;894333,55969;894449,56076;900902,57198;916538,63059;918722,66397;919326,66558;933322,72104;945319,77146;957316,82693;966313,87735;972311,90761;978809,94290;1000803,106896;1028795,125048;1043291,135132;1043711,135435;1051119,139975;1333209,675157;1332998,679377;1338707,680200;1344205,684234;1346705,697847;1356202,713983;1360201,714349;1360201,710453;1364265,699067;1364200,696839;1368199,683225;1373697,683225;1382195,677679;1383194,699865;1380695,710453;1377696,720538;1376196,737177;1375697,745749;1374697,754321;1372566,755755;1372698,756337;1374740,754964;1375697,746757;1376196,738186;1377696,721546;1380695,711462;1383194,700873;1387193,703899;1386694,711462;1385694,719025;1385194,733144;1384194,749783;1381695,767431;1378696,786087;1375197,804239;1368699,842560;1362700,846090;1355202,868276;1353203,889453;1352203,892479;1343706,915673;1341206,917690;1330709,942397;1341706,917690;1344205,915673;1328210,961557;1319713,966096;1317950,969652;1318213,970129;1320213,966095;1328710,961557;1322712,978701;1311715,998870;1306217,1008955;1300218,1019039;1295719,1026602;1289222,1041225;1282223,1055343;1271227,1070470;1260230,1084588;1260688,1083637;1248233,1100724;1221240,1130473;1215926,1138721;1221240,1130977;1248233,1101228;1227739,1132490;1217179,1143646;1208702,1149932;1208244,1150642;1202944,1154755;1202746,1156188;1179252,1180391;1154259,1203586;1153104,1204432;1144762,1215183;1124768,1230309;1106081,1244447;1106014,1244529;1124768,1230814;1144762,1215687;1128267,1232326;1114833,1241150;1105540,1245109;1105273,1245437;1095276,1251991;1091509,1253752;1082030,1261509;1072783,1268126;1058787,1277202;1054288,1277707;1049288,1279949;1048511,1280544;1054788,1278211;1059287,1277707;1041292,1291321;1029795,1297372;1018298,1302918;1010178,1304147;1008801,1304935;970811,1321574;968875,1322018;957316,1329642;963813,1331659;939820,1342248;941820,1335189;933822,1338214;926324,1340735;910828,1345777;908758,1343271;901331,1344769;892333,1346786;873839,1351324;873229,1351610;890834,1347290;899832,1345273;907329,1343760;910328,1346281;925824,1341239;933322,1338718;941320,1335693;939320,1342752;918326,1352836;917297,1352546;902831,1358383;890834,1361912;872839,1366450;865404,1365820;849853,1368873;849346,1369980;807858,1378048;798360,1375526;790362,1375526;776366,1380064;763870,1381073;751373,1381577;750016,1380990;738627,1383027;724881,1380568;725381,1380064;727880,1376535;716384,1375022;721882,1371997;738378,1371492;754373,1370988;777366,1371492;793362,1369980;823353,1363425;843347,1358887;858343,1358383;859386,1357894;844847,1358383;824853,1362921;794861,1369476;778866,1370988;755872,1370484;739877,1370988;723381,1371493;723881,1369476;727380,1364434;881337,1338718;985807,1298884;1013299,1284262;1028795,1276194;1044791,1267622;1074782,1249470;1098775,1230814;1143762,1195518;1156259,1185433;1168255,1174845;1186250,1158205;1193748,1145600;1204518,1135641;1204605,1135015;1194248,1144592;1186750,1157197;1168755,1173837;1156759,1184425;1144263,1194510;1099275,1229805;1075282,1248462;1045291,1266614;1029295,1275186;1013799,1283253;986307,1297876;881837,1337710;727880,1363425;716384,1363425;714884,1359391;702887,1358887;691891,1363425;659900,1363929;636407,1362921;624910,1361912;613413,1359895;620339,1352444;618911,1352836;593109,1348016;591919,1348299;542433,1339222;522938,1335189;505943,1332163;485449,1322583;459956,1313003;433464,1302414;437962,1298884;456458,1302414;464455,1309473;491947,1317541;546432,1331659;559928,1334180;574424,1336701;590420,1340231;608047,1344076;609414,1343760;625909,1346282;626409,1345273;650402,1346282;654401,1346786;691390,1346786;718383,1347794;750374,1345273;754373,1345273;755872,1349307;787363,1345273;808357,1340231;820354,1338214;827852,1337206;844347,1333172;857843,1330146;871339,1326617;896095,1322295;899332,1321070;873339,1325608;859843,1329138;846347,1332163;829851,1336197;822354,1337206;810357,1339222;777866,1342248;755872,1344265;751874,1344265;719883,1346786;692890,1345777;655901,1345777;651902,1345273;636407,1338718;627909,1344265;627887,1344308;634907,1339726;650403,1346281;626409,1345273;626598,1345149;610913,1342752;592419,1338718;576424,1335189;561927,1332667;548431,1330146;493947,1316028;466455,1307961;458457,1300901;439962,1297372;412470,1283253;404472,1283758;375980,1269135;370981,1260059;371981,1259555;389476,1269135;406971,1278715;411970,1275690;391476,1262076;374481,1254513;350987,1240898;330993,1227788;299502,1214175;287505,1204090;290004,1203082;302001,1206611;277008,1180391;263012,1168794;250016,1157197;233521,1143583;209527,1116859;207881,1111669;203029,1106774;186534,1088622;184535,1079546;178036,1070470;177262,1069246;169538,1063915;154543,1042233;146045,1022064;145046,1022064;133549,999879;122552,977693;111055,951977;100558,925758;111055,943405;121552,965591;125051,977693;126497,979832;124717,970496;120076,961998;112520,944860;103557,929791;92560,899537;83139,868524;80045,859484;66571,805230;60612,765844;60569,766926;61069,774994;63568,793651;66567,812811;61569,796172;58070,774994;54071,774994;51572,755834;48073,743732;45074,732135;36576,723059;34077,723059;31577,710453;30578,694318;32577,671628;33577,663561;35279,658027;34452,645408;35576,626752;37576,622971;37576,620701;33577,628265;30078,623223;23580,614146;22393,606961;22080,607591;20081,627760;18581,647929;17082,663561;17082,695830;17581,712470;18581,729109;14083,744741;13083,744741;10084,714487;10084,683225;12583,659022;17080,663558;13083,658518;12083,640366;13083,612634;13583,605070;15082,592464;21081,569775;24069,554701;23080,551118;19581,571287;13583,593977;12083,606583;11583,614146;10583,641879;11583,660031;9084,684234;9084,715495;12083,745749;13083,745749;19581,774490;23080,798188;30578,822391;42387,874437;43418,884411;45574,884411;56571,911135;60570,924749;53072,913152;45074,895000;44574,900042;40225,886443;37076,886932;33577,875335;21580,847603;14083,822896;13583,802222;10084,778019;7584,753817;2086,736169;5585,642383;9084,618180;6085,605070;12083,568766;13583,560194;17581,530949;28079,509772;25579,538513;28078,533586;29578,521810;30078,508763;34577,492123;41575,466912;50072,441197;50709,440474;54571,420019;60070,405397;66568,393295;79564,368084;90061,345394;105057,316149;116054,303543;125051,285895;132549,274803;140547,270769;142546,267743;150544,251608;166040,233456;166461,241043;165331,244232;181535,227405;189533,216817;200030,206732;200935,207746;200530,207236;213526,194126;226523,182025;240519,166898;260013,152276;281007,136645;293559,127811;302001,120005;316997,110929;332992,102357;335110,101259;340553,95866;349488,89248;359298,84205;366237,82594;367482,81684;503444,26219;508488,25113;522438,20168;532061,18215;537078,18172;538934,17648;652902,2521;685267,2395;719883,3025;720527,3512;737378,1512;752873,4033;768369,7059;776364,8892;767869,6555;752373,3529;736878,1008;73687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A2479">
        <w:rPr>
          <w:noProof/>
        </w:rPr>
        <mc:AlternateContent>
          <mc:Choice Requires="wps">
            <w:drawing>
              <wp:anchor distT="0" distB="0" distL="114300" distR="114300" simplePos="0" relativeHeight="251697152" behindDoc="1" locked="0" layoutInCell="1" allowOverlap="1" wp14:anchorId="49A140CE" wp14:editId="09DF167C">
                <wp:simplePos x="0" y="0"/>
                <wp:positionH relativeFrom="column">
                  <wp:posOffset>6271895</wp:posOffset>
                </wp:positionH>
                <wp:positionV relativeFrom="paragraph">
                  <wp:posOffset>963930</wp:posOffset>
                </wp:positionV>
                <wp:extent cx="621030" cy="643890"/>
                <wp:effectExtent l="0" t="0" r="0" b="0"/>
                <wp:wrapNone/>
                <wp:docPr id="31" name="Freeform: Shape 10"/>
                <wp:cNvGraphicFramePr/>
                <a:graphic xmlns:a="http://schemas.openxmlformats.org/drawingml/2006/main">
                  <a:graphicData uri="http://schemas.microsoft.com/office/word/2010/wordprocessingShape">
                    <wps:wsp>
                      <wps:cNvSpPr/>
                      <wps:spPr>
                        <a:xfrm rot="10800000" flipH="1" flipV="1">
                          <a:off x="0" y="0"/>
                          <a:ext cx="621030" cy="64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anchor>
            </w:drawing>
          </mc:Choice>
          <mc:Fallback>
            <w:pict>
              <v:shape w14:anchorId="0D6C3054" id="Freeform: Shape 10" o:spid="_x0000_s1026" style="position:absolute;margin-left:493.85pt;margin-top:75.9pt;width:48.9pt;height:50.7pt;rotation:180;flip:x y;z-index:-251619328;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37637,640398;334735,642040;334908,642118;361769,623729;352385,626077;338309,627955;337639,626077;347470,625138;361769,623729;386179,621272;385606,621442;385900,621382;211067,617743;221009,620443;225255,620678;237096,626781;242458,627955;242794,628072;244023,626781;248714,628190;253407,629363;262652,631622;262791,631476;273515,633354;278654,634293;283793,634763;294294,635232;308593,634997;309214,634997;310604,634176;313732,633119;316916,633061;319095,633354;319681,634997;324680,634997;323116,637345;322223,638519;319318,639927;313956,639927;307029,639458;292060,638988;280888,638049;271057,636641;261226,634997;246257,632650;234639,628659;234773,628557;227936,626312;221903,623495;214977,621147;207827,618565;211067,617743;342588,612710;339175,613258;315566,614510;323340,615513;325351,615044;339203,613400;341483,612935;363800,609309;352205,611168;356184,611288;361909,610173;406125,608766;369759,618941;388162,614633;172972,604010;198666,615513;207827,618565;214753,621147;221680,623495;227712,626312;226372,627485;222797,626781;210061,621851;203805,619269;197549,616452;189282,613400;182133,610114;176547,607062;172972,604010;183474,598142;195762,604715;194198,605654;179899,598376;183474,598142;138117,582179;153311,591099;156439,594855;149289,590864;143927,587343;138117,582179;164759,576155;164761,576222;165516,577182;165599,576779;491052,560746;490241,560817;476835,570911;463653,578423;454269,584291;449130,586639;443768,588986;437288,592508;432373,595559;425223,598611;417850,601428;415839,603541;412711,604715;404891,606123;394837,609410;385676,612461;375622,615513;363110,618800;345459,621851;345012,622556;336526,624785;336746,624903;346170,622428;346353,621851;364004,618800;376516,615513;386570,612461;395731,609410;405785,606123;413605,604715;408311,608052;408466,608001;414052,604480;417180,603306;417388,603246;418744,601663;426117,598846;433267,595794;438182,592742;444661,589221;450024,586874;453701,585194;455609,583822;464993,577953;478176,570441;107917,557499;108765,558264;109054,558419;492552,551371;492475,551427;492475,551494;492830,551547;492922,551427;497379,547867;496059,548824;495826,549079;496731,548471;89673,536043;98112,546482;91421,538046;513198,536036;513178,536043;513030,537107;509456,541332;505210,546262;505466,546200;509456,541567;513030,537342;513198,536036;111512,530750;111954,531316;111976,531238;78462,525369;84271,529360;84557,529713;87204,530328;93208,536168;101475,543210;105050,548375;107061,550957;115551,558469;113094,560582;105187,551351;104827,551427;112309,560162;113094,560582;115551,558469;136777,576075;132532,577484;134096,578657;127840,578892;123818,576075;120020,573023;110636,564807;101922,556591;93879,548375;90080,544384;86506,540159;87846,538281;92315,542506;97230,546497;103263,553305;103775,553767;97230,546497;92538,542506;88070,538281;83154,531942;78462,525369;570675,488044;570562,488095;568121,494249;568329,458635;562408,467621;559504,473255;556599,478419;549673,488044;543640,497669;538278,505416;537831,505703;537465,506272;538054,505885;543417,498139;549449,488514;556376,478889;559280,473725;562185,468091;568217,458935;591454,455414;588549,464569;583411,474429;578272,484523;573580,490861;576708,484288;579389,477715;581400,474194;584081,469499;586539,464804;591454,455414;576992,435291;571569,445320;571469,445561;576931,435460;579966,412578;573448,431290;559736,460737;557729,464072;557716,464100;553024,472551;548332,481706;542970,488749;538501,496730;512137,527952;503423,535698;502587,536366;502226,536750;498583,539871;495603,543445;484655,552131;482939,553270;478280,557260;477607,557720;476611,558704;467898,564807;459184,570441;458187,570972;452287,574999;450458,575968;448683,577249;442650,580770;437014,583093;424451,589750;394978,601300;374440,606848;391038,603541;394166,602837;404221,599081;410477,596968;420531,591569;431926,587343;439226,584335;442427,582413;445331,581475;449353,579127;450410,578355;453152,575606;459184,571850;466047,568315;468568,566685;477282,560582;481080,556826;485325,554009;496273,545323;504093,537576;512807,529830;539171,498608;542800,492127;542970,491565;548779,482175;550566,479358;552943,475895;553694,474429;558386,465978;567547,446024;576484,424662;579109,415976;604413,391797;603742,392266;603742,392266;606523,377884;606443,378299;607094,379120;609105,381468;610445,380529;610479,380349;609552,380998;607317,378886;604531,351217;604375,351226;604093,351243;604189,352359;603966,358228;603072,361749;597710,370669;596369,378416;595029,380998;592795,392266;590337,401187;587656,409873;586092,416680;584304,423723;585730,421393;586985,416445;588102,409403;590784,400717;593241,391797;595476,380529;596816,377947;598157,370200;603519,361279;599944,379355;597263,394379;591230,413628;590037,415579;589527,418500;587879,423488;581623,437808;578718,445320;576931,449311;574697,453536;568664,464804;562185,475837;553918,490627;544757,505181;538725,513397;532245,521379;530011,524665;527553,527952;523755,531238;517543,538465;517722,539220;511243,546262;504317,551427;498731,556122;493440,560184;494262,560112;500072,555652;505657,550957;512584,545793;519063,538750;518840,537811;525096,530534;528894,527247;531352,523961;533586,520674;540065,512693;546098,504477;555259,489922;563525,475133;570005,464100;576037,452832;578272,448606;580059,444616;582964,437104;589220,422784;591677,413159;597710,393910;600391,378886;603966,360810;604772,357635;604189,357523;604413,351655;609328,346255;606726,357645;606727,357645;609328,346256;611339,343908;609998,346960;609691,353357;609552,359401;607317,366625;607317,367450;609998,359401;610445,346960;611487,344588;601731,333814;600267,337450;599721,342734;599016,340266;598758,340614;599497,343204;599051,346960;599944,350011;600637,349971;600168,348368;600614,344612;601731,333814;620500,327475;620946,327710;620723,337570;620946,344377;620276,356819;619606,363862;617595,374191;616925,382876;613573,398839;610445,412689;604860,415272;605307,413863;606200,404004;609552,393675;612233,392032;612233,392031;615137,374191;616701,365740;618042,357054;619159,348838;619606,341091;619829,334518;620276,330997;620500,327475;31468,218630;31579,218688;31590,218656;44948,184983;40033,194607;36011,198129;36001,198353;35612,207340;35624,207319;36011,198363;40033,194842;44948,185217;45115,185335;45199,185159;47629,164559;44501,166907;39809,177236;40882,178138;40917,177980;40033,177236;44724,166907;47494,164828;64833,151179;64551,151416;63353,156255;62599,158691;42043,198129;39139,207753;36457,217613;30648,238271;26850,252356;25063,262919;24169,268319;23499,273718;21488,288272;20817,297193;21935,306583;22458,301466;22382,299775;23275,289916;25286,275361;26881,273350;29197,257066;29084,254234;31292,247585;32605,242003;32212,242966;30872,242496;27520,252590;27744,258224;26180,269023;25956,270901;23722,273718;24392,268319;25286,262919;27073,252356;30872,238271;36681,217613;39362,207753;42267,198129;62822,158691;64833,151179;68855,127704;68855,127704;69972,128643;69972,128642;109115,94282;109072,94318;108942,94473;107117,96482;106655,97187;106354,97545;105050,99534;91421,116436;87623,121131;83824,126060;67029,145565;84048,125826;87846,120896;91644,116201;105273,99299;106655,97187;108942,94473;114787,78094;112858,78800;111424,79360;111083,79815;108625,82162;102369,86388;98124,91317;94102,96247;91421,98829;91330,98710;88796,101911;84495,107515;77568,115497;78686,116905;78707,116885;77792,115731;84718,107750;91644,98829;94326,96247;98347,91317;102592,86388;108848,82162;111306,79815;113987,78759;114834,78482;438405,35682;449800,41081;454715,45307;443768,39673;438405,35682;401316,18545;410253,20658;422765,27231;401316,18545;266813,16990;262120,17606;252066,19015;242235,21362;237990,22771;233075,24179;222319,26399;220339,27231;206710,32161;193304,37795;183920,42255;177664,44837;162248,52349;154875,57279;147725,62209;136330,71129;125605,80049;115341,89457;116221,90613;118400,89043;120254,87591;126946,81458;137671,72537;149065,63617;156215,58687;163588,53758;179005,46246;185037,42959;194421,38499;207827,32865;221456,27935;227181,26754;229947,25761;267590,17228;346716,11943;351492,12442;357971,14789;353056,14085;342778,11972;346716,11943;372717,10094;381878,10798;393049,15493;379197,12911;372717,10094;297981,10035;272175,11503;254300,14085;245810,16432;238437,19249;228159,20658;189282,36386;175207,42959;170961,44602;167163,46715;160013,50706;148842,56809;140352,63852;115775,84040;110638,88733;105614,93553;105720,93665;67067,141319;59247,152587;55672,159395;52097,165733;45395,178879;38103,190951;38022,191321;35564,198363;33776,201650;33329,202119;31347,209044;30872,213153;30425,219021;27297,228646;24392,238271;21264,252356;19477,265267;18360,278178;19924,269258;20069,268521;20371,265032;22158,252121;22718,252317;22766,252099;22158,251886;25286,237801;28191,228176;31304,218596;31095,218552;31542,212683;34000,201650;35787,198363;35847,198192;38245,191321;45618,179114;52321,165968;55896,159630;59471,152822;67291,141554;105944,93900;116221,84040;140799,63852;149289,56809;160460,50706;167610,46715;171408,44602;175653,42959;189730,36386;228606,20658;238884,19249;246257,16432;254747,14085;272621,11503;298427,10123;319170,10855;329372,0;339873,704;350598,1878;357748,3756;362440,6103;368249,4930;376962,7042;382325,8686;382101,8920;381878,10564;372717,9859;369589,8920;366461,8216;360429,6808;354396,5399;348140,4460;341214,4460;335628,4460;326915,4460;326505,4323;322669,6338;324010,8686;337416,11503;331450,11612;331551,11620;337863,11503;343225,12207;353503,14320;358418,15024;366685,16902;375175,18780;383442,20893;391709,23475;395731,24649;399752,26057;399804,26107;402688,26629;409677,29358;410654,30912;410924,30987;417180,33569;422542,35917;427904,38499;431926,40846;434607,42255;437512,43898;447342,49767;459854,58218;466334,62913;466522,63054;469833,65167;595923,314330;595828,316294;598380,316677;600838,318555;601955,324893;606200,332405;607988,332576;607988,330762;609804,325461;609775,324424;611562,318085;614020,318085;617818,315503;618265,325832;617148,330762;615808,335457;615137,343204;614914,347194;614467,351185;613514,351853;613573,352124;614486,351485;614914,347664;615137,343673;615808,335926;617148,331231;618265,326302;620053,327710;619829,331231;619382,334753;619159,341326;618712,349072;617595,357289;616254,365974;614690,374425;611786,392266;609105,393910;605753,404239;604859,414098;604413,415507;600614,426305;599497,427244;594805,438747;599721,427244;600838,426305;593688,447667;589890,449780;589102,451436;589220,451658;590113,449780;593912,447667;591230,455649;586315,465039;583857,469734;581176,474429;579165,477950;576261,484758;573133,491331;568217,498373;563302,504946;563507,504503;557939,512458;545874,526308;543499,530148;545874,526543;557939,512693;548779,527247;544059,532441;540270,535368;540065,535698;537696,537613;537608,538281;527106,549549;515935,560347;515418,560741;511690,565746;502753,572789;494400,579371;494370,579409;502753,573023;511690,565981;504317,573728;498312,577836;494158,579679;494039,579831;489570,582883;487887,583703;483650,587314;479516,590395;473260,594620;471249,594855;469014,595899;468667,596176;471473,595090;473484,594855;465440,601193;460301,604011;455163,606593;451533,607165;450917,607532;433937,615278;433071,615485;427904,619034;430809,619973;420084,624903;420978,621617;417403,623025;414052,624199;407125,626546;406200,625379;402880,626077;398858,627016;390592,629129;390319,629262;398188,627251;402210,626312;405561,625607;406902,626781;413828,624434;417180,623260;420754,621851;419861,625138;410477,629833;410017,629698;403550,632415;398188,634058;390145,636171;386821,635878;379870,637299;379644,637814;361099,641570;356854,640396;353279,640396;347023,642509;341437,642979;335852,643213;335245,642940;330154,643889;324010,642744;324234,642509;325351,640866;320212,640162;322669,638753;330043,638518;337192,638284;347470,638518;354620,637814;368025,634762;376962,632650;383665,632415;384132,632188;377633,632415;368696,634528;355290,637580;348140,638284;337863,638049;330713,638284;323340,638519;323563,637580;325127,635232;393943,623260;440640,604715;452928,597907;459854,594151;467004,590160;480410,581709;491134,573023;511243,556591;516829,551896;522191,546966;530234,539220;533586,533351;538400,528714;538439,528423;533809,532881;530458,538750;522414,546497;517052,551427;511467,556122;491358,572554;480633,581240;467228,589691;460078,593681;453152,597437;440863,604245;394166,622790;325351,634763;320212,634763;319541,632885;314179,632650;309264,634763;294964,634997;284463,634528;279324,634058;274186,633119;277281,629650;276643,629833;265110,627589;264578,627720;242459,623495;233745,621617;226148,620208;216988,615748;205593,611288;193751,606358;195762,604715;204029,606358;207604,609644;219892,613400;244246,619973;250279,621147;256758,622321;263908,623964;271787,625754;272398,625607;279771,626781;279994,626312;290719,626781;292506,627016;309040,627016;321105,627485;335405,626312;337192,626312;337863,628190;351938,626312;361322,623964;366685,623025;370036,622556;377409,620678;383442,619269;389474,617626;400540,615614;401987,615044;390368,617156;384336,618800;378303,620208;370930,622086;367579,622556;362216,623495;347693,624903;337863,625842;336075,625842;321776,627016;309711,626546;293177,626546;291389,626312;284463,623260;280665,625842;280655,625862;283793,623729;290719,626781;279995,626312;280079,626254;273068,625138;264802,623260;257652,621617;251172,620443;245140,619269;220786,612696;208498,608940;204923,605654;196656,604010;184367,597437;180792,597672;168057,590864;165823,586639;166269,586404;174090,590864;181909,595325;184144,593916;174983,587578;167387,584057;156885,577718;147948,571615;133872,565277;128510,560582;129627,560112;134989,561756;123818,549549;117562,544149;111753,538750;104380,532412;93655,519970;92919,517554;90751,515275;83378,506824;82484,502599;79579,498373;79233,497803;75781,495321;69078,485227;65280,475837;64833,475837;59694,465508;54779,455179;49640,443207;44948,431000;49640,439216;54332,449545;55896,455179;56542,456175;55747,451829;53672,447873;50295,439893;46288,432878;41373,418793;37162,404354;35779,400145;29756,374887;27092,356550;27073,357054;27297,360810;28414,369496;29755,378416;27520,370669;25956,360810;24169,360810;23052,351889;21488,346255;20147,340856;16349,336631;15232,336631;14115,330762;13668,323250;14561,312686;15008,308930;15769,306354;15399,300479;15902,291794;16796,290033;16796,288977;15008,292498;13444,290150;10540,285925;10009,282580;9870,282873;8976,292263;8305,301653;7635,308930;7635,323954;7859,331701;8305,339448;6295,346725;5848,346725;4507,332640;4507,318085;5624,306818;7634,308929;5848,306583;5401,298132;5848,285221;6071,281699;6742,275831;9423,265267;10759,258249;10316,256581;8752,265971;6071,276535;5401,282404;5177,285925;4731,298836;5177,307287;4060,318555;4060,333109;5401,347194;5848,347194;8752,360575;10316,371608;13668,382876;18946,407107;19407,411751;20371,411751;25286,424192;27074,430531;23722,425131;20147,416680;19924,419028;17980,412697;16572,412924;15008,407525;9646,394614;6295,383111;6071,373486;4507,362218;3390,350950;932,342734;2496,299071;4060,287803;2720,281699;5401,264797;6071,260807;7859,247191;12551,237332;11433,250713;12550,248419;13221,242936;13444,236862;15455,229115;18583,217378;22382,205406;22666,205069;24393,195546;26850,188738;29755,183104;35564,171367;40256,160803;46959,147188;51874,141319;55896,133103;59247,127938;62822,126060;63716,124652;67291,117140;74217,108689;74406,112221;73900,113706;81143,105872;84718,100942;89410,96247;89814,96719;89634,96482;95443,90378;101252,84744;107508,77702;116221,70894;125605,63617;131216,59504;134989,55870;141692,51645;148842,47654;149789,47143;152222,44632;156215,41551;160600,39203;163702,38453;164258,38029;225031,12207;227286,11692;233521,9390;237822,8480;240065,8460;240895,8216;291836,1174;306303,1115;321776,1408;322064,1635;329596,704;336522,1878;343448,3286;347022,4140;343225,3052;336298,1643;329372,469;3293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FA2479" w:rsidRPr="00653BAE">
        <w:rPr>
          <w:rStyle w:val="Strong"/>
          <w:noProof/>
        </w:rPr>
        <mc:AlternateContent>
          <mc:Choice Requires="wps">
            <w:drawing>
              <wp:anchor distT="0" distB="0" distL="114300" distR="114300" simplePos="0" relativeHeight="251696128" behindDoc="1" locked="0" layoutInCell="1" allowOverlap="1" wp14:anchorId="5706B7FB" wp14:editId="5FD1ACCD">
                <wp:simplePos x="0" y="0"/>
                <wp:positionH relativeFrom="column">
                  <wp:posOffset>6689090</wp:posOffset>
                </wp:positionH>
                <wp:positionV relativeFrom="paragraph">
                  <wp:posOffset>1377315</wp:posOffset>
                </wp:positionV>
                <wp:extent cx="246380" cy="250190"/>
                <wp:effectExtent l="0" t="0" r="7620" b="3810"/>
                <wp:wrapNone/>
                <wp:docPr id="64" name="Freeform: Shape 10"/>
                <wp:cNvGraphicFramePr/>
                <a:graphic xmlns:a="http://schemas.openxmlformats.org/drawingml/2006/main">
                  <a:graphicData uri="http://schemas.microsoft.com/office/word/2010/wordprocessingShape">
                    <wps:wsp>
                      <wps:cNvSpPr/>
                      <wps:spPr>
                        <a:xfrm rot="10800000">
                          <a:off x="0" y="0"/>
                          <a:ext cx="246380" cy="2501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txbx>
                        <w:txbxContent>
                          <w:p w14:paraId="5DC27C4D" w14:textId="77777777" w:rsidR="004C0DE2" w:rsidRDefault="004C0DE2" w:rsidP="00FA2479">
                            <w:pPr>
                              <w:jc w:val="center"/>
                            </w:pPr>
                          </w:p>
                        </w:txbxContent>
                      </wps:txbx>
                      <wps:bodyPr rtlCol="0" anchor="ctr"/>
                    </wps:wsp>
                  </a:graphicData>
                </a:graphic>
              </wp:anchor>
            </w:drawing>
          </mc:Choice>
          <mc:Fallback>
            <w:pict>
              <v:shape w14:anchorId="5706B7FB" id="Freeform: Shape 10" o:spid="_x0000_s1031" style="position:absolute;margin-left:526.7pt;margin-top:108.45pt;width:19.4pt;height:19.7pt;rotation:180;z-index:-251620352;visibility:visible;mso-wrap-style:square;mso-wrap-distance-left:9pt;mso-wrap-distance-top:0;mso-wrap-distance-right:9pt;mso-wrap-distance-bottom:0;mso-position-horizontal:absolute;mso-position-horizontal-relative:text;mso-position-vertical:absolute;mso-position-vertical-relative:text;v-text-anchor:middle" coordsize="2647519,261259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" adj="-11796480,,540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stroke joinstyle="miter"/>
                <v:formulas/>
                <v:path arrowok="t" o:connecttype="custom" o:connectlocs="133950,248833;132799,249471;132868,249502;143524,242356;139801,243269;134217,243998;133951,243269;137851,242904;143524,242356;153208,241402;152981,241468;153097,241444;83736,240030;87681,241079;89365,241171;94063,243542;96190,243998;96323,244044;96811,243542;98672,244090;100533,244546;104201,245423;104256,245367;108511,246096;110550,246461;112589,246644;116755,246826;122428,246735;122674,246735;123225,246415;124466,246005;125729,245982;126594,246096;126826,246735;128810,246735;128189,247647;127835,248103;126682,248650;124555,248650;121807,248468;115868,248285;111436,247921;107536,247373;103636,246735;97697,245823;93088,244272;93141,244232;90428,243360;88035,242265;85287,241353;82451,240350;83736,240030;135914,238075;134560,238288;125194,238774;128278,239164;129076,238981;134571,238343;135476,238162;144330,236753;139730,237476;141308,237522;143579,237089;161121,236542;146694,240496;153995,238822;68623,234694;78817,239164;82451,240350;85199,241353;87947,242265;90340,243360;89808,243816;88390,243542;83337,241627;80855,240623;78373,239529;75094,238343;72257,237066;70041,235880;68623,234694;72789,232414;77664,234968;77044,235333;71371,232505;72789,232414;54795,226212;60823,229678;62064,231137;59227,229586;57100,228218;54795,226212;65365,223871;65365,223897;65665,224270;65698,224114;194814,217883;194492,217911;189174,221833;183944,224752;180221,227032;178182,227945;176055,228857;173484,230225;171534,231411;168698,232597;165773,233691;164975,234512;163734,234968;160632,235515;156643,236792;153009,237978;149020,239164;144056,240441;137053,241627;136876,241900;133509,242767;133596,242813;137335,241851;137408,241627;144410,240441;149374,239164;153363,237978;156997,236792;160986,235515;164089,234968;161988,236265;162050,236245;164266,234877;165507,234421;165590,234397;166127,233782;169053,232688;171889,231502;173839,230316;176410,228948;178537,228036;179996,227383;180753,226850;184476,224570;189706,221651;42814,216622;43150,216919;43265,216979;195409,214241;195379,214262;195379,214288;195520,214309;195556,214262;197324,212879;196801,213251;196708,213350;197067,213114;35576,208285;38924,212341;36269,209063;203600,208282;203592,208285;203534,208698;202115,210340;200431,212256;200533,212232;202115,210431;203534,208790;203600,208282;44240,206228;44415,206448;44424,206418;31128,204138;33433,205688;33546,205825;34596,206064;36978,208333;40258,211070;41676,213077;42474,214080;45842,216999;44867,217820;41730,214233;41588,214262;44556,217657;44867,217820;45842,216999;54263,223840;52579,224387;53200,224843;50718,224934;49122,223840;47615,222654;43892,219462;40435,216269;37244,213077;35737,211526;34319,209884;34851,209154;36624,210796;38574,212347;40967,214992;41171,215172;38574,212347;36712,210796;34940,209154;32990,206692;31128,204138;226403,189635;226358,189654;225390,192045;225472,178207;223123,181699;221971,183888;220818,185895;218071,189635;215677,193374;213550,196384;213373,196496;213227,196717;213461,196567;215589,193557;217982,189817;220730,186077;221882,184070;223034,181881;225428,178324;234646,176956;233494,180513;231455,184344;229417,188266;227555,190729;228796,188175;229860,185621;230657,184253;231721,182429;232696,180604;234646,176956;228909,169137;226757,173034;226718,173127;228885,169203;230089,160311;227503,167582;222063,179024;221267,180320;221262,180331;219400,183614;217539,187172;215411,189908;213639,193009;203179,205141;199722,208151;199390,208411;199247,208560;197802,209772;196620,211161;192276,214536;191596,214978;189747,216529;189480,216708;189085,217090;185628,219462;182171,221651;181775,221857;179435,223422;178709,223798;178005,224296;175612,225664;173376,226567;168392,229154;156699,233641;148551,235797;155136,234512;156377,234238;160366,232779;162848,231958;166836,229860;171357,228218;174253,227049;175523,226303;176675,225938;178271,225026;178690,224726;179778,223658;182171,222198;184894,220825;185894,220191;189351,217820;190858,216360;192542,215266;196885,211891;199988,208881;203445,205871;213904,193739;215344,191221;215411,191003;217716,187354;218425,186260;219368,184914;219666,184344;221527,181060;225162,173307;228707,165007;229749,161632;239787,152237;239522,152419;239522,152419;240625,146831;240593,146992;240851,147311;241649,148223;242181,147858;242194,147788;241826,148041;240940,147220;239835,136469;239773,136473;239661,136479;239699,136913;239610,139193;239256,140561;237128,144027;236596,147037;236065,148041;235178,152419;234203,155885;233139,159260;232519,161905;231810,164642;232375,163737;232874,161814;233317,159078;234380,155703;235355,152237;236242,147858;236774,146855;237306,143845;239433,140379;238015,147402;236951,153240;234558,160720;234084,161477;233882,162612;233228,164551;230746,170115;229594,173034;228885,174584;227998,176226;225605,180604;223034,184891;219755,190638;216120,196293;213727,199486;211157,202587;210270,203864;209295,205141;207788,206418;205324,209226;205395,209519;202824,212256;200077,214262;197861,216087;195761,217665;196088,217637;198392,215904;200608,214080;203356,212073;205927,209337;205838,208972;208320,206144;209827,204867;210802,203590;211688,202313;214259,199212;216652,196020;220287,190364;223566,184618;226137,180331;228530,175952;229417,174311;230126,172760;231278,169841;233760,164277;234735,160537;237128,153058;238192,147220;239610,140196;239930,138963;239699,138919;239787,136639;241737,134541;240705,138967;240705,138967;241738,134541;242535,133629;242003,134815;241882,137300;241826,139649;240940,142456;240940,142776;242003,139649;242181,134815;242594,133893;238724,129707;238143,131119;237926,133173;237646,132214;237544,132349;237837,133355;237660,134815;238015,136000;238289,135985;238103,135362;238281,133903;238724,129707;246170,127244;246347,127335;246258,131166;246347,133811;246081,138646;245815,141382;245017,145396;244751,148771;243422,154973;242181,160355;239965,161358;240142,160811;240497,156980;241826,152966;242890,152328;242890,152328;244042,145396;244663,142112;245194,138737;245638,135544;245815,132534;245904,129980;246081,128612;246170,127244;12484,84951;12528,84974;12532,84961;17832,71877;15882,75617;14286,76985;14283,77072;14128,80564;14133,80556;14286,77076;15882,75708;17832,71968;17899,72014;17932,71945;18896,63941;17655,64853;15793,68867;16219,69217;16233,69156;15882,68867;17743,64853;18842,64046;25721,58742;25609,58834;25134,60715;24835,61661;16680,76985;15527,80725;14464,84556;12159,92582;10652,98055;9943,102160;9589,104258;9323,106356;8525,112011;8259,115477;8702,119126;8910,117138;8879,116481;9234,112650;10032,106994;10664,106213;11583,99886;11539,98785;12414,96202;12935,94033;12780,94407;12248,94224;10918,98147;11007,100336;10386,104532;10298,105261;9411,106356;9677,104258;10032,102160;10741,98055;12248,92582;14552,84556;15616,80725;16768,76985;24923,61661;25721,58742;27317,49621;27317,49621;27760,49985;27760,49985;43289,36634;43272,36648;43220,36708;42496,37489;42313,37763;42194,37902;41676,38675;36269,45242;34762,47067;33256,48982;26592,56561;33344,48891;34851,46975;36358,45151;41765,38584;42313,37763;43220,36708;45539,30344;44774,30619;44205,30836;44070,31013;43095,31925;40613,33567;38929,35482;37333,37398;36269,38401;36233,38355;35228,39598;33521,41776;30774,44877;31217,45425;31225,45417;30862,44969;33610,41867;36358,38401;37422,37398;39017,35482;40701,33567;43183,31925;44158,31013;45222,30602;45558,30495;173928,13865;178448,15962;180398,17604;176055,15415;173928,13865;159213,7206;162759,8027;167723,10581;159213,7206;105852,6602;103991,6841;100002,7388;96101,8300;94417,8848;92467,9395;88200,10258;87415,10581;82008,12496;76689,14685;72966,16419;70484,17422;64368,20341;61443,22256;58607,24172;54086,27638;49831,31104;45759,34760;46108,35209;46973,34599;47708,34034;50363,31651;54618,28185;59138,24719;61975,22803;64900,20888;71016,17969;73410,16692;77132,14959;82451,12770;87858,10854;90129,10395;91226,10010;106160,6694;137552,4640;139447,4834;142017,5746;140067,5473;135990,4652;137552,4640;147867,3922;151502,4196;155934,6020;150438,5017;147867,3922;118217,3899;107979,4469;100888,5473;97520,6385;94595,7479;90517,8027;75094,14138;69509,16692;67825,17331;66318,18152;63482,19702;59050,22074;55681,24810;45931,32655;43893,34478;41900,36351;41942,36394;26607,54911;23505,59289;22087,61934;20669,64397;18009,69505;15117,74196;15084,74340;14109,77076;13400,78353;13223,78535;12436,81226;12248,82823;12070,85103;10829,88843;9677,92582;8436,98055;7727,103072;7284,108089;7904,104623;7962,104337;8082,102981;8791,97964;9013,98040;9032,97956;8791,97873;10032,92400;11184,88660;12419,84938;12336,84920;12514,82640;13489,78353;14198,77076;14222,77009;15173,74340;18098,69596;20757,64488;22175,62026;23594,59380;26696,55002;42031,36486;46108,32655;55859,24810;59227,22074;63659,19702;66496,18152;68003,17331;69687,16692;75271,14138;90694,8027;94772,7480;97697,6385;101065,5473;108157,4469;118395,3934;126624,4218;130671,0;134837,274;139092,730;141928,1459;143790,2372;146095,1915;149552,2736;151679,3375;151590,3466;151502,4105;147867,3831;146626,3466;145385,3192;142992,2645;140599,2098;138117,1733;135369,1733;133153,1733;129696,1733;129534,1680;128012,2463;128544,3375;133862,4469;131496,4512;131535,4515;134040,4469;136167,4743;140244,5564;142194,5838;145474,6567;148843,7297;152122,8118;155402,9121;156997,9577;158593,10125;158614,10144;159758,10347;162530,11407;162918,12011;163025,12040;165507,13044;167634,13956;169762,14959;171357,15871;172421,16419;173573,17057;177473,19337;182437,22621;185008,24445;185082,24500;186396,25321;236419,122136;236382,122899;237394,123048;238369,123778;238812,126241;240497,129159;241206,129226;241206,128521;241926,126461;241915,126058;242624,123595;243599,123595;245106,122592;245283,126605;244840,128521;244308,130345;244042,133355;243954,134906;243776,136457;243398,136716;243422,136821;243784,136573;243954,135088;244042,133538;244308,130528;244840,128703;245283,126788;245992,127335;245904,128703;245726,130072;245638,132626;245460,135636;245017,138828;244485,142203;243865,145487;242713,152419;241649,153058;240319,157071;239965,160902;239787,161449;238281,165645;237837,166010;235976,170480;237926,166010;238369,165645;235533,173946;234026,174767;233713,175410;233760,175496;234115,174767;235621,173946;234558,177047;232608,180696;231633,182520;230569,184344;229771,185712;228619,188358;227378,190912;225428,193648;223478,196202;223559,196030;221350,199121;216564,204502;215621,205994;216564,204594;221350,199212;217716,204867;215843,206885;214340,208023;214259,208151;213319,208895;213284,209154;209118,213533;204686,217729;204481,217882;203002,219826;199456,222563;196142,225120;196130,225135;199456,222654;203002,219918;200077,222928;197694,224524;196046,225240;195999,225299;194226,226485;193558,226804;191877,228207;190237,229404;187756,231046;186958,231137;186071,231543;185933,231650;187046,231228;187844,231137;184653,233600;182614,234694;180576,235698;179136,235920;178892,236063;172155,239073;171811,239153;169762,240532;170914,240897;166659,242813;167014,241536;165595,242083;164266,242539;161518,243451;161151,242998;159834,243269;158238,243633;154959,244454;154851,244506;157972,243725;159568,243360;160898,243086;161429,243542;164177,242630;165507,242174;166925,241627;166570,242904;162848,244728;162665,244675;160100,245731;157972,246370;154781,247191;153463,247077;150705,247629;150615,247829;143258,249289;141574,248833;140156,248833;137674,249654;135458,249836;133242,249927;133001,249821;130981,250189;128544,249745;128633,249654;129076,249015;127037,248741;128012,248194;130937,248103;133774,248012;137851,248103;140688,247829;146006,246643;149552,245823;152211,245731;152396,245643;149818,245731;146272,246552;140953,247738;138117,248012;134040,247921;131203,248012;128278,248103;128367,247738;128987,246826;156288,242174;174814,234968;179689,232323;182437,230863;185274,229313;190592,226029;194847,222654;202824,216269;205040,214445;207168,212529;210359,209519;211688,207239;213598,205437;213614,205324;211777,207056;210447,209337;207256,212347;205129,214262;202913,216087;194935,222472;190681,225847;185362,229130;182526,230681;179778,232140;174903,234786;156377,241992;129076,246644;127037,246644;126771,245914;124644,245823;122694,246644;117021,246735;112855,246552;110816,246370;108777,246005;110005,244657;109752,244728;105176,243856;104966,243907;96190,242265;92733,241536;89719,240988;86085,239255;81564,237522;76867,235607;77664,234968;80944,235607;82362,236884;87237,238343;96899,240897;99293,241353;101863,241809;104700,242448;107825,243143;108068,243086;110993,243542;111082,243360;115336,243542;116045,243633;122605,243633;127391,243816;133064,243360;133774,243360;134040,244090;139624,243360;143347,242448;145474,242083;146804,241900;149729,241171;152122,240623;154515,239985;158905,239203;159479,238982;154870,239802;152477,240441;150083,240988;147158,241718;145829,241900;143701,242265;137940,242813;134040,243177;133330,243177;127657,243633;122871,243451;116311,243451;115602,243360;112855,242174;111348,243177;111344,243185;112589,242356;115336,243542;111082,243360;111115,243337;108334,242904;105054,242174;102218,241536;99647,241079;97254,240623;87592,238069;82717,236610;81299,235333;78019,234694;73144,232140;71725,232232;66673,229586;65786,227945;65964,227853;69066,229586;72169,231320;73055,230772;69421,228309;66407,226941;62241,224478;58695,222107;53111,219644;50984,217820;51427,217637;53554,218276;49122,213533;46640,211435;44336,209337;41410,206874;37156,202040;36864,201101;36003,200215;33078,196932;32724,195290;31571,193648;31434,193426;30064,192462;27405,188540;25898,184891;25721,184891;23682,180878;21732,176865;19694,172213;17832,167469;19694,170662;21555,174675;22175,176865;22432,177251;22116,175563;21293,174025;19953,170925;18364,168199;16414,162726;14743,157116;14194,155481;11805,145666;10748,138541;10741,138737;10829,140196;11273,143571;11804,147037;10918,144027;10298,140196;9589,140196;9145,136730;8525,134541;7993,132443;6486,130801;6043,130801;5600,128521;5422,125602;5777,121497;5954,120038;6256,119037;6109,116754;6309,113379;6663,112695;6663,112285;5954,113653;5334,112741;4181,111099;3971,109799;3916,109913;3561,113562;3295,117210;3029,120038;3029,125876;3118,128886;3295,131896;2497,134723;2320,134723;1788,129251;1788,123595;2231,119217;3029,120038;2320,119126;2143,115842;2320,110825;2409,109457;2675,107177;3738,103072;4268,100345;4093,99697;3472,103346;2409,107450;2143,109731;2054,111099;1877,116116;2054,119399;1611,123778;1611,129433;2143,134906;2320,134906;3472,140105;4093,144392;5422,148771;7517,158186;7699,159990;8082,159990;10032,164824;10741,167287;9411,165189;7993,161905;7904,162818;7133,160358;6575,160446;5954,158348;3827,153331;2497,148862;2409,145122;1788,140744;1345,136365;370,133173;990,116207;1611,111829;1079,109457;2143,102890;2409,101339;3118,96049;4979,92218;4536,97417;4979,96526;5245,94395;5334,92035;6131,89025;7372,84464;8879,79812;8992,79682;9677,75981;10652,73336;11805,71147;14109,66586;15971,62482;18630,57191;20580,54911;22175,51718;23505,49712;24923,48982;25278,48435;26696,45516;29444,42232;29519,43605;29318,44182;32192,41138;33610,39222;35471,37398;35632,37581;35560,37489;37865,35117;40169,32928;42651,30192;46108,27547;49831,24719;52057,23121;53554,21709;56213,20067;59050,18516;59425,18318;60391,17342;61975,16145;63715,15233;64945,14941;65166,14777;89276,4743;90171,4543;92644,3648;94351,3295;95241,3287;95570,3192;115780,456;121519,433;127657,547;127772,635;130760,274;133508,730;136256,1277;137673,1609;136167,1186;133419,638;130671,182;13067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2647519,2612594"/>
                <v:textbox>
                  <w:txbxContent>
                    <w:p w14:paraId="5DC27C4D" w14:textId="77777777" w:rsidR="004C0DE2" w:rsidRDefault="004C0DE2" w:rsidP="00FA2479">
                      <w:pPr>
                        <w:jc w:val="center"/>
                      </w:pPr>
                    </w:p>
                  </w:txbxContent>
                </v:textbox>
              </v:shape>
            </w:pict>
          </mc:Fallback>
        </mc:AlternateContent>
      </w:r>
      <w:r w:rsidR="00F1333E">
        <w:t xml:space="preserve">A source water assessment was conducted of the domestic water wells for the City of Big Bear Lake Department of Water </w:t>
      </w:r>
      <w:r w:rsidR="0079082D">
        <w:t>Big Bear Shores RV Park</w:t>
      </w:r>
      <w:r w:rsidR="0011359E">
        <w:t xml:space="preserve"> </w:t>
      </w:r>
      <w:r w:rsidR="00F1333E">
        <w:t xml:space="preserve">system in December 2001. A copy of the complete assessment may be viewed at the Water Department's office at 41972 </w:t>
      </w:r>
      <w:proofErr w:type="spellStart"/>
      <w:r w:rsidR="00F1333E">
        <w:t>Garstin</w:t>
      </w:r>
      <w:proofErr w:type="spellEnd"/>
      <w:r w:rsidR="00F1333E">
        <w:t xml:space="preserve"> Drive in Big Bear Lake or at the SWRCB San Bernardino District office, 464 West 4th Street, Suite 437, San Bernardino, CA 92401. You may also request a summary of the assessment be sent to you by contacting Jason Hall, Production Supervisor, City of Big Bear Lake Departmen</w:t>
      </w:r>
      <w:r w:rsidR="00EB1172">
        <w:t>t of</w:t>
      </w:r>
      <w:r w:rsidR="00F1333E">
        <w:t xml:space="preserve"> Water, P.O. Box 1929, Big Bear Lake, CA 92315, or call (909) 86</w:t>
      </w:r>
      <w:r w:rsidR="00BA6AF0">
        <w:t>6-5050.</w:t>
      </w:r>
    </w:p>
    <w:p w14:paraId="2D321DA6" w14:textId="368D22C4" w:rsidR="005B28D8" w:rsidRPr="0015430B" w:rsidRDefault="005B28D8" w:rsidP="008C1426">
      <w:pPr>
        <w:tabs>
          <w:tab w:val="left" w:pos="7406"/>
        </w:tabs>
        <w:spacing w:before="220"/>
      </w:pPr>
    </w:p>
    <w:sectPr w:rsidR="005B28D8" w:rsidRPr="0015430B" w:rsidSect="00FA2479">
      <w:footerReference w:type="even" r:id="rId23"/>
      <w:footerReference w:type="default" r:id="rId24"/>
      <w:type w:val="continuous"/>
      <w:pgSz w:w="12240" w:h="15840" w:code="1"/>
      <w:pgMar w:top="720" w:right="720" w:bottom="720" w:left="720"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780B5" w14:textId="77777777" w:rsidR="004C0DE2" w:rsidRDefault="004C0DE2" w:rsidP="00590471">
      <w:r>
        <w:separator/>
      </w:r>
    </w:p>
    <w:p w14:paraId="65EB1C77" w14:textId="77777777" w:rsidR="004C0DE2" w:rsidRDefault="004C0DE2"/>
  </w:endnote>
  <w:endnote w:type="continuationSeparator" w:id="0">
    <w:p w14:paraId="71688FD8" w14:textId="77777777" w:rsidR="004C0DE2" w:rsidRDefault="004C0DE2" w:rsidP="00590471">
      <w:r>
        <w:continuationSeparator/>
      </w:r>
    </w:p>
    <w:p w14:paraId="1473AD67" w14:textId="77777777" w:rsidR="004C0DE2" w:rsidRDefault="004C0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GMinchoE">
    <w:altName w:val="HG明朝E"/>
    <w:charset w:val="80"/>
    <w:family w:val="modern"/>
    <w:pitch w:val="fixed"/>
    <w:sig w:usb0="E00002FF" w:usb1="2AC7EDFE" w:usb2="00000012" w:usb3="00000000" w:csb0="00020001" w:csb1="00000000"/>
  </w:font>
  <w:font w:name="BUJZZJ+Montserrat-Regular">
    <w:altName w:val="Cambria"/>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3203" w14:textId="322ADBE3" w:rsidR="004C0DE2" w:rsidRDefault="002F56D6">
    <w:pPr>
      <w:pStyle w:val="Footer"/>
    </w:pPr>
    <w:sdt>
      <w:sdtPr>
        <w:id w:val="969400743"/>
        <w:placeholder>
          <w:docPart w:val="8BE335A3CE88CB44849753596B3EBAD1"/>
        </w:placeholder>
        <w:temporary/>
        <w:showingPlcHdr/>
      </w:sdtPr>
      <w:sdtEndPr/>
      <w:sdtContent>
        <w:r w:rsidR="004C0DE2">
          <w:t>[Type text]</w:t>
        </w:r>
      </w:sdtContent>
    </w:sdt>
    <w:r w:rsidR="004C0DE2">
      <w:ptab w:relativeTo="margin" w:alignment="center" w:leader="none"/>
    </w:r>
    <w:sdt>
      <w:sdtPr>
        <w:id w:val="969400748"/>
        <w:placeholder>
          <w:docPart w:val="140FA6EC12D68A48BBC32A66A3FED1EE"/>
        </w:placeholder>
        <w:temporary/>
        <w:showingPlcHdr/>
      </w:sdtPr>
      <w:sdtEndPr/>
      <w:sdtContent>
        <w:r w:rsidR="004C0DE2">
          <w:t>[Type text]</w:t>
        </w:r>
      </w:sdtContent>
    </w:sdt>
    <w:r w:rsidR="004C0DE2">
      <w:ptab w:relativeTo="margin" w:alignment="right" w:leader="none"/>
    </w:r>
    <w:sdt>
      <w:sdtPr>
        <w:id w:val="969400753"/>
        <w:placeholder>
          <w:docPart w:val="73DF7DD1BFAB5F4E84D83CF7122A39C4"/>
        </w:placeholder>
        <w:temporary/>
        <w:showingPlcHdr/>
      </w:sdtPr>
      <w:sdtEndPr/>
      <w:sdtContent>
        <w:r w:rsidR="004C0DE2">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42762" w14:textId="1BFFA9DC" w:rsidR="004C0DE2" w:rsidRDefault="004C0DE2">
    <w:pPr>
      <w:pStyle w:val="Footer"/>
    </w:pPr>
    <w:r>
      <w:t>www.BBLDWP.com</w:t>
    </w:r>
    <w:r>
      <w:ptab w:relativeTo="margin" w:alignment="center" w:leader="none"/>
    </w:r>
    <w:r>
      <w:t>Big Bear Shores RV Park 2020</w:t>
    </w:r>
    <w:r>
      <w:ptab w:relativeTo="margin" w:alignment="right" w:leader="none"/>
    </w:r>
    <w:r>
      <w:rPr>
        <w:rStyle w:val="PageNumber"/>
      </w:rPr>
      <w:fldChar w:fldCharType="begin"/>
    </w:r>
    <w:r>
      <w:rPr>
        <w:rStyle w:val="PageNumber"/>
      </w:rPr>
      <w:instrText xml:space="preserve"> PAGE </w:instrText>
    </w:r>
    <w:r>
      <w:rPr>
        <w:rStyle w:val="PageNumber"/>
      </w:rPr>
      <w:fldChar w:fldCharType="separate"/>
    </w:r>
    <w:r w:rsidR="00054B1D">
      <w:rPr>
        <w:rStyle w:val="PageNumber"/>
        <w:noProof/>
      </w:rPr>
      <w:t>2</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09958" w14:textId="77777777" w:rsidR="004C0DE2" w:rsidRDefault="004C0DE2" w:rsidP="00590471">
      <w:r>
        <w:separator/>
      </w:r>
    </w:p>
    <w:p w14:paraId="00107796" w14:textId="77777777" w:rsidR="004C0DE2" w:rsidRDefault="004C0DE2"/>
  </w:footnote>
  <w:footnote w:type="continuationSeparator" w:id="0">
    <w:p w14:paraId="159270B8" w14:textId="77777777" w:rsidR="004C0DE2" w:rsidRDefault="004C0DE2" w:rsidP="00590471">
      <w:r>
        <w:continuationSeparator/>
      </w:r>
    </w:p>
    <w:p w14:paraId="5099C1DF" w14:textId="77777777" w:rsidR="004C0DE2" w:rsidRDefault="004C0DE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 w15:restartNumberingAfterBreak="0">
    <w:nsid w:val="11243DDC"/>
    <w:multiLevelType w:val="hybridMultilevel"/>
    <w:tmpl w:val="E7A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458F8"/>
    <w:multiLevelType w:val="hybridMultilevel"/>
    <w:tmpl w:val="C78280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9F118C"/>
    <w:multiLevelType w:val="hybridMultilevel"/>
    <w:tmpl w:val="AB186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1E51683"/>
    <w:multiLevelType w:val="hybridMultilevel"/>
    <w:tmpl w:val="AAC0FB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7102132">
    <w:abstractNumId w:val="0"/>
  </w:num>
  <w:num w:numId="2" w16cid:durableId="1835761474">
    <w:abstractNumId w:val="2"/>
  </w:num>
  <w:num w:numId="3" w16cid:durableId="108551986">
    <w:abstractNumId w:val="3"/>
  </w:num>
  <w:num w:numId="4" w16cid:durableId="448013361">
    <w:abstractNumId w:val="5"/>
  </w:num>
  <w:num w:numId="5" w16cid:durableId="684868750">
    <w:abstractNumId w:val="4"/>
  </w:num>
  <w:num w:numId="6" w16cid:durableId="2008436945">
    <w:abstractNumId w:val="2"/>
  </w:num>
  <w:num w:numId="7" w16cid:durableId="389038557">
    <w:abstractNumId w:val="1"/>
  </w:num>
  <w:num w:numId="8" w16cid:durableId="1588684960">
    <w:abstractNumId w:val="2"/>
  </w:num>
  <w:num w:numId="9" w16cid:durableId="11607348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6625"/>
  </w:hdrShapeDefaults>
  <w:footnotePr>
    <w:footnote w:id="-1"/>
    <w:footnote w:id="0"/>
  </w:footnotePr>
  <w:endnotePr>
    <w:endnote w:id="-1"/>
    <w:endnote w:id="0"/>
  </w:endnotePr>
  <w:compat>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56B46"/>
    <w:rsid w:val="00007A70"/>
    <w:rsid w:val="00026BDB"/>
    <w:rsid w:val="00054B1D"/>
    <w:rsid w:val="00055B72"/>
    <w:rsid w:val="00060042"/>
    <w:rsid w:val="000731F0"/>
    <w:rsid w:val="0008685D"/>
    <w:rsid w:val="0009241F"/>
    <w:rsid w:val="000D35B3"/>
    <w:rsid w:val="0010711B"/>
    <w:rsid w:val="00112FD7"/>
    <w:rsid w:val="0011359E"/>
    <w:rsid w:val="00116B3A"/>
    <w:rsid w:val="001253DD"/>
    <w:rsid w:val="00126D8D"/>
    <w:rsid w:val="00127B8B"/>
    <w:rsid w:val="0013711C"/>
    <w:rsid w:val="00150ABD"/>
    <w:rsid w:val="0015430B"/>
    <w:rsid w:val="00154ADA"/>
    <w:rsid w:val="00164F24"/>
    <w:rsid w:val="00193249"/>
    <w:rsid w:val="001F63F0"/>
    <w:rsid w:val="0021756F"/>
    <w:rsid w:val="00222466"/>
    <w:rsid w:val="0022758E"/>
    <w:rsid w:val="00236632"/>
    <w:rsid w:val="00246B9B"/>
    <w:rsid w:val="0025080C"/>
    <w:rsid w:val="00281146"/>
    <w:rsid w:val="0029260E"/>
    <w:rsid w:val="002A220D"/>
    <w:rsid w:val="002A40B7"/>
    <w:rsid w:val="002B4549"/>
    <w:rsid w:val="002C6A7A"/>
    <w:rsid w:val="002C7E7A"/>
    <w:rsid w:val="002E2B35"/>
    <w:rsid w:val="002F56D6"/>
    <w:rsid w:val="00300BA1"/>
    <w:rsid w:val="00310F17"/>
    <w:rsid w:val="00311B89"/>
    <w:rsid w:val="00331863"/>
    <w:rsid w:val="003326CB"/>
    <w:rsid w:val="00376291"/>
    <w:rsid w:val="003763B9"/>
    <w:rsid w:val="00380FD1"/>
    <w:rsid w:val="00383D02"/>
    <w:rsid w:val="00384CE1"/>
    <w:rsid w:val="003A524A"/>
    <w:rsid w:val="003E0F66"/>
    <w:rsid w:val="003E4F19"/>
    <w:rsid w:val="003F191D"/>
    <w:rsid w:val="00411EC3"/>
    <w:rsid w:val="004416A1"/>
    <w:rsid w:val="00475892"/>
    <w:rsid w:val="00490E15"/>
    <w:rsid w:val="00491E09"/>
    <w:rsid w:val="004A5E92"/>
    <w:rsid w:val="004B3542"/>
    <w:rsid w:val="004C0DE2"/>
    <w:rsid w:val="004E133C"/>
    <w:rsid w:val="004E158A"/>
    <w:rsid w:val="004F23DA"/>
    <w:rsid w:val="00505ED9"/>
    <w:rsid w:val="005204F4"/>
    <w:rsid w:val="00536314"/>
    <w:rsid w:val="005471D7"/>
    <w:rsid w:val="00547A0F"/>
    <w:rsid w:val="005637F5"/>
    <w:rsid w:val="00565C77"/>
    <w:rsid w:val="0056708E"/>
    <w:rsid w:val="005801E5"/>
    <w:rsid w:val="00584D1F"/>
    <w:rsid w:val="00590471"/>
    <w:rsid w:val="00593301"/>
    <w:rsid w:val="005B28D8"/>
    <w:rsid w:val="005D01FA"/>
    <w:rsid w:val="005D45DC"/>
    <w:rsid w:val="005D60E3"/>
    <w:rsid w:val="005F2145"/>
    <w:rsid w:val="005F3CEB"/>
    <w:rsid w:val="006175EC"/>
    <w:rsid w:val="006345E2"/>
    <w:rsid w:val="0064428B"/>
    <w:rsid w:val="00653BAE"/>
    <w:rsid w:val="0067065F"/>
    <w:rsid w:val="006716D8"/>
    <w:rsid w:val="006864C2"/>
    <w:rsid w:val="006920F0"/>
    <w:rsid w:val="006C020C"/>
    <w:rsid w:val="006C4083"/>
    <w:rsid w:val="006D79A8"/>
    <w:rsid w:val="006E1F14"/>
    <w:rsid w:val="00735C31"/>
    <w:rsid w:val="007575B6"/>
    <w:rsid w:val="00771943"/>
    <w:rsid w:val="007821C8"/>
    <w:rsid w:val="0079082D"/>
    <w:rsid w:val="007C008D"/>
    <w:rsid w:val="007F5B63"/>
    <w:rsid w:val="00803A0A"/>
    <w:rsid w:val="00846CB9"/>
    <w:rsid w:val="00856B46"/>
    <w:rsid w:val="00863665"/>
    <w:rsid w:val="008A1E6E"/>
    <w:rsid w:val="008B108C"/>
    <w:rsid w:val="008C1426"/>
    <w:rsid w:val="008C2CFC"/>
    <w:rsid w:val="00902689"/>
    <w:rsid w:val="00905F3B"/>
    <w:rsid w:val="00920CD7"/>
    <w:rsid w:val="00926AAF"/>
    <w:rsid w:val="009475DC"/>
    <w:rsid w:val="00967B93"/>
    <w:rsid w:val="00981A62"/>
    <w:rsid w:val="00987ACF"/>
    <w:rsid w:val="009B591F"/>
    <w:rsid w:val="009C78F9"/>
    <w:rsid w:val="009D76F3"/>
    <w:rsid w:val="009D79D1"/>
    <w:rsid w:val="009E1476"/>
    <w:rsid w:val="00A17134"/>
    <w:rsid w:val="00A31B16"/>
    <w:rsid w:val="00A539CA"/>
    <w:rsid w:val="00AE68A8"/>
    <w:rsid w:val="00B3009B"/>
    <w:rsid w:val="00B46DB6"/>
    <w:rsid w:val="00B57936"/>
    <w:rsid w:val="00B63113"/>
    <w:rsid w:val="00B6466C"/>
    <w:rsid w:val="00B76CDA"/>
    <w:rsid w:val="00BA41B7"/>
    <w:rsid w:val="00BA6AF0"/>
    <w:rsid w:val="00BE0DC8"/>
    <w:rsid w:val="00C01610"/>
    <w:rsid w:val="00C11E12"/>
    <w:rsid w:val="00C136C6"/>
    <w:rsid w:val="00C14078"/>
    <w:rsid w:val="00C74E6F"/>
    <w:rsid w:val="00C830C2"/>
    <w:rsid w:val="00C83A18"/>
    <w:rsid w:val="00CB3165"/>
    <w:rsid w:val="00CC1E8B"/>
    <w:rsid w:val="00CD2321"/>
    <w:rsid w:val="00CE1E3D"/>
    <w:rsid w:val="00CE6747"/>
    <w:rsid w:val="00D053FA"/>
    <w:rsid w:val="00D2596B"/>
    <w:rsid w:val="00D26515"/>
    <w:rsid w:val="00D26A18"/>
    <w:rsid w:val="00D461B2"/>
    <w:rsid w:val="00D92F81"/>
    <w:rsid w:val="00DB6480"/>
    <w:rsid w:val="00DD7A1E"/>
    <w:rsid w:val="00E00C1C"/>
    <w:rsid w:val="00E17D92"/>
    <w:rsid w:val="00E26AED"/>
    <w:rsid w:val="00E341B0"/>
    <w:rsid w:val="00E66EE9"/>
    <w:rsid w:val="00E70A88"/>
    <w:rsid w:val="00E73AB8"/>
    <w:rsid w:val="00E77B5E"/>
    <w:rsid w:val="00E90A60"/>
    <w:rsid w:val="00EA2DE9"/>
    <w:rsid w:val="00EB1172"/>
    <w:rsid w:val="00ED1DA4"/>
    <w:rsid w:val="00ED47F7"/>
    <w:rsid w:val="00EE65BA"/>
    <w:rsid w:val="00EE7E09"/>
    <w:rsid w:val="00F0223C"/>
    <w:rsid w:val="00F1333E"/>
    <w:rsid w:val="00F17626"/>
    <w:rsid w:val="00F3235D"/>
    <w:rsid w:val="00F509FC"/>
    <w:rsid w:val="00F5518D"/>
    <w:rsid w:val="00F80303"/>
    <w:rsid w:val="00F878BD"/>
    <w:rsid w:val="00F90050"/>
    <w:rsid w:val="00FA2479"/>
    <w:rsid w:val="00FA335A"/>
    <w:rsid w:val="00FE7401"/>
    <w:rsid w:val="00FF38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013F1A1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7" w:qFormat="1"/>
    <w:lsdException w:name="heading 2" w:semiHidden="1" w:uiPriority="7"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B591F"/>
  </w:style>
  <w:style w:type="paragraph" w:styleId="Heading1">
    <w:name w:val="heading 1"/>
    <w:basedOn w:val="Normal"/>
    <w:next w:val="Normal"/>
    <w:link w:val="Heading1Char"/>
    <w:uiPriority w:val="7"/>
    <w:qFormat/>
    <w:rsid w:val="00BA6AF0"/>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autoRedefine/>
    <w:uiPriority w:val="7"/>
    <w:unhideWhenUsed/>
    <w:qFormat/>
    <w:rsid w:val="00BA6AF0"/>
    <w:pPr>
      <w:keepNext/>
      <w:keepLines/>
      <w:pBdr>
        <w:bottom w:val="single" w:sz="8" w:space="1" w:color="2C567A" w:themeColor="accent1"/>
      </w:pBdr>
      <w:spacing w:before="240" w:after="0" w:line="360" w:lineRule="auto"/>
      <w:contextualSpacing/>
      <w:outlineLvl w:val="1"/>
    </w:pPr>
    <w:rPr>
      <w:rFonts w:asciiTheme="majorHAnsi" w:eastAsiaTheme="majorEastAsia" w:hAnsiTheme="majorHAnsi" w:cstheme="majorBidi"/>
      <w:b/>
      <w:bCs/>
      <w:noProof/>
      <w:color w:val="006699"/>
      <w:sz w:val="28"/>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7"/>
    <w:rsid w:val="00BA6AF0"/>
    <w:rPr>
      <w:rFonts w:asciiTheme="majorHAnsi" w:hAnsiTheme="majorHAnsi"/>
      <w:b/>
      <w:bCs/>
      <w:color w:val="2C567A" w:themeColor="accent1"/>
      <w:sz w:val="28"/>
      <w:szCs w:val="20"/>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rsid w:val="00590471"/>
    <w:pPr>
      <w:tabs>
        <w:tab w:val="center" w:pos="4680"/>
        <w:tab w:val="right" w:pos="9360"/>
      </w:tabs>
    </w:pPr>
  </w:style>
  <w:style w:type="character" w:customStyle="1" w:styleId="FooterChar">
    <w:name w:val="Footer Char"/>
    <w:basedOn w:val="DefaultParagraphFont"/>
    <w:link w:val="Footer"/>
    <w:uiPriority w:val="99"/>
    <w:rsid w:val="00EE7E09"/>
    <w:rPr>
      <w:rFonts w:ascii="Georgia" w:hAnsi="Georgia" w:cs="Georgia"/>
      <w:sz w:val="22"/>
      <w:szCs w:val="22"/>
    </w:rPr>
  </w:style>
  <w:style w:type="table" w:styleId="TableGrid">
    <w:name w:val="Table Grid"/>
    <w:basedOn w:val="TableNormal"/>
    <w:uiPriority w:val="5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AE68A8"/>
    <w:rPr>
      <w:rFonts w:asciiTheme="majorHAnsi" w:hAnsiTheme="majorHAnsi"/>
      <w:b/>
      <w:bCs/>
      <w:color w:val="2C567A" w:themeColor="accent1"/>
      <w:sz w:val="48"/>
      <w:szCs w:val="42"/>
    </w:rPr>
  </w:style>
  <w:style w:type="paragraph" w:customStyle="1" w:styleId="Information">
    <w:name w:val="Information"/>
    <w:basedOn w:val="BodyText"/>
    <w:uiPriority w:val="1"/>
    <w:qFormat/>
    <w:rsid w:val="00AE68A8"/>
    <w:pPr>
      <w:kinsoku w:val="0"/>
      <w:overflowPunct w:val="0"/>
      <w:spacing w:before="4" w:after="0"/>
    </w:pPr>
    <w:rPr>
      <w:color w:val="666666" w:themeColor="accent4"/>
      <w:szCs w:val="17"/>
    </w:rPr>
  </w:style>
  <w:style w:type="paragraph" w:customStyle="1" w:styleId="Dates">
    <w:name w:val="Dates"/>
    <w:basedOn w:val="BodyText"/>
    <w:uiPriority w:val="1"/>
    <w:semiHidden/>
    <w:qFormat/>
    <w:rsid w:val="00F0223C"/>
    <w:pPr>
      <w:kinsoku w:val="0"/>
      <w:overflowPunct w:val="0"/>
    </w:pPr>
    <w:rPr>
      <w:b/>
      <w:color w:val="000000" w:themeColor="text1"/>
      <w:sz w:val="18"/>
    </w:rPr>
  </w:style>
  <w:style w:type="character" w:styleId="Strong">
    <w:name w:val="Strong"/>
    <w:basedOn w:val="DefaultParagraphFont"/>
    <w:autoRedefine/>
    <w:uiPriority w:val="22"/>
    <w:qFormat/>
    <w:rsid w:val="00BA6AF0"/>
    <w:rPr>
      <w:b/>
      <w:bCs/>
      <w:color w:val="666666" w:themeColor="accent4"/>
      <w:sz w:val="2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basedOn w:val="Normal"/>
    <w:uiPriority w:val="1"/>
    <w:rsid w:val="00AE68A8"/>
    <w:pPr>
      <w:widowControl w:val="0"/>
      <w:autoSpaceDE w:val="0"/>
      <w:autoSpaceDN w:val="0"/>
      <w:adjustRightInd w:val="0"/>
      <w:spacing w:after="0"/>
    </w:pPr>
    <w:rPr>
      <w:rFonts w:cs="Georgia"/>
      <w:sz w:val="8"/>
    </w:rPr>
  </w:style>
  <w:style w:type="paragraph" w:customStyle="1" w:styleId="Contact">
    <w:name w:val="Contact"/>
    <w:basedOn w:val="Normal"/>
    <w:link w:val="ContactChar"/>
    <w:uiPriority w:val="1"/>
    <w:qFormat/>
    <w:rsid w:val="00AE68A8"/>
    <w:pPr>
      <w:spacing w:after="0"/>
    </w:pPr>
  </w:style>
  <w:style w:type="paragraph" w:styleId="Closing">
    <w:name w:val="Closing"/>
    <w:basedOn w:val="Normal"/>
    <w:link w:val="ClosingChar"/>
    <w:uiPriority w:val="99"/>
    <w:qFormat/>
    <w:rsid w:val="009B591F"/>
    <w:pPr>
      <w:spacing w:before="480" w:after="0"/>
    </w:pPr>
  </w:style>
  <w:style w:type="character" w:customStyle="1" w:styleId="ContactChar">
    <w:name w:val="Contact Char"/>
    <w:basedOn w:val="DefaultParagraphFont"/>
    <w:link w:val="Contact"/>
    <w:uiPriority w:val="1"/>
    <w:rsid w:val="00AE68A8"/>
  </w:style>
  <w:style w:type="character" w:customStyle="1" w:styleId="ClosingChar">
    <w:name w:val="Closing Char"/>
    <w:basedOn w:val="DefaultParagraphFont"/>
    <w:link w:val="Closing"/>
    <w:uiPriority w:val="99"/>
    <w:rsid w:val="009B591F"/>
  </w:style>
  <w:style w:type="character" w:customStyle="1" w:styleId="Heading2Char">
    <w:name w:val="Heading 2 Char"/>
    <w:basedOn w:val="DefaultParagraphFont"/>
    <w:link w:val="Heading2"/>
    <w:uiPriority w:val="7"/>
    <w:rsid w:val="00BA6AF0"/>
    <w:rPr>
      <w:rFonts w:asciiTheme="majorHAnsi" w:eastAsiaTheme="majorEastAsia" w:hAnsiTheme="majorHAnsi" w:cstheme="majorBidi"/>
      <w:b/>
      <w:bCs/>
      <w:noProof/>
      <w:color w:val="006699"/>
      <w:sz w:val="28"/>
      <w:szCs w:val="20"/>
      <w:lang w:eastAsia="ja-JP"/>
    </w:rPr>
  </w:style>
  <w:style w:type="character" w:customStyle="1" w:styleId="A5">
    <w:name w:val="A5"/>
    <w:uiPriority w:val="99"/>
    <w:rsid w:val="0015430B"/>
    <w:rPr>
      <w:rFonts w:cs="BUJZZJ+Montserrat-Regular"/>
      <w:color w:val="494E5C"/>
      <w:sz w:val="20"/>
      <w:szCs w:val="20"/>
    </w:rPr>
  </w:style>
  <w:style w:type="paragraph" w:customStyle="1" w:styleId="Title2">
    <w:name w:val="Title 2"/>
    <w:basedOn w:val="Normal"/>
    <w:link w:val="Title2Char"/>
    <w:uiPriority w:val="1"/>
    <w:qFormat/>
    <w:rsid w:val="00A17134"/>
    <w:pPr>
      <w:jc w:val="right"/>
    </w:pPr>
    <w:rPr>
      <w:sz w:val="72"/>
      <w:szCs w:val="72"/>
    </w:rPr>
  </w:style>
  <w:style w:type="character" w:customStyle="1" w:styleId="Title2Char">
    <w:name w:val="Title 2 Char"/>
    <w:basedOn w:val="DefaultParagraphFont"/>
    <w:link w:val="Title2"/>
    <w:uiPriority w:val="1"/>
    <w:rsid w:val="00A17134"/>
    <w:rPr>
      <w:sz w:val="72"/>
      <w:szCs w:val="72"/>
    </w:rPr>
  </w:style>
  <w:style w:type="table" w:customStyle="1" w:styleId="ListTable1Light-Accent61">
    <w:name w:val="List Table 1 Light - Accent 61"/>
    <w:basedOn w:val="TableNormal"/>
    <w:uiPriority w:val="46"/>
    <w:rsid w:val="00F1333E"/>
    <w:pPr>
      <w:spacing w:after="0"/>
    </w:pPr>
    <w:rPr>
      <w:rFonts w:eastAsiaTheme="minorHAnsi" w:cstheme="minorBidi"/>
      <w:color w:val="404040" w:themeColor="text1" w:themeTint="BF"/>
      <w:sz w:val="20"/>
      <w:szCs w:val="20"/>
      <w:lang w:eastAsia="ja-JP"/>
    </w:r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style>
  <w:style w:type="paragraph" w:styleId="BalloonText">
    <w:name w:val="Balloon Text"/>
    <w:basedOn w:val="Normal"/>
    <w:link w:val="BalloonTextChar"/>
    <w:uiPriority w:val="99"/>
    <w:semiHidden/>
    <w:unhideWhenUsed/>
    <w:rsid w:val="006345E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45E2"/>
    <w:rPr>
      <w:rFonts w:ascii="Lucida Grande" w:hAnsi="Lucida Grande" w:cs="Lucida Grande"/>
      <w:sz w:val="18"/>
      <w:szCs w:val="18"/>
    </w:rPr>
  </w:style>
  <w:style w:type="character" w:styleId="Hyperlink">
    <w:name w:val="Hyperlink"/>
    <w:basedOn w:val="DefaultParagraphFont"/>
    <w:uiPriority w:val="99"/>
    <w:unhideWhenUsed/>
    <w:rsid w:val="00505ED9"/>
    <w:rPr>
      <w:color w:val="0563C1" w:themeColor="hyperlink"/>
      <w:u w:val="single"/>
    </w:rPr>
  </w:style>
  <w:style w:type="character" w:styleId="FollowedHyperlink">
    <w:name w:val="FollowedHyperlink"/>
    <w:basedOn w:val="DefaultParagraphFont"/>
    <w:uiPriority w:val="99"/>
    <w:semiHidden/>
    <w:unhideWhenUsed/>
    <w:rsid w:val="00126D8D"/>
    <w:rPr>
      <w:color w:val="954F72" w:themeColor="followedHyperlink"/>
      <w:u w:val="single"/>
    </w:rPr>
  </w:style>
  <w:style w:type="character" w:styleId="PageNumber">
    <w:name w:val="page number"/>
    <w:basedOn w:val="DefaultParagraphFont"/>
    <w:uiPriority w:val="99"/>
    <w:semiHidden/>
    <w:unhideWhenUsed/>
    <w:rsid w:val="00331863"/>
  </w:style>
  <w:style w:type="character" w:styleId="CommentReference">
    <w:name w:val="annotation reference"/>
    <w:basedOn w:val="DefaultParagraphFont"/>
    <w:uiPriority w:val="99"/>
    <w:semiHidden/>
    <w:unhideWhenUsed/>
    <w:rsid w:val="002A220D"/>
    <w:rPr>
      <w:sz w:val="18"/>
      <w:szCs w:val="18"/>
    </w:rPr>
  </w:style>
  <w:style w:type="paragraph" w:styleId="CommentText">
    <w:name w:val="annotation text"/>
    <w:basedOn w:val="Normal"/>
    <w:link w:val="CommentTextChar"/>
    <w:uiPriority w:val="99"/>
    <w:semiHidden/>
    <w:unhideWhenUsed/>
    <w:rsid w:val="002A220D"/>
    <w:rPr>
      <w:sz w:val="24"/>
      <w:szCs w:val="24"/>
    </w:rPr>
  </w:style>
  <w:style w:type="character" w:customStyle="1" w:styleId="CommentTextChar">
    <w:name w:val="Comment Text Char"/>
    <w:basedOn w:val="DefaultParagraphFont"/>
    <w:link w:val="CommentText"/>
    <w:uiPriority w:val="99"/>
    <w:semiHidden/>
    <w:rsid w:val="002A220D"/>
    <w:rPr>
      <w:sz w:val="24"/>
      <w:szCs w:val="24"/>
    </w:rPr>
  </w:style>
  <w:style w:type="paragraph" w:styleId="CommentSubject">
    <w:name w:val="annotation subject"/>
    <w:basedOn w:val="CommentText"/>
    <w:next w:val="CommentText"/>
    <w:link w:val="CommentSubjectChar"/>
    <w:uiPriority w:val="99"/>
    <w:semiHidden/>
    <w:unhideWhenUsed/>
    <w:rsid w:val="002A220D"/>
    <w:rPr>
      <w:b/>
      <w:bCs/>
      <w:sz w:val="20"/>
      <w:szCs w:val="20"/>
    </w:rPr>
  </w:style>
  <w:style w:type="character" w:customStyle="1" w:styleId="CommentSubjectChar">
    <w:name w:val="Comment Subject Char"/>
    <w:basedOn w:val="CommentTextChar"/>
    <w:link w:val="CommentSubject"/>
    <w:uiPriority w:val="99"/>
    <w:semiHidden/>
    <w:rsid w:val="002A220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36629">
      <w:bodyDiv w:val="1"/>
      <w:marLeft w:val="0"/>
      <w:marRight w:val="0"/>
      <w:marTop w:val="0"/>
      <w:marBottom w:val="0"/>
      <w:divBdr>
        <w:top w:val="none" w:sz="0" w:space="0" w:color="auto"/>
        <w:left w:val="none" w:sz="0" w:space="0" w:color="auto"/>
        <w:bottom w:val="none" w:sz="0" w:space="0" w:color="auto"/>
        <w:right w:val="none" w:sz="0" w:space="0" w:color="auto"/>
      </w:divBdr>
    </w:div>
    <w:div w:id="304966304">
      <w:bodyDiv w:val="1"/>
      <w:marLeft w:val="0"/>
      <w:marRight w:val="0"/>
      <w:marTop w:val="0"/>
      <w:marBottom w:val="0"/>
      <w:divBdr>
        <w:top w:val="none" w:sz="0" w:space="0" w:color="auto"/>
        <w:left w:val="none" w:sz="0" w:space="0" w:color="auto"/>
        <w:bottom w:val="none" w:sz="0" w:space="0" w:color="auto"/>
        <w:right w:val="none" w:sz="0" w:space="0" w:color="auto"/>
      </w:divBdr>
    </w:div>
    <w:div w:id="383022606">
      <w:bodyDiv w:val="1"/>
      <w:marLeft w:val="0"/>
      <w:marRight w:val="0"/>
      <w:marTop w:val="0"/>
      <w:marBottom w:val="0"/>
      <w:divBdr>
        <w:top w:val="none" w:sz="0" w:space="0" w:color="auto"/>
        <w:left w:val="none" w:sz="0" w:space="0" w:color="auto"/>
        <w:bottom w:val="none" w:sz="0" w:space="0" w:color="auto"/>
        <w:right w:val="none" w:sz="0" w:space="0" w:color="auto"/>
      </w:divBdr>
    </w:div>
    <w:div w:id="408115837">
      <w:bodyDiv w:val="1"/>
      <w:marLeft w:val="0"/>
      <w:marRight w:val="0"/>
      <w:marTop w:val="0"/>
      <w:marBottom w:val="0"/>
      <w:divBdr>
        <w:top w:val="none" w:sz="0" w:space="0" w:color="auto"/>
        <w:left w:val="none" w:sz="0" w:space="0" w:color="auto"/>
        <w:bottom w:val="none" w:sz="0" w:space="0" w:color="auto"/>
        <w:right w:val="none" w:sz="0" w:space="0" w:color="auto"/>
      </w:divBdr>
    </w:div>
    <w:div w:id="426930821">
      <w:bodyDiv w:val="1"/>
      <w:marLeft w:val="0"/>
      <w:marRight w:val="0"/>
      <w:marTop w:val="0"/>
      <w:marBottom w:val="0"/>
      <w:divBdr>
        <w:top w:val="none" w:sz="0" w:space="0" w:color="auto"/>
        <w:left w:val="none" w:sz="0" w:space="0" w:color="auto"/>
        <w:bottom w:val="none" w:sz="0" w:space="0" w:color="auto"/>
        <w:right w:val="none" w:sz="0" w:space="0" w:color="auto"/>
      </w:divBdr>
    </w:div>
    <w:div w:id="446899831">
      <w:bodyDiv w:val="1"/>
      <w:marLeft w:val="0"/>
      <w:marRight w:val="0"/>
      <w:marTop w:val="0"/>
      <w:marBottom w:val="0"/>
      <w:divBdr>
        <w:top w:val="none" w:sz="0" w:space="0" w:color="auto"/>
        <w:left w:val="none" w:sz="0" w:space="0" w:color="auto"/>
        <w:bottom w:val="none" w:sz="0" w:space="0" w:color="auto"/>
        <w:right w:val="none" w:sz="0" w:space="0" w:color="auto"/>
      </w:divBdr>
    </w:div>
    <w:div w:id="584532803">
      <w:bodyDiv w:val="1"/>
      <w:marLeft w:val="0"/>
      <w:marRight w:val="0"/>
      <w:marTop w:val="0"/>
      <w:marBottom w:val="0"/>
      <w:divBdr>
        <w:top w:val="none" w:sz="0" w:space="0" w:color="auto"/>
        <w:left w:val="none" w:sz="0" w:space="0" w:color="auto"/>
        <w:bottom w:val="none" w:sz="0" w:space="0" w:color="auto"/>
        <w:right w:val="none" w:sz="0" w:space="0" w:color="auto"/>
      </w:divBdr>
    </w:div>
    <w:div w:id="740180335">
      <w:bodyDiv w:val="1"/>
      <w:marLeft w:val="0"/>
      <w:marRight w:val="0"/>
      <w:marTop w:val="0"/>
      <w:marBottom w:val="0"/>
      <w:divBdr>
        <w:top w:val="none" w:sz="0" w:space="0" w:color="auto"/>
        <w:left w:val="none" w:sz="0" w:space="0" w:color="auto"/>
        <w:bottom w:val="none" w:sz="0" w:space="0" w:color="auto"/>
        <w:right w:val="none" w:sz="0" w:space="0" w:color="auto"/>
      </w:divBdr>
    </w:div>
    <w:div w:id="794563121">
      <w:bodyDiv w:val="1"/>
      <w:marLeft w:val="0"/>
      <w:marRight w:val="0"/>
      <w:marTop w:val="0"/>
      <w:marBottom w:val="0"/>
      <w:divBdr>
        <w:top w:val="none" w:sz="0" w:space="0" w:color="auto"/>
        <w:left w:val="none" w:sz="0" w:space="0" w:color="auto"/>
        <w:bottom w:val="none" w:sz="0" w:space="0" w:color="auto"/>
        <w:right w:val="none" w:sz="0" w:space="0" w:color="auto"/>
      </w:divBdr>
    </w:div>
    <w:div w:id="820540870">
      <w:bodyDiv w:val="1"/>
      <w:marLeft w:val="0"/>
      <w:marRight w:val="0"/>
      <w:marTop w:val="0"/>
      <w:marBottom w:val="0"/>
      <w:divBdr>
        <w:top w:val="none" w:sz="0" w:space="0" w:color="auto"/>
        <w:left w:val="none" w:sz="0" w:space="0" w:color="auto"/>
        <w:bottom w:val="none" w:sz="0" w:space="0" w:color="auto"/>
        <w:right w:val="none" w:sz="0" w:space="0" w:color="auto"/>
      </w:divBdr>
    </w:div>
    <w:div w:id="932081869">
      <w:bodyDiv w:val="1"/>
      <w:marLeft w:val="0"/>
      <w:marRight w:val="0"/>
      <w:marTop w:val="0"/>
      <w:marBottom w:val="0"/>
      <w:divBdr>
        <w:top w:val="none" w:sz="0" w:space="0" w:color="auto"/>
        <w:left w:val="none" w:sz="0" w:space="0" w:color="auto"/>
        <w:bottom w:val="none" w:sz="0" w:space="0" w:color="auto"/>
        <w:right w:val="none" w:sz="0" w:space="0" w:color="auto"/>
      </w:divBdr>
    </w:div>
    <w:div w:id="1019745403">
      <w:bodyDiv w:val="1"/>
      <w:marLeft w:val="0"/>
      <w:marRight w:val="0"/>
      <w:marTop w:val="0"/>
      <w:marBottom w:val="0"/>
      <w:divBdr>
        <w:top w:val="none" w:sz="0" w:space="0" w:color="auto"/>
        <w:left w:val="none" w:sz="0" w:space="0" w:color="auto"/>
        <w:bottom w:val="none" w:sz="0" w:space="0" w:color="auto"/>
        <w:right w:val="none" w:sz="0" w:space="0" w:color="auto"/>
      </w:divBdr>
    </w:div>
    <w:div w:id="1146119288">
      <w:bodyDiv w:val="1"/>
      <w:marLeft w:val="0"/>
      <w:marRight w:val="0"/>
      <w:marTop w:val="0"/>
      <w:marBottom w:val="0"/>
      <w:divBdr>
        <w:top w:val="none" w:sz="0" w:space="0" w:color="auto"/>
        <w:left w:val="none" w:sz="0" w:space="0" w:color="auto"/>
        <w:bottom w:val="none" w:sz="0" w:space="0" w:color="auto"/>
        <w:right w:val="none" w:sz="0" w:space="0" w:color="auto"/>
      </w:divBdr>
    </w:div>
    <w:div w:id="1154682019">
      <w:bodyDiv w:val="1"/>
      <w:marLeft w:val="0"/>
      <w:marRight w:val="0"/>
      <w:marTop w:val="0"/>
      <w:marBottom w:val="0"/>
      <w:divBdr>
        <w:top w:val="none" w:sz="0" w:space="0" w:color="auto"/>
        <w:left w:val="none" w:sz="0" w:space="0" w:color="auto"/>
        <w:bottom w:val="none" w:sz="0" w:space="0" w:color="auto"/>
        <w:right w:val="none" w:sz="0" w:space="0" w:color="auto"/>
      </w:divBdr>
    </w:div>
    <w:div w:id="1297567575">
      <w:bodyDiv w:val="1"/>
      <w:marLeft w:val="0"/>
      <w:marRight w:val="0"/>
      <w:marTop w:val="0"/>
      <w:marBottom w:val="0"/>
      <w:divBdr>
        <w:top w:val="none" w:sz="0" w:space="0" w:color="auto"/>
        <w:left w:val="none" w:sz="0" w:space="0" w:color="auto"/>
        <w:bottom w:val="none" w:sz="0" w:space="0" w:color="auto"/>
        <w:right w:val="none" w:sz="0" w:space="0" w:color="auto"/>
      </w:divBdr>
    </w:div>
    <w:div w:id="1377729904">
      <w:bodyDiv w:val="1"/>
      <w:marLeft w:val="0"/>
      <w:marRight w:val="0"/>
      <w:marTop w:val="0"/>
      <w:marBottom w:val="0"/>
      <w:divBdr>
        <w:top w:val="none" w:sz="0" w:space="0" w:color="auto"/>
        <w:left w:val="none" w:sz="0" w:space="0" w:color="auto"/>
        <w:bottom w:val="none" w:sz="0" w:space="0" w:color="auto"/>
        <w:right w:val="none" w:sz="0" w:space="0" w:color="auto"/>
      </w:divBdr>
    </w:div>
    <w:div w:id="1393965222">
      <w:bodyDiv w:val="1"/>
      <w:marLeft w:val="0"/>
      <w:marRight w:val="0"/>
      <w:marTop w:val="0"/>
      <w:marBottom w:val="0"/>
      <w:divBdr>
        <w:top w:val="none" w:sz="0" w:space="0" w:color="auto"/>
        <w:left w:val="none" w:sz="0" w:space="0" w:color="auto"/>
        <w:bottom w:val="none" w:sz="0" w:space="0" w:color="auto"/>
        <w:right w:val="none" w:sz="0" w:space="0" w:color="auto"/>
      </w:divBdr>
    </w:div>
    <w:div w:id="1406337107">
      <w:bodyDiv w:val="1"/>
      <w:marLeft w:val="0"/>
      <w:marRight w:val="0"/>
      <w:marTop w:val="0"/>
      <w:marBottom w:val="0"/>
      <w:divBdr>
        <w:top w:val="none" w:sz="0" w:space="0" w:color="auto"/>
        <w:left w:val="none" w:sz="0" w:space="0" w:color="auto"/>
        <w:bottom w:val="none" w:sz="0" w:space="0" w:color="auto"/>
        <w:right w:val="none" w:sz="0" w:space="0" w:color="auto"/>
      </w:divBdr>
    </w:div>
    <w:div w:id="1548645209">
      <w:bodyDiv w:val="1"/>
      <w:marLeft w:val="0"/>
      <w:marRight w:val="0"/>
      <w:marTop w:val="0"/>
      <w:marBottom w:val="0"/>
      <w:divBdr>
        <w:top w:val="none" w:sz="0" w:space="0" w:color="auto"/>
        <w:left w:val="none" w:sz="0" w:space="0" w:color="auto"/>
        <w:bottom w:val="none" w:sz="0" w:space="0" w:color="auto"/>
        <w:right w:val="none" w:sz="0" w:space="0" w:color="auto"/>
      </w:divBdr>
    </w:div>
    <w:div w:id="1554077568">
      <w:bodyDiv w:val="1"/>
      <w:marLeft w:val="0"/>
      <w:marRight w:val="0"/>
      <w:marTop w:val="0"/>
      <w:marBottom w:val="0"/>
      <w:divBdr>
        <w:top w:val="none" w:sz="0" w:space="0" w:color="auto"/>
        <w:left w:val="none" w:sz="0" w:space="0" w:color="auto"/>
        <w:bottom w:val="none" w:sz="0" w:space="0" w:color="auto"/>
        <w:right w:val="none" w:sz="0" w:space="0" w:color="auto"/>
      </w:divBdr>
    </w:div>
    <w:div w:id="1587036908">
      <w:bodyDiv w:val="1"/>
      <w:marLeft w:val="0"/>
      <w:marRight w:val="0"/>
      <w:marTop w:val="0"/>
      <w:marBottom w:val="0"/>
      <w:divBdr>
        <w:top w:val="none" w:sz="0" w:space="0" w:color="auto"/>
        <w:left w:val="none" w:sz="0" w:space="0" w:color="auto"/>
        <w:bottom w:val="none" w:sz="0" w:space="0" w:color="auto"/>
        <w:right w:val="none" w:sz="0" w:space="0" w:color="auto"/>
      </w:divBdr>
    </w:div>
    <w:div w:id="1903367973">
      <w:bodyDiv w:val="1"/>
      <w:marLeft w:val="0"/>
      <w:marRight w:val="0"/>
      <w:marTop w:val="0"/>
      <w:marBottom w:val="0"/>
      <w:divBdr>
        <w:top w:val="none" w:sz="0" w:space="0" w:color="auto"/>
        <w:left w:val="none" w:sz="0" w:space="0" w:color="auto"/>
        <w:bottom w:val="none" w:sz="0" w:space="0" w:color="auto"/>
        <w:right w:val="none" w:sz="0" w:space="0" w:color="auto"/>
      </w:divBdr>
    </w:div>
    <w:div w:id="1927380874">
      <w:bodyDiv w:val="1"/>
      <w:marLeft w:val="0"/>
      <w:marRight w:val="0"/>
      <w:marTop w:val="0"/>
      <w:marBottom w:val="0"/>
      <w:divBdr>
        <w:top w:val="none" w:sz="0" w:space="0" w:color="auto"/>
        <w:left w:val="none" w:sz="0" w:space="0" w:color="auto"/>
        <w:bottom w:val="none" w:sz="0" w:space="0" w:color="auto"/>
        <w:right w:val="none" w:sz="0" w:space="0" w:color="auto"/>
      </w:divBdr>
    </w:div>
    <w:div w:id="2039163539">
      <w:bodyDiv w:val="1"/>
      <w:marLeft w:val="0"/>
      <w:marRight w:val="0"/>
      <w:marTop w:val="0"/>
      <w:marBottom w:val="0"/>
      <w:divBdr>
        <w:top w:val="none" w:sz="0" w:space="0" w:color="auto"/>
        <w:left w:val="none" w:sz="0" w:space="0" w:color="auto"/>
        <w:bottom w:val="none" w:sz="0" w:space="0" w:color="auto"/>
        <w:right w:val="none" w:sz="0" w:space="0" w:color="auto"/>
      </w:divBdr>
    </w:div>
    <w:div w:id="210888357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microsoft.com/office/2007/relationships/hdphoto" Target="media/hdphoto1.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rr\AppData\Local\Microsoft\Office\16.0\DTS\en-US%7b93550CD6-3F1E-4F76-B211-270365B9862C%7d\%7bB97E24C2-F1AA-40C8-8746-ED807E562777%7dtf22746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E335A3CE88CB44849753596B3EBAD1"/>
        <w:category>
          <w:name w:val="General"/>
          <w:gallery w:val="placeholder"/>
        </w:category>
        <w:types>
          <w:type w:val="bbPlcHdr"/>
        </w:types>
        <w:behaviors>
          <w:behavior w:val="content"/>
        </w:behaviors>
        <w:guid w:val="{47467E88-77FD-2D4F-8ACC-D952D51D7091}"/>
      </w:docPartPr>
      <w:docPartBody>
        <w:p w:rsidR="00B3215D" w:rsidRDefault="00B3215D" w:rsidP="00B3215D">
          <w:pPr>
            <w:pStyle w:val="8BE335A3CE88CB44849753596B3EBAD1"/>
          </w:pPr>
          <w:r>
            <w:t>[Type text]</w:t>
          </w:r>
        </w:p>
      </w:docPartBody>
    </w:docPart>
    <w:docPart>
      <w:docPartPr>
        <w:name w:val="140FA6EC12D68A48BBC32A66A3FED1EE"/>
        <w:category>
          <w:name w:val="General"/>
          <w:gallery w:val="placeholder"/>
        </w:category>
        <w:types>
          <w:type w:val="bbPlcHdr"/>
        </w:types>
        <w:behaviors>
          <w:behavior w:val="content"/>
        </w:behaviors>
        <w:guid w:val="{ADC6B23A-7570-EB4A-B541-BE68F2B481DD}"/>
      </w:docPartPr>
      <w:docPartBody>
        <w:p w:rsidR="00B3215D" w:rsidRDefault="00B3215D" w:rsidP="00B3215D">
          <w:pPr>
            <w:pStyle w:val="140FA6EC12D68A48BBC32A66A3FED1EE"/>
          </w:pPr>
          <w:r>
            <w:t>[Type text]</w:t>
          </w:r>
        </w:p>
      </w:docPartBody>
    </w:docPart>
    <w:docPart>
      <w:docPartPr>
        <w:name w:val="73DF7DD1BFAB5F4E84D83CF7122A39C4"/>
        <w:category>
          <w:name w:val="General"/>
          <w:gallery w:val="placeholder"/>
        </w:category>
        <w:types>
          <w:type w:val="bbPlcHdr"/>
        </w:types>
        <w:behaviors>
          <w:behavior w:val="content"/>
        </w:behaviors>
        <w:guid w:val="{5ABD465B-2371-BC40-8A69-D24F2F99AF11}"/>
      </w:docPartPr>
      <w:docPartBody>
        <w:p w:rsidR="00B3215D" w:rsidRDefault="00B3215D" w:rsidP="00B3215D">
          <w:pPr>
            <w:pStyle w:val="73DF7DD1BFAB5F4E84D83CF7122A39C4"/>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HGMinchoE">
    <w:altName w:val="HG明朝E"/>
    <w:charset w:val="80"/>
    <w:family w:val="modern"/>
    <w:pitch w:val="fixed"/>
    <w:sig w:usb0="E00002FF" w:usb1="2AC7EDFE" w:usb2="00000012" w:usb3="00000000" w:csb0="00020001" w:csb1="00000000"/>
  </w:font>
  <w:font w:name="BUJZZJ+Montserrat-Regular">
    <w:altName w:val="Cambria"/>
    <w:panose1 w:val="00000000000000000000"/>
    <w:charset w:val="00"/>
    <w:family w:val="swiss"/>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Franklin Gothic Medium">
    <w:panose1 w:val="020B0603020102020204"/>
    <w:charset w:val="00"/>
    <w:family w:val="swiss"/>
    <w:pitch w:val="variable"/>
    <w:sig w:usb0="00000287" w:usb1="00000000" w:usb2="00000000" w:usb3="00000000" w:csb0="0000009F" w:csb1="00000000"/>
  </w:font>
  <w:font w:name="HGGothicE">
    <w:charset w:val="80"/>
    <w:family w:val="modern"/>
    <w:pitch w:val="fixed"/>
    <w:sig w:usb0="E00002FF" w:usb1="2AC7EDFE" w:usb2="00000012" w:usb3="00000000" w:csb0="0002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3215D"/>
    <w:rsid w:val="002D7003"/>
    <w:rsid w:val="00397218"/>
    <w:rsid w:val="00A25DB6"/>
    <w:rsid w:val="00AD1941"/>
    <w:rsid w:val="00B321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BE335A3CE88CB44849753596B3EBAD1">
    <w:name w:val="8BE335A3CE88CB44849753596B3EBAD1"/>
    <w:rsid w:val="00B3215D"/>
  </w:style>
  <w:style w:type="paragraph" w:customStyle="1" w:styleId="140FA6EC12D68A48BBC32A66A3FED1EE">
    <w:name w:val="140FA6EC12D68A48BBC32A66A3FED1EE"/>
    <w:rsid w:val="00B3215D"/>
  </w:style>
  <w:style w:type="paragraph" w:customStyle="1" w:styleId="73DF7DD1BFAB5F4E84D83CF7122A39C4">
    <w:name w:val="73DF7DD1BFAB5F4E84D83CF7122A39C4"/>
    <w:rsid w:val="00B321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stantia-Franklin Gothic Book">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5F0068C-DA9F-6149-9186-973BF4B4B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{B97E24C2-F1AA-40C8-8746-ED807E562777}tf22746018</Template>
  <TotalTime>0</TotalTime>
  <Pages>7</Pages>
  <Words>1927</Words>
  <Characters>10990</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2021-03-18T22:04:00Z</dcterms:created>
  <dcterms:modified xsi:type="dcterms:W3CDTF">2023-03-17T21:49:00Z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