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44BC" w14:textId="6F645A00" w:rsidR="007F5B63" w:rsidRDefault="00F90050" w:rsidP="009B591F">
      <w:r>
        <w:rPr>
          <w:noProof/>
        </w:rPr>
        <mc:AlternateContent>
          <mc:Choice Requires="wps">
            <w:drawing>
              <wp:anchor distT="0" distB="0" distL="114300" distR="114300" simplePos="0" relativeHeight="251655167" behindDoc="1" locked="0" layoutInCell="1" allowOverlap="1" wp14:anchorId="132385CB" wp14:editId="526EA9C7">
                <wp:simplePos x="0" y="0"/>
                <wp:positionH relativeFrom="column">
                  <wp:posOffset>-87745</wp:posOffset>
                </wp:positionH>
                <wp:positionV relativeFrom="paragraph">
                  <wp:posOffset>-56515</wp:posOffset>
                </wp:positionV>
                <wp:extent cx="2796540" cy="2760345"/>
                <wp:effectExtent l="0" t="0" r="0" b="8255"/>
                <wp:wrapNone/>
                <wp:docPr id="1" name="Freeform: Shape 10"/>
                <wp:cNvGraphicFramePr/>
                <a:graphic xmlns:a="http://schemas.openxmlformats.org/drawingml/2006/main">
                  <a:graphicData uri="http://schemas.microsoft.com/office/word/2010/wordprocessingShape">
                    <wps:wsp>
                      <wps:cNvSpPr/>
                      <wps:spPr>
                        <a:xfrm rot="10800000" flipH="1">
                          <a:off x="0" y="0"/>
                          <a:ext cx="2796540" cy="27603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FF78AA3" id="Freeform: Shape 10" o:spid="_x0000_s1026" style="position:absolute;margin-left:-6.9pt;margin-top:-4.45pt;width:220.2pt;height:217.35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520402,2745375;1507332,2752413;1508115,2752749;1629072,2673917;1586816,2683980;1523430,2692031;1520412,2683980;1564681,2679955;1629072,2673917;1738991,2663382;1736409,2664111;1737733,2663853;950448,2648254;995220,2659828;1014337,2660834;1067660,2687000;1091807,2692031;1093317,2692535;1098850,2687000;1119978,2693038;1141107,2698070;1182738,2707754;1183364,2707127;1231657,2715178;1254797,2719204;1277938,2721217;1325225,2723229;1389616,2722222;1392411,2722222;1398672,2718700;1412758,2714172;1427094,2713920;1436904,2715177;1439545,2722222;1462057,2722222;1455014,2732286;1450990,2737318;1437910,2743357;1413763,2743357;1382574,2741344;1315164,2739331;1264858,2735306;1220589,2729268;1176320,2722222;1108911,2712159;1056593,2695051;1057199,2694612;1026410,2684987;999244,2672911;968055,2662847;935860,2651777;950448,2648254;1542699,2626678;1527327,2629025;1421016,2634394;1456020,2638693;1465075,2636681;1527454,2629637;1537719,2627640;1638215,2612097;1586002,2620067;1603919,2620579;1629701,2615799;1828808,2609769;1665050,2653390;1747919,2634920;778906,2589382;894609,2638693;935860,2651777;967049,2662846;998239,2672910;1025403,2684986;1019367,2690019;1003269,2686999;945921,2665866;917750,2654795;889579,2642719;852352,2629637;820156,2615548;795004,2602464;778906,2589382;826194,2564223;881530,2592402;874487,2596427;810096,2565229;826194,2564223;621952,2495790;690368,2534032;704454,2550134;672258,2533025;648111,2517930;621952,2495790;741922,2469967;741932,2470253;745330,2474368;745704,2472643;2211241,2403906;2207587,2404210;2147220,2447485;2087859,2479689;2045602,2504847;2022462,2514911;1998316,2524974;1969138,2540071;1947003,2553153;1914808,2566236;1881606,2578312;1872551,2587369;1858465,2592402;1823252,2598440;1777976,2612529;1736726,2625611;1691450,2638695;1635108,2652784;1555626,2665866;1553613,2668886;1515398,2678442;1516388,2678949;1558827,2668336;1559650,2665866;1639134,2652784;1695476,2638695;1740750,2625611;1782002,2612529;1827276,2598440;1862491,2592402;1838652,2606708;1839350,2606491;1864503,2591395;1878589,2586363;1879527,2586104;1885631,2579318;1918833,2567242;1951029,2554160;1973163,2541076;2002340,2525981;2026487,2515918;2043045,2508717;2051640,2502834;2093897,2477676;2153257,2445472;485955,2389989;489775,2393267;491079,2393931;2217994,2363718;2217648,2363956;2217648,2364243;2219247,2364471;2219660,2363956;2239730,2348696;2233789,2352801;2232739,2353892;2236812,2351285;403805,2298006;441804,2342757;411674,2306592;2310966,2297976;2310876,2298008;2310211,2302568;2294113,2320683;2274996,2341816;2276149,2341550;2294113,2321688;2310211,2303574;2310966,2297976;502144,2275314;504136,2277741;504237,2277408;353321,2252248;379480,2269357;380764,2270870;392684,2273508;419723,2298541;456950,2328732;473048,2350872;482102,2361943;520334,2394147;509268,2403204;473662,2363631;472042,2363956;505737,2401403;509268,2403204;520335,2394147;615916,2469624;596800,2475662;603842,2480694;575671,2481700;557561,2469624;540458,2456542;498201,2421318;458962,2386096;422742,2350872;405639,2333765;389541,2315650;395577,2307599;415700,2325714;437834,2342822;464999,2372007;467308,2373988;437834,2342822;416705,2325714;396583,2307599;374448,2280427;353321,2252248;2569788,2092237;2569278,2092455;2558289,2118835;2559225,1966159;2532562,2004682;2519482,2028835;2506403,2050975;2475213,2092237;2448049,2133497;2423902,2166708;2421889,2167939;2420241,2170380;2422895,2168721;2447042,2135511;2474208,2094249;2505397,2052989;2518477,2030849;2531556,2006696;2558721,1967447;2663357,1952352;2650277,1991600;2627137,2033867;2603996,2077142;2582868,2104313;2596954,2076135;2609027,2047956;2618081,2032862;2630155,2012734;2641222,1992607;2663357,1952352;2598234,1866087;2573812,1909078;2573363,1910111;2597959,1866810;2611627,1768716;2582275,1848931;2520531,1975173;2511491,1989469;2511433,1989587;2490304,2025816;2469177,2065065;2445030,2095256;2424908,2129473;2306186,2263319;2266947,2296530;2263183,2299393;2261559,2301037;2245151,2314416;2231734,2329739;2182434,2366975;2174709,2371857;2153727,2388965;2150698,2390934;2146214,2395154;2106976,2421319;2067737,2445472;2063245,2447749;2036678,2465010;2028442,2469165;2020450,2474656;1993284,2489752;1967903,2499709;1911333,2528250;1778614,2577762;1686130,2601548;1760873,2587369;1774958,2584350;1820233,2568248;1848404,2559191;1893680,2536044;1944991,2517929;1977866,2505034;1992279,2496796;2005357,2492772;2023468,2482707;2028226,2479399;2040572,2467612;2067737,2451510;2098642,2436357;2109994,2429369;2149233,2403204;2166336,2387102;2185453,2375025;2234752,2337790;2269966,2304580;2309204,2271370;2427925,2137523;2444264,2109741;2445030,2107332;2471189,2067077;2479238,2055001;2489940,2040153;2493323,2033867;2514451,1997638;2555702,1912096;2595947,1820518;2607769,1783281;2721711,1679626;2718693,1681639;2718693,1681639;2731214,1619983;2730853,1621763;2733784,1625282;2742839,1635346;2748876,1631321;2749028,1630548;2744852,1633333;2734791,1624275;2722246,1505663;2721544,1505702;2720271,1505772;2720705,1510556;2719699,1535716;2715675,1550811;2691528,1589053;2685491,1622264;2679455,1633333;2669394,1681639;2658326,1719881;2646253,1757117;2639210,1786301;2631161,1816492;2637580,1806506;2643235,1785294;2648265,1755103;2660338,1717868;2671406,1679626;2681467,1631321;2687504,1620250;2693540,1587040;2717687,1548798;2701589,1626288;2689516,1690696;2662350,1773218;2656977,1781579;2654680,1794101;2647259,1815486;2619088,1876874;2606008,1909078;2597959,1926187;2587898,1944301;2560733,1992607;2531556,2039906;2494330,2103307;2453079,2165702;2425914,2200924;2396736,2235141;2386675,2249230;2375609,2263319;2358504,2277408;2330530,2308388;2331339,2311625;2302162,2341816;2270972,2363956;2245819,2384083;2221992,2401500;2225697,2401192;2251856,2382070;2277009,2361943;2308198,2339803;2337376,2309612;2336370,2305586;2364541,2274390;2381645,2260300;2392712,2246211;2402773,2232122;2431951,2197906;2459115,2162682;2500367,2100288;2537592,2036887;2566770,1989587;2593935,1941282;2603996,1923167;2612045,1906059;2625125,1873856;2653296,1812467;2664363,1771206;2691528,1688684;2703602,1624276;2719699,1546786;2723329,1533174;2720705,1532697;2721711,1507538;2743845,1484391;2732130,1533220;2732131,1533220;2743846,1484392;2752901,1474327;2746864,1487411;2745481,1514833;2744852,1540747;2734791,1571714;2734791,1575251;2746864,1540747;2748876,1487409;2753567,1477244;2709637,1431053;2703045,1446640;2700583,1469296;2697409,1458712;2696248,1460206;2699577,1471309;2697565,1487411;2701589,1500493;2704709,1500320;2702595,1493448;2704607,1477346;2709637,1431053;2794152,1403882;2796164,1404887;2795157,1447155;2796164,1476340;2793145,1529677;2790127,1559868;2781072,1604148;2778054,1641384;2762962,1709817;2748876,1769192;2723724,1780263;2725736,1774225;2729760,1731957;2744852,1687677;2756925,1680633;2756925,1680632;2770005,1604148;2777047,1567919;2783084,1530684;2788115,1495460;2790127,1462251;2791133,1434073;2793145,1418977;2794152,1403882;141702,937263;142203,937514;142250,937373;202404,793017;180269,834278;162159,849374;162116,850337;160364,888864;160415,888772;162159,850380;180269,835284;202404,794023;203158,794526;203535,793772;214476,705463;200390,715526;179262,759807;184096,763675;184253,762995;180269,759807;201397,715526;213870,706615;291947,648100;290676,649118;285282,669863;281886,680304;189324,849374;176244,890634;164170,932902;138011,1021462;120908,1081844;112859,1127131;108835,1150277;105816,1173424;96761,1235819;93742,1274061;98773,1314315;101131,1292381;100786,1285130;104810,1242863;113865,1180468;121046,1171848;131475,1102039;130969,1089895;140909,1061392;146823,1037463;145055,1041589;139018,1039577;123926,1082851;124932,1107004;117889,1153297;116883,1161348;106822,1173424;109840,1150277;113865,1127131;121913,1081844;139018,1021462;165177,932902;177250,890634;190329,849374;282892,680304;291947,648100;310058,547464;310057,547464;315087,551489;315087,551488;491352,404184;491159,404339;490571,405003;482355,413616;480277,416639;478919,418173;473048,426700;411675,499158;394571,519285;377467,540419;301836,624033;378473,539413;395576,518279;412681,498151;474053,425693;480277,416639;490571,405003;516892,334789;508208,337815;501750,340213;500213,342164;489145,352227;460974,370342;441859,391476;423749,412609;411675,423680;411265,423167;399853,436889;380485,460916;349296,495133;354326,501170;354422,501085;350302,496138;381491,461922;412681,423680;424754,412611;442864,391476;461980,370343;490151,352228;501219,342165;513292,337636;517103,336453;1974169,152968;2025480,176114;2047615,194228;1998316,170076;1974169,152968;1807154,79502;1847398,88559;1903741,116738;1807154,79502;1201475,72836;1180346,75477;1135070,81515;1090801,91579;1071686,97617;1049551,103655;1001116,113173;992202,116739;930830,137872;870463,162025;828206,181146;800035,192216;730613,224419;697411,245554;665216,266687;613903,304929;565610,343171;519390,383501;523353,388458;533163,381727;541513,375502;571647,349209;619940,310967;671251,272725;703447,251591;736649,230458;806071,198254;833236,184165;875493,165043;935860,140890;997232,119757;1023013,114692;1035467,110435;1204975,73857;1561285,51198;1582790,53337;1611968,63401;1589833,60382;1543552,51324;1561285,51198;1678371,43273;1719622,46292;1769927,66419;1707548,55350;1678371,43273;1341827,43022;1225620,49311;1145131,60381;1106899,70445;1073697,82521;1027416,88559;852352,155986;788967,184165;769851,191209;752747,200267;720551,217374;670246,243540;632014,273731;521341,360278;498213,380395;475586,401060;476065,401540;302008,605832;266794,654138;250696,683323;234598,710494;204415,766851;171582,818602;171214,820189;160146,850380;152097,864469;150085,866482;141156,896170;139018,913781;137006,938940;122920,980202;109840,1021462;95755,1081844;87706,1137195;82676,1192544;89718,1154303;90371,1151147;91730,1136188;99779,1080838;102299,1081679;102518,1080744;99780,1079831;113866,1019449;126945,978188;140966,937116;140025,936927;142037,911769;153104,864469;161152,850380;161423,849644;172220,820189;205421,767858;235605,711501;251703,684330;267800,655144;303015,606839;477072,402547;523353,360279;634026,273732;672258,243541;722564,217375;754759,200267;771864,191210;790979,184165;854365,155986;1029429,88560;1075710,82522;1108911,70446;1147144,60382;1227633,49311;1343839,43399;1437242,46534;1483185,0;1530472,3019;1578766,8051;1610961,16102;1632090,26166;1658249,21133;1697487,30191;1721634,37235;1720628,38242;1719622,45286;1678371,42267;1664286,38242;1650200,35222;1623035,29184;1595870,23146;1567699,19120;1536510,19120;1511357,19120;1472119,19120;1470276,18532;1453002,27171;1459039,37235;1519406,49311;1492542,49781;1492995,49815;1521418,49311;1545564,52331;1591846,61388;1613980,64407;1651207,72458;1689439,80509;1726665,89566;1763892,100637;1782002,105668;1800112,111706;1800345,111920;1813332,114160;1844804,125858;1849201,132520;1850417,132840;1878589,143910;1902735,153974;1926882,165044;1944992,175108;1957065,181146;1970144,188190;2014413,213350;2070756,249579;2099933,269706;2100779,270310;2115689,279371;2683479,1347525;2683055,1355947;2694546,1357589;2705613,1365640;2710644,1392811;2729759,1425015;2737809,1425747;2737809,1417971;2745988,1395245;2745857,1390799;2753906,1363627;2764974,1363627;2782077,1352557;2784090,1396838;2779060,1417971;2773023,1438098;2770004,1471309;2768998,1488416;2766986,1505525;2762697,1508386;2762962,1509550;2767072,1506809;2768998,1490429;2770004,1473321;2773023,1440111;2779060,1419983;2784090,1398850;2792138,1404888;2791133,1419983;2789121,1435079;2788114,1463258;2786102,1496467;2781072,1531691;2775035,1568926;2767992,1605155;2754913,1681639;2742839,1688684;2727747,1732964;2723723,1775232;2721711,1781270;2704607,1827563;2699576,1831588;2678448,1880900;2700583,1831588;2705613,1827563;2673417,1919142;2656314,1928199;2652767,1935296;2653296,1936249;2657320,1928198;2674424,1919142;2662350,1953358;2640216,1993613;2629149,2013740;2617076,2033867;2608020,2048962;2594941,2078148;2580856,2106326;2558721,2136517;2536587,2164695;2537509,2162795;2512439,2196899;2458109,2256275;2447413,2272736;2458109,2257281;2512439,2197905;2471189,2260299;2449934,2282566;2432872,2295112;2431950,2296530;2421282,2304738;2420883,2307599;2373595,2355905;2323290,2402198;2320964,2403886;2304174,2425344;2263929,2455535;2226316,2483752;2226181,2483916;2263929,2456542;2304174,2426351;2270972,2459560;2243933,2477172;2225228,2485074;2224690,2485727;2204568,2498809;2196986,2502324;2177908,2517805;2159294,2531013;2131122,2549127;2122068,2550134;2112004,2554609;2110439,2555797;2123074,2551140;2132129,2550134;2095909,2577306;2072768,2589383;2049628,2600453;2033283,2602905;2030511,2604478;1954047,2637688;1950148,2638574;1926882,2653789;1939961,2657815;1891667,2678949;1895692,2664860;1879594,2670898;1864503,2675930;1833313,2685993;1829146,2680990;1814196,2683980;1796086,2688006;1758861,2697064;1757633,2697634;1793068,2689012;1811178,2684986;1826270,2681968;1832306,2686999;1863496,2676935;1878587,2671904;1894685,2665866;1890661,2679955;1848404,2700082;1846333,2699502;1817215,2711152;1793068,2718197;1756848,2727254;1741883,2725996;1710581,2732089;1709560,2734299;1626054,2750401;1606937,2745368;1590839,2745368;1562668,2754426;1537516,2756439;1512362,2757445;1509630,2756274;1486707,2760339;1459039,2755432;1460045,2754426;1465075,2747381;1441935,2744363;1453002,2738324;1486204,2737317;1518400,2736312;1564680,2737317;1596876,2734299;1657243,2721216;1697487,2712159;1727670,2711152;1729770,2710177;1700506,2711153;1660261,2720210;1599895,2733293;1567699,2736312;1521418,2735306;1489222,2736312;1456020,2737318;1457026,2733293;1464069,2723229;1773952,2671904;1984230,2592402;2039566,2563216;2070756,2547115;2102951,2530007;2163318,2493778;2211612,2456542;2302162,2386096;2327314,2365968;2351461,2344835;2387681,2311625;2402773,2286466;2424451,2266589;2424626,2265340;2403780,2284453;2388688,2309612;2352467,2342823;2328321,2363956;2303168,2384083;2212618,2454529;2164325,2491765;2103958,2527994;2071762,2545102;2040572,2561204;1985237,2590389;1774958,2669891;1465075,2721217;1441935,2721217;1438916,2713166;1414770,2712159;1392635,2721217;1328244,2722222;1280957,2720210;1257816,2718197;1234676,2714172;1248616,2699299;1245743,2700082;1193807,2690462;1191413,2691026;1091808,2672911;1052569,2664860;1018361,2658822;977111,2639700;925799,2620580;872475,2599446;881530,2592402;918756,2599446;934854,2613535;990190,2629637;1099857,2657815;1127021,2662847;1156199,2667879;1188395,2674924;1223874,2682597;1226626,2681968;1259828,2687000;1260834,2684987;1309127,2687000;1317176,2688006;1391629,2688006;1445959,2690019;1510350,2684987;1518399,2684987;1521418,2693038;1584802,2684987;1627059,2674924;1651206,2670898;1666298,2668886;1699499,2660835;1726665,2654796;1753829,2647751;1803658,2639126;1810173,2636682;1757855,2645739;1730689,2652784;1703525,2658822;1670323,2666873;1655231,2668886;1631085,2672911;1565687,2678949;1521418,2682975;1513369,2682975;1448978,2688006;1394647,2685993;1320195,2685993;1312146,2684987;1280957,2671904;1263853,2682975;1263809,2683061;1277938,2673917;1309128,2686999;1260835,2684986;1261215,2684740;1229645,2679955;1192419,2671904;1160224,2664860;1131046,2659828;1103881,2654796;994214,2626618;938879,2610516;922781,2596427;885554,2589382;830218,2561204;814121,2562211;756772,2533025;746710,2514911;748723,2513905;783937,2533025;819151,2552147;829212,2546109;787962,2518936;753754,2503841;706466,2476669;666221,2450503;602837,2423332;578690,2403205;583720,2401192;607867,2408236;557561,2355905;529390,2332759;503231,2309612;470030,2282441;421736,2229103;418423,2218744;408656,2208975;375455,2172746;371431,2154631;358351,2136517;356793,2134073;341246,2123433;311063,2080160;293959,2039906;291947,2039906;268807,1995625;246673,1951345;223531,1900021;202404,1847690;223531,1882912;244660,1927192;251703,1951345;254614,1955615;251031,1936982;241688,1920022;226480,1885815;208439,1855740;186305,1795358;167341,1733460;161114,1715416;133993,1607132;121999,1528523;121913,1530684;122920,1546786;127950,1584022;133987,1622264;123926,1589053;116883,1546786;108835,1546786;103803,1508544;96761,1484391;90724,1461245;73620,1443130;68590,1443130;63559,1417971;61547,1385767;65571,1340481;67583,1324379;71010,1313335;69344,1288150;71608,1250914;75632,1243367;75632,1238837;67583,1253933;60541,1243870;47461,1225755;45072,1211415;44443,1212672;40419,1252926;37400,1293181;34382,1324379;34382,1388786;35388,1421996;37400,1455206;28345,1486404;26333,1486404;20297,1426022;20297,1363627;25327,1315321;34378,1324374;26333,1314315;24321,1278086;26333,1222735;27339,1207641;30358,1182481;42431,1137195;48447,1107111;46456,1099959;39412,1140213;27339,1185500;24321,1210659;23314,1225755;21302,1281105;23314,1317334;18284,1365640;18284,1428034;24321,1488416;26333,1488416;39412,1545780;46456,1593079;61547,1641384;85316,1745260;87391,1765168;91731,1765168;113866,1818505;121915,1845677;106822,1822530;90724,1786301;89719,1796365;80965,1769224;74627,1770199;67583,1747053;43437,1691703;28345,1642391;27339,1601130;20297,1552824;15265,1504518;4199,1469296;11241,1282112;18284,1233806;12248,1207641;24321,1135182;27339,1118073;35388,1059704;56517,1017437;51486,1074800;56515,1064968;59534,1041464;60541,1015424;69596,982213;83681,931895;100786,880571;102067,879128;109841,838303;120908,809118;133988,784965;160147,734647;181275,689361;211458,630992;233593,605832;251703,570610;266795,548470;282893,540419;286917,534380;303015,502177;334204,465947;335053,481090;332778,487455;365393,453871;381491,432738;402620,412611;404441,414634;403626,413616;429785,387451;455944,363298;484115,333107;523353,303922;565610,272725;590875,255094;607867,239514;638050,221400;670246,204292;674508,202100;685464,191335;703448,178126;723193,168063;737162,164847;739667,163030;1013330,52330;1023484,50122;1051562,40254;1070930,36354;1081030,36268;1084765,35222;1314158,5031;1379304,4780;1448978,6037;1450275,7010;1484192,3019;1515381,8050;1546571,14088;1562663,17747;1545564,13082;1514374,7044;1483185,2013;148318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73600" behindDoc="1" locked="0" layoutInCell="1" allowOverlap="1" wp14:anchorId="5CE69B70" wp14:editId="35851FBC">
                <wp:simplePos x="0" y="0"/>
                <wp:positionH relativeFrom="column">
                  <wp:posOffset>26670</wp:posOffset>
                </wp:positionH>
                <wp:positionV relativeFrom="paragraph">
                  <wp:posOffset>187325</wp:posOffset>
                </wp:positionV>
                <wp:extent cx="2045970" cy="1922780"/>
                <wp:effectExtent l="0" t="0" r="11430" b="7620"/>
                <wp:wrapNone/>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3FF3BC5" id="Freeform: Shape 18" o:spid="_x0000_s1026" style="position:absolute;margin-left:2.1pt;margin-top:14.75pt;width:161.1pt;height:15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w:pict>
          </mc:Fallback>
        </mc:AlternateContent>
      </w:r>
    </w:p>
    <w:p w14:paraId="54A48F77" w14:textId="21E8E6D6" w:rsidR="0015430B" w:rsidRDefault="00491E09" w:rsidP="0015430B">
      <w:r>
        <w:rPr>
          <w:noProof/>
        </w:rPr>
        <mc:AlternateContent>
          <mc:Choice Requires="wps">
            <w:drawing>
              <wp:anchor distT="0" distB="0" distL="114300" distR="114300" simplePos="0" relativeHeight="251679744" behindDoc="1" locked="0" layoutInCell="1" allowOverlap="1" wp14:anchorId="555BF276" wp14:editId="1824C504">
                <wp:simplePos x="0" y="0"/>
                <wp:positionH relativeFrom="page">
                  <wp:posOffset>575945</wp:posOffset>
                </wp:positionH>
                <wp:positionV relativeFrom="margin">
                  <wp:posOffset>337185</wp:posOffset>
                </wp:positionV>
                <wp:extent cx="1745615" cy="1697990"/>
                <wp:effectExtent l="0" t="0" r="6985" b="3810"/>
                <wp:wrapNone/>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4C0DE2" w:rsidRDefault="004C0DE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" stroked="f">
                <v:fill r:id="rId12" o:title="woman's headshot" recolor="t" rotate="t" type="frame"/>
                <v:textbox>
                  <w:txbxContent>
                    <w:p w14:paraId="73F3C848" w14:textId="77777777" w:rsidR="004C0DE2" w:rsidRDefault="004C0DE2" w:rsidP="00856B46">
                      <w:pPr>
                        <w:jc w:val="center"/>
                      </w:pPr>
                    </w:p>
                  </w:txbxContent>
                </v:textbox>
                <w10:wrap anchorx="page" anchory="margin"/>
              </v:oval>
            </w:pict>
          </mc:Fallback>
        </mc:AlternateContent>
      </w:r>
    </w:p>
    <w:p w14:paraId="7A741207" w14:textId="77777777" w:rsidR="00987ACF" w:rsidRDefault="00987ACF" w:rsidP="00F90050">
      <w:pPr>
        <w:pStyle w:val="Title2"/>
        <w:rPr>
          <w:rFonts w:asciiTheme="majorHAnsi" w:hAnsiTheme="majorHAnsi"/>
        </w:rPr>
      </w:pPr>
    </w:p>
    <w:p w14:paraId="51E49579" w14:textId="77777777" w:rsidR="00987ACF" w:rsidRDefault="00987ACF" w:rsidP="00F90050">
      <w:pPr>
        <w:pStyle w:val="Title2"/>
        <w:rPr>
          <w:rFonts w:asciiTheme="majorHAnsi" w:hAnsiTheme="majorHAnsi"/>
        </w:rPr>
      </w:pPr>
    </w:p>
    <w:p w14:paraId="2932647A" w14:textId="0DD89277" w:rsidR="0015430B" w:rsidRPr="00F90050" w:rsidRDefault="0015430B" w:rsidP="00F90050">
      <w:pPr>
        <w:pStyle w:val="Title2"/>
      </w:pP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4018FA5A" w14:textId="52F25885" w:rsidR="0015430B" w:rsidRPr="00F90050" w:rsidRDefault="0015430B" w:rsidP="00F90050">
      <w:pPr>
        <w:pStyle w:val="Title2"/>
      </w:pPr>
      <w:r w:rsidRPr="00491E09">
        <w:rPr>
          <w:rFonts w:asciiTheme="majorHAnsi" w:hAnsiTheme="majorHAnsi"/>
        </w:rPr>
        <w:t>20</w:t>
      </w:r>
      <w:r w:rsidR="007C008D">
        <w:rPr>
          <w:rFonts w:asciiTheme="majorHAnsi" w:hAnsiTheme="majorHAnsi"/>
        </w:rPr>
        <w:t>2</w:t>
      </w:r>
      <w:r w:rsidR="00C74E6F">
        <w:rPr>
          <w:rFonts w:asciiTheme="majorHAnsi" w:hAnsiTheme="majorHAnsi"/>
        </w:rPr>
        <w:t>2</w:t>
      </w:r>
    </w:p>
    <w:p w14:paraId="24ADD813" w14:textId="2F314AC2" w:rsidR="0015430B" w:rsidRDefault="0015430B" w:rsidP="0015430B">
      <w:pPr>
        <w:rPr>
          <w:sz w:val="32"/>
          <w:szCs w:val="32"/>
        </w:rPr>
      </w:pPr>
    </w:p>
    <w:p w14:paraId="789A1311" w14:textId="33BB01E4" w:rsidR="005F3CEB" w:rsidRDefault="00987ACF" w:rsidP="0015430B">
      <w:pPr>
        <w:rPr>
          <w:sz w:val="32"/>
          <w:szCs w:val="32"/>
        </w:rPr>
      </w:pPr>
      <w:r>
        <w:rPr>
          <w:noProof/>
        </w:rPr>
        <mc:AlternateContent>
          <mc:Choice Requires="wps">
            <w:drawing>
              <wp:anchor distT="0" distB="0" distL="114300" distR="114300" simplePos="0" relativeHeight="251729920" behindDoc="0" locked="0" layoutInCell="1" allowOverlap="1" wp14:anchorId="73CE2F73" wp14:editId="11523986">
                <wp:simplePos x="0" y="0"/>
                <wp:positionH relativeFrom="column">
                  <wp:posOffset>6561455</wp:posOffset>
                </wp:positionH>
                <wp:positionV relativeFrom="paragraph">
                  <wp:posOffset>461645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3"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19D81746" id="Freeform: Shape 10" o:spid="_x0000_s1026" style="position:absolute;margin-left:516.65pt;margin-top:36.35pt;width:25pt;height:24.05pt;rotation:-10848810fd;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30944" behindDoc="0" locked="0" layoutInCell="1" allowOverlap="1" wp14:anchorId="265DDDC3" wp14:editId="2B2C70B1">
                <wp:simplePos x="0" y="0"/>
                <wp:positionH relativeFrom="column">
                  <wp:posOffset>5322570</wp:posOffset>
                </wp:positionH>
                <wp:positionV relativeFrom="paragraph">
                  <wp:posOffset>215900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4"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1F37231" id="Freeform: Shape 10" o:spid="_x0000_s1026" style="position:absolute;margin-left:419.1pt;margin-top:17pt;width:94.7pt;height:93.5pt;rotation:-10848810fd;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sz w:val="32"/>
          <w:szCs w:val="32"/>
        </w:rPr>
        <w:drawing>
          <wp:anchor distT="0" distB="0" distL="114300" distR="114300" simplePos="0" relativeHeight="251731968" behindDoc="1" locked="0" layoutInCell="1" allowOverlap="1" wp14:anchorId="05C92177" wp14:editId="4BECA0BF">
            <wp:simplePos x="0" y="0"/>
            <wp:positionH relativeFrom="column">
              <wp:posOffset>3382645</wp:posOffset>
            </wp:positionH>
            <wp:positionV relativeFrom="paragraph">
              <wp:posOffset>27940</wp:posOffset>
            </wp:positionV>
            <wp:extent cx="3277235" cy="3265170"/>
            <wp:effectExtent l="0" t="0" r="0" b="1143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3277235" cy="32651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DA69F0" w14:textId="23C0BA62" w:rsidR="005F3CEB" w:rsidRDefault="005F3CEB" w:rsidP="0015430B">
      <w:pPr>
        <w:rPr>
          <w:sz w:val="32"/>
          <w:szCs w:val="32"/>
        </w:rPr>
      </w:pPr>
    </w:p>
    <w:p w14:paraId="5B1EF247" w14:textId="4E0A6928" w:rsidR="005F3CEB" w:rsidRDefault="005F3CEB" w:rsidP="0015430B">
      <w:pPr>
        <w:rPr>
          <w:sz w:val="32"/>
          <w:szCs w:val="32"/>
        </w:rPr>
      </w:pPr>
    </w:p>
    <w:p w14:paraId="4D4182AE" w14:textId="7543CAA5" w:rsidR="005F3CEB" w:rsidRDefault="005F3CEB" w:rsidP="0015430B">
      <w:pPr>
        <w:rPr>
          <w:sz w:val="32"/>
          <w:szCs w:val="32"/>
        </w:rPr>
      </w:pPr>
    </w:p>
    <w:p w14:paraId="653F34D6" w14:textId="2CE93F7C" w:rsidR="005F3CEB" w:rsidRDefault="005F3CEB" w:rsidP="0015430B">
      <w:pPr>
        <w:rPr>
          <w:sz w:val="32"/>
          <w:szCs w:val="32"/>
        </w:rPr>
      </w:pPr>
    </w:p>
    <w:p w14:paraId="5AD6BED3" w14:textId="40188B14" w:rsidR="005F3CEB" w:rsidRDefault="005F3CEB" w:rsidP="0015430B">
      <w:pPr>
        <w:rPr>
          <w:sz w:val="32"/>
          <w:szCs w:val="32"/>
        </w:rPr>
      </w:pPr>
    </w:p>
    <w:p w14:paraId="1662189D" w14:textId="77777777" w:rsidR="00987ACF" w:rsidRDefault="00987ACF" w:rsidP="0015430B">
      <w:pPr>
        <w:rPr>
          <w:sz w:val="32"/>
          <w:szCs w:val="32"/>
        </w:rPr>
      </w:pPr>
    </w:p>
    <w:p w14:paraId="5DC89D80" w14:textId="6A7320A0" w:rsidR="0015430B" w:rsidRPr="0015430B" w:rsidRDefault="0015430B" w:rsidP="0015430B">
      <w:pPr>
        <w:rPr>
          <w:sz w:val="32"/>
          <w:szCs w:val="32"/>
        </w:rPr>
      </w:pPr>
      <w:r w:rsidRPr="0015430B">
        <w:rPr>
          <w:sz w:val="32"/>
          <w:szCs w:val="32"/>
        </w:rPr>
        <w:t>City of Big Bear Lake Department of Water</w:t>
      </w:r>
    </w:p>
    <w:p w14:paraId="03C11AAF" w14:textId="07BF4FD6" w:rsidR="0015430B" w:rsidRDefault="0079082D" w:rsidP="0015430B">
      <w:pPr>
        <w:tabs>
          <w:tab w:val="left" w:pos="7406"/>
        </w:tabs>
      </w:pPr>
      <w:r>
        <w:t>Big Bear Shores RV Park</w:t>
      </w:r>
      <w:r w:rsidR="0011359E">
        <w:t xml:space="preserve"> </w:t>
      </w:r>
      <w:r w:rsidR="0015430B">
        <w:t>System</w:t>
      </w:r>
    </w:p>
    <w:p w14:paraId="1B696C95" w14:textId="22C60073" w:rsidR="0015430B" w:rsidRDefault="0015430B" w:rsidP="0015430B">
      <w:pPr>
        <w:tabs>
          <w:tab w:val="left" w:pos="7406"/>
        </w:tabs>
      </w:pPr>
      <w:r w:rsidRPr="0015430B">
        <w:t xml:space="preserve">41972 </w:t>
      </w:r>
      <w:proofErr w:type="spellStart"/>
      <w:r w:rsidRPr="0015430B">
        <w:t>Garstin</w:t>
      </w:r>
      <w:proofErr w:type="spellEnd"/>
      <w:r w:rsidRPr="0015430B">
        <w:t xml:space="preserve"> Drive Big Bear Lake, CA 92315 </w:t>
      </w:r>
    </w:p>
    <w:p w14:paraId="5EDE7237" w14:textId="1099BC8F"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C25CC6F" w14:textId="60033E37" w:rsidR="005F3CEB" w:rsidRDefault="0015430B" w:rsidP="0015430B">
      <w:pPr>
        <w:tabs>
          <w:tab w:val="left" w:pos="7406"/>
        </w:tabs>
      </w:pPr>
      <w:r>
        <w:t>This institution is an equal opportunity provider and employer.</w:t>
      </w:r>
      <w:r w:rsidR="005F3CEB">
        <w:t xml:space="preserve"> </w:t>
      </w:r>
    </w:p>
    <w:p w14:paraId="7776A622" w14:textId="77777777" w:rsidR="005F3CEB" w:rsidRDefault="005F3CEB" w:rsidP="0015430B">
      <w:pPr>
        <w:tabs>
          <w:tab w:val="left" w:pos="7406"/>
        </w:tabs>
      </w:pPr>
    </w:p>
    <w:p w14:paraId="49C81CF3" w14:textId="74489BAB" w:rsidR="005F3CEB" w:rsidRDefault="005F3CEB" w:rsidP="0015430B">
      <w:pPr>
        <w:tabs>
          <w:tab w:val="left" w:pos="7406"/>
        </w:tabs>
      </w:pPr>
      <w:r>
        <w:rPr>
          <w:noProof/>
        </w:rPr>
        <w:lastRenderedPageBreak/>
        <mc:AlternateContent>
          <mc:Choice Requires="wps">
            <w:drawing>
              <wp:anchor distT="0" distB="0" distL="114300" distR="114300" simplePos="0" relativeHeight="251715584" behindDoc="0" locked="0" layoutInCell="1" allowOverlap="1" wp14:anchorId="682A9036" wp14:editId="2DA2654D">
                <wp:simplePos x="0" y="0"/>
                <wp:positionH relativeFrom="column">
                  <wp:posOffset>2253615</wp:posOffset>
                </wp:positionH>
                <wp:positionV relativeFrom="paragraph">
                  <wp:posOffset>-20320</wp:posOffset>
                </wp:positionV>
                <wp:extent cx="414655" cy="386715"/>
                <wp:effectExtent l="0" t="0" r="0" b="0"/>
                <wp:wrapThrough wrapText="bothSides">
                  <wp:wrapPolygon edited="0">
                    <wp:start x="18954" y="21600"/>
                    <wp:lineTo x="21600" y="18763"/>
                    <wp:lineTo x="21600" y="7413"/>
                    <wp:lineTo x="18954" y="1738"/>
                    <wp:lineTo x="4399" y="1738"/>
                    <wp:lineTo x="1753" y="4575"/>
                    <wp:lineTo x="1753" y="17344"/>
                    <wp:lineTo x="4399" y="21600"/>
                    <wp:lineTo x="18954" y="21600"/>
                  </wp:wrapPolygon>
                </wp:wrapThrough>
                <wp:docPr id="6" name="Freeform: Shape 10"/>
                <wp:cNvGraphicFramePr/>
                <a:graphic xmlns:a="http://schemas.openxmlformats.org/drawingml/2006/main">
                  <a:graphicData uri="http://schemas.microsoft.com/office/word/2010/wordprocessingShape">
                    <wps:wsp>
                      <wps:cNvSpPr/>
                      <wps:spPr>
                        <a:xfrm rot="10800000" flipH="1" flipV="1">
                          <a:off x="0" y="0"/>
                          <a:ext cx="414655" cy="38671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11BDEC6" id="Freeform: Shape 10" o:spid="_x0000_s1026" style="position:absolute;margin-left:177.45pt;margin-top:-1.6pt;width:32.65pt;height:30.4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6slN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25436,384618;223499,385604;223615,385651;241550,374607;235284,376017;225886,377144;225438,376017;232002,375453;241550,374607;257848,373131;257465,373233;257661,373197;140927,371011;147566,372633;150400,372774;158307,376440;161887,377144;162111,377215;162931,376440;166064,377286;169197,377990;175370,379347;175462,379259;182623,380387;186054,380951;189485,381233;196497,381515;206044,381374;206459,381374;207387,380881;209476,380246;211601,380211;213056,380387;213448,381374;216785,381374;215741,382784;215144,383489;213205,384335;209625,384335;205000,384053;195005,383771;187546,383207;180982,382361;174418,381374;164423,379964;156666,377568;156755,377506;152190,376158;148162,374466;143538,373056;138764,371505;140927,371011;228743,367989;226463,368318;210700,369070;215890,369672;217233,369390;226482,368403;228004,368123;242905,365946;235163,367063;237820,367134;241643,366465;271165,365620;246884,371731;259172,369143;115492,362764;132647,369672;138764,371505;143388,373056;148013,374466;152041,376158;151146,376863;148759,376439;140256,373479;136079,371928;131902,370236;126382,368403;121608,366429;117879,364596;115492,362764;122503,359239;130708,363187;129664,363751;120116,359380;122503,359239;92220,349652;102364,355009;104452,357265;99679,354868;96098,352754;92220,349652;110008,346034;110009,346074;110513,346651;110569,346409;327870,336779;327328,336822;318378,342884;309576,347396;303310,350921;299879,352331;296299,353740;291973,355855;288691,357688;283917,359521;278994,361213;277651,362482;275563,363187;270341,364033;263628,366006;257512,367839;250799,369672;242444,371646;230659,373479;230361,373902;224695,375241;224841,375312;231134,373825;231256,373479;243041,371646;251395,369672;258109,367839;264225,366006;270938,364033;276160,363187;272625,365191;272728,365161;276458,363046;278546,362341;278685,362304;279591,361354;284514,359662;289287,357829;292569,355996;296896,353881;300476,352472;302931,351463;304205,350639;310471,347114;319273,342602;72055,334829;72621,335289;72814,335382;328871,331149;328820,331182;328820,331222;329057,331254;329119,331182;332094,329044;331214,329619;331058,329772;331662,329407;59874,321943;65508,328212;61041,323146;342657,321939;342644,321943;342545,322582;340158,325120;337323,328080;337494,328043;340158,325261;342545,322723;342657,321939;74455,318764;74750,319104;74765,319057;52388,315532;56267,317929;56458,318141;58225,318511;62234,322018;67754,326248;70141,329349;71483,330900;77152,335412;75511,336681;70232,331137;69992,331182;74988,336428;75511,336681;77152,335412;91324,345986;88490,346832;89534,347537;85357,347678;82672,345986;80136,344153;73870,339218;68052,334284;62682,329349;60146,326953;57759,324415;58654,323287;61638,325825;64920,328221;68947,332310;69290,332588;64920,328221;61787,325825;58803,323287;55521,319480;52388,315532;381033,293115;380958,293146;379329,296842;379467,275452;375514,280849;373574,284233;371635,287335;367011,293115;362983,298896;359402,303548;359104,303721;358860,304063;359253,303830;362833,299178;366861,293397;371486,287617;373425,284515;375365,281131;379393,275633;394907,273518;392968,279016;389537,284938;386106,291001;382973,294807;385061,290859;386852,286912;388194,284797;389984,281977;391625,279157;394907,273518;385251,261432;381630,267455;381564,267600;385211,261534;387237,247791;382885,259029;373730,276715;372390,278718;372381,278734;369248,283810;366115,289309;362535,293538;359551,298332;341948,317083;336130,321736;335572,322137;335331,322367;332898,324242;330909,326389;323599,331605;322453,332289;319342,334686;318893,334962;318228,335553;312410,339219;306592,342602;305926,342921;301987,345340;300766,345922;299581,346691;295553,348806;291789,350201;283402,354199;263723,361136;250010,364468;261092,362482;263181,362059;269894,359803;274071,358534;280784,355291;288392,352753;293267,350947;295404,349793;297343,349229;300028,347819;300734,347355;302564,345704;306592,343448;311175,341325;312858,340346;318676,336681;321212,334425;324046,332733;331356,327517;336578,322864;342396,318211;359999,299460;362422,295568;362535,295230;366414,289590;367607,287899;369194,285819;369696,284938;372828,279862;378945,267878;384912,255048;386665,249832;403560,235310;403112,235592;403112,235592;404969,226954;404915,227204;405350,227697;406693,229106;407588,228542;407610,228434;406991,228824;405499,227555;403639,210938;403535,210944;403346,210954;403411,211624;403262,215149;402665,217263;399084,222621;398189,227274;397294,228824;395802,235592;394161,240949;392371,246166;391327,250255;390134,254484;391085,253085;391924,250114;392670,245884;394460,240668;396101,235310;397593,228542;398488,226992;399383,222339;402963,216981;400576,227837;398786,236861;394758,248422;393961,249593;393621,251347;392520,254343;388343,262944;386404,267455;385211,269852;383719,272390;379691,279157;375365,285784;369845,294666;363729,303408;359701,308342;355374,313136;353883,315110;352242,317083;349706,319057;345558,323397;345678,323851;341351,328080;336727,331182;332997,334002;329464,336442;330014,336399;333892,333720;337622,330900;342246,327798;346573,323569;346424,323005;350601,318634;353137,316660;354778,314687;356269,312713;360596,307919;364624,302984;370740,294243;376260,285361;380586,278734;384614,271967;386106,269429;387299,267032;389239,262521;393416,253920;395056,248140;399084,236579;400875,227556;403262,216699;403800,214793;403411,214726;403560,211201;406842,207958;405105,214799;405105,214799;406842,207958;408184,206548;407289,208381;407084,212223;406991,215854;405499,220192;405499,220687;407289,215854;407588,208381;408283,206957;401770,200486;400792,202669;400427,205843;399956,204361;399784,204570;400278,206125;399980,208381;400576,210214;401039,210190;400725,209227;401024,206971;401770,200486;414301,196679;414599,196820;414450,202741;414599,206830;414152,214303;413704,218532;412361,224736;411914,229952;409676,239540;407588,247858;403858,249409;404157,248563;404753,242641;406991,236438;408781,235451;408781,235451;410721,224736;411765,219660;412660,214444;413406,209509;413704,204856;413853,200909;414152,198794;414301,196679;21011,131307;21085,131342;21092,131323;30011,111099;26729,116879;24044,118994;24038,119129;23778,124527;23785,124514;24044,119135;26729,117020;30011,111240;30123,111310;30179,111205;31801,98833;29713,100243;26580,106446;27297,106988;27320,106893;26729,106446;29862,100243;31711,98994;43288,90797;43100,90939;42300,93846;41796,95308;28072,118994;26132,124775;24342,130696;20464,143103;17928,151563;16734,157907;16137,161150;15690,164393;14347,173134;13900,178492;14646,184131;14995,181058;14944,180042;15541,174121;16883,165380;17948,164172;19494,154392;19419,152691;20893,148697;21770,145345;21508,145923;20613,145641;18375,151704;18524,155087;17480,161573;17331,162701;15839,164393;16286,161150;16883,157907;18077,151563;20613,143103;24491,130696;26282,124775;28221,118994;41946,95308;43288,90797;45974,76698;45974,76698;46719,77262;46719,77262;72855,56625;72826,56646;72739,56740;71521,57946;71213,58370;71011,58585;70141,59779;61041,69930;58505,72750;55969,75711;44755,87425;56118,75570;58654,72609;61190,69789;70290,59638;71213,58370;72739,56740;76642,46903;75354,47327;74397,47663;74169,47936;72528,49346;68351,51884;65516,54845;62831,57805;61041,59356;60980,59284;59288,61207;56416,64573;51792,69366;52537,70212;52552,70200;51941,69507;56565,64714;61190,59356;62980,57805;65665,54845;68500,51884;72677,49346;74318,47936;76108,47302;76673,47136;292718,21430;300327,24673;303609,27211;296299,23827;292718,21430;267954,11138;273922,12407;282276,16355;267954,11138;178148,10204;175015,10574;168302,11420;161738,12830;158903,13676;155621,14522;148440,15855;147118,16355;138018,19315;129067,22699;122802,25378;118625,26929;108331,31440;103408,34401;98634,37362;91026,42719;83865,48077;77012,53727;77600,54422;79054,53479;80292,52607;84761,48923;91921,43565;99529,38208;104303,35247;109226,32286;119520,27775;123548,25801;129813,23122;138764,19738;147864,16778;151687,16068;153533,15472;178667,10347;231498,7173;234687,7472;239013,8882;235731,8459;228869,7190;231498,7173;248859,6062;254976,6485;262435,9305;253186,7754;248859,6062;198958,6027;181728,6908;169794,8459;164125,9869;159202,11561;152339,12407;126382,21853;116984,25801;114149,26788;111613,28057;106839,30453;99380,34119;93711,38349;77301,50474;73872,53292;70517,56187;70588,56254;44780,84875;39559,91642;37172,95731;34785,99538;30309,107433;25441,114683;25387,114906;23746,119135;22552,121109;22254,121391;20930,125550;20613,128018;20314,131542;18226,137323;16286,143103;14198,151563;13004,159317;12259,167071;13303,161714;13400,161272;13601,159176;14795,151422;15168,151540;15201,151409;14795,151281;16883,142821;18823,137041;20902,131287;20762,131260;21060,127736;22701,121109;23895,119135;23935,119032;25536,114906;30459,107574;34934,99679;37321,95872;39708,91784;44929,85016;70738,56395;77600,50474;94010,38349;99679,34119;107138,30454;111911,28057;114448,26788;117282,25801;126680,21853;152638,12407;159500,11561;164423,9869;170092,8459;182026,6908;199257,6080;213106,6519;219918,0;226930,423;234090,1128;238864,2256;241997,3666;245876,2961;251694,4230;255274,5217;255125,5358;254976,6344;248859,5922;246771,5358;244682,4935;240654,4089;236627,3243;232449,2679;227825,2679;224095,2679;218277,2679;218004,2596;215443,3807;216338,5217;225289,6908;221306,6974;221373,6979;225587,6908;229167,7331;236030,8600;239312,9023;244832,10151;250500,11279;256020,12548;261540,14099;264225,14804;266910,15650;266945,15680;268871,15993;273537,17632;274189,18566;274369,18610;278546,20161;282127,21571;285707,23122;288392,24532;290182,25378;292122,26365;298686,29890;307040,34965;311366,37785;311491,37869;313702,39139;397891,188784;397828,189964;399532,190194;401173,191321;401919,195128;404753,199640;405947,199742;405947,198653;407159,195469;407140,194846;408333,191040;409975,191040;412511,189489;412809,195692;412063,198653;411168,201473;410720,206125;410571,208522;410273,210919;409637,211320;409676,211483;410286,211099;410571,208804;410720,206407;411168,201755;412063,198935;412809,195974;414002,196820;413853,198935;413555,201050;413406,204997;413107,209650;412361,214585;411466,219801;410422,224877;408483,235592;406693,236579;404455,242782;403858,248704;403560,249550;401024,256035;400278,256599;397145,263508;400427,256599;401173,256035;396399,268865;393863,270134;393337,271128;393416,271262;394012,270134;396548,268865;394758,273659;391476,279298;389835,282118;388045,284938;386702,287053;384763,291141;382675,295089;379393,299319;376111,303266;376247,303000;372530,307778;364474,316096;362888,318403;364474,316237;372530,307919;366414,316660;363262,319780;360732,321537;360596,321736;359014,322886;358955,323287;351943,330054;344484,336540;344139,336776;341650,339782;335683,344012;330105,347965;330085,347988;335683,344153;341650,339924;336727,344576;332718,347043;329944,348150;329864,348242;326881,350075;325757,350567;322928,352736;320168,354586;315991,357124;314648,357265;313156,357892;312924,358059;314797,357406;316140,357265;310769,361072;307338,362764;303907,364315;301484,364658;301073,364879;289735,369531;289157,369655;285707,371787;287646,372351;280486,375312;281082,373338;278695,374184;276458,374889;271833,376299;271215,375598;268999,376017;266313,376581;260794,377850;260612,377929;265866,376721;268551,376158;270789,375735;271684,376439;276309,375030;278546,374325;280933,373479;280336,375453;274071,378272;273764,378191;269446,379823;265866,380810;260495,382079;258276,381903;253635,382756;253484,383066;241102,385322;238267,384617;235881,384617;231703,385886;227974,386168;224244,386309;223839,386145;220440,386714;216338,386027;216487,385886;217233,384899;213802,384476;215443,383630;220366,383489;225140,383348;232002,383489;236776,383066;245726,381233;251694,379964;256169,379823;256480,379687;252141,379823;246174,381092;237223,382925;232449,383348;225587,383207;220813,383348;215890,383489;216040,382925;217084,381515;263031,374325;294210,363187;302415,359098;307040,356842;311814,354445;320764,349370;327925,344153;341351,334284;345081,331464;348661,328503;354032,323851;356269,320326;359484,317541;359510,317367;356419,320044;354181,323569;348810,328222;345230,331182;341501,334002;328074,343871;320914,349088;311963,354163;307189,356560;302564,358816;294360,362905;263181,374043;217233,381233;213802,381233;213354,380105;209774,379964;206492,381233;196944,381374;189933,381092;186502,380810;183071,380246;185138,378163;184712,378272;177011,376925;176656,377004;161887,374466;156069,373338;150997,372492;144880,369813;137272,367134;129366,364174;130708,363187;136228,364174;138615,366147;146820,368403;163080,372351;167108,373056;171435,373761;176208,374748;181469,375823;181877,375735;186800,376440;186949,376158;194110,376440;195303,376581;206343,376581;214399,376863;223946,376158;225140,376158;225587,377286;234985,376158;241251,374748;244831,374184;247069,373902;251992,372774;256020,371928;260048,370941;267436,369733;268402,369390;260645,370659;256617,371646;252589,372492;247666,373620;245428,373902;241848,374466;232151,375312;225587,375876;224394,375876;214846,376581;206790,376299;195751,376299;194558,376158;189933,374325;187397,375876;187390,375888;189485,374607;194110,376439;186949,376158;187006,376123;182325,375453;176805,374325;172031,373338;167705,372633;163677,371928;147416,367980;139212,365724;136825,363751;131305,362764;123100,358816;120713,358957;112210,354868;110718,352331;111016,352190;116238,354868;121459,357547;122951,356701;116834,352894;111762,350780;104751,346973;98784,343307;89385,339501;85805,336681;86551,336399;90131,337386;82672,330054;78495,326812;74616,323569;69693,319762;62533,312290;62041,310839;60593,309470;55670,304394;55074,301857;53134,299319;52903,298976;50598,297486;46123,291423;43587,285784;43288,285784;39857,279580;36575,273377;33144,266187;30011,258855;33144,263790;36277,269993;37321,273377;37753,273975;37221,271365;35836,268989;33581,264196;30906,259983;27624,251524;24812,242852;23889,240324;19868,225154;18089,214141;18077,214444;18226,216699;18972,221916;19867,227274;18375,222621;17331,216699;16137,216699;15391,211342;14347,207958;13452,204715;10916,202178;10170,202178;9424,198653;9126,194141;9723,187797;10021,185541;10529,183994;10282,180465;10618,175249;11214,174191;11214,173557;10021,175672;8977,174262;7037,171724;6683,169715;6590,169891;5993,175531;5545,181170;5098,185541;5098,194564;5247,199217;5545,203869;4203,208240;3905,208240;3009,199781;3009,191040;3755,184272;5097,185540;3905,184131;3606,179056;3905,171301;4054,169186;4501,165662;6291,159317;7183,155102;6888,154100;5844,159740;4054,166085;3606,169609;3457,171724;3159,179478;3457,184554;2711,191321;2711,200063;3606,208522;3905,208522;5844,216559;6888,223185;9126,229952;12650,244505;12958,247294;13601,247294;16883,254766;18077,258573;15839,255330;13452,250255;13303,251665;12005,247862;11065,247999;10021,244756;6441,237002;4203,230093;4054,224313;3009,217545;2263,210778;623,205843;1667,179620;2711,172852;1816,169186;3606,159035;4054,156638;5247,148461;8380,142539;7634,150576;8380,149198;8827,145906;8977,142257;10319,137605;12408,130555;14944,123365;15134,123163;16287,117443;17928,113355;19867,109971;23746,102922;26878,96577;31354,88400;34636,84875;37321,79940;39559,76839;41946,75711;42542,74865;44929,70353;49554,65278;49680,67399;49342,68291;54178,63586;56565,60625;59698,57805;59968,58089;59847,57946;63726,54281;67605,50897;71782,46667;77600,42578;83865,38208;87612,35738;90131,33555;94606,31017;99380,28621;100012,28313;101637,26805;104303,24955;107231,23545;109302,23094;109674,22840;150251,7331;151756,7022;155920,5639;158791,5093;160289,5081;160843,4935;194856,705;204515,670;214846,846;215038,982;220068,423;224692,1128;229317,1974;231703,2486;229167,1833;224543,987;219918,282;21991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4560" behindDoc="0" locked="0" layoutInCell="1" allowOverlap="1" wp14:anchorId="2F83F8EC" wp14:editId="46C5CEFC">
                <wp:simplePos x="0" y="0"/>
                <wp:positionH relativeFrom="column">
                  <wp:posOffset>1706245</wp:posOffset>
                </wp:positionH>
                <wp:positionV relativeFrom="paragraph">
                  <wp:posOffset>828040</wp:posOffset>
                </wp:positionV>
                <wp:extent cx="414655" cy="386715"/>
                <wp:effectExtent l="0" t="0" r="0" b="0"/>
                <wp:wrapThrough wrapText="bothSides">
                  <wp:wrapPolygon edited="0">
                    <wp:start x="18954" y="21600"/>
                    <wp:lineTo x="21600" y="18763"/>
                    <wp:lineTo x="21600" y="7413"/>
                    <wp:lineTo x="18954" y="1738"/>
                    <wp:lineTo x="4399" y="1738"/>
                    <wp:lineTo x="1753" y="4575"/>
                    <wp:lineTo x="1753" y="17344"/>
                    <wp:lineTo x="4399" y="21600"/>
                    <wp:lineTo x="18954" y="21600"/>
                  </wp:wrapPolygon>
                </wp:wrapThrough>
                <wp:docPr id="7" name="Freeform: Shape 10"/>
                <wp:cNvGraphicFramePr/>
                <a:graphic xmlns:a="http://schemas.openxmlformats.org/drawingml/2006/main">
                  <a:graphicData uri="http://schemas.microsoft.com/office/word/2010/wordprocessingShape">
                    <wps:wsp>
                      <wps:cNvSpPr/>
                      <wps:spPr>
                        <a:xfrm rot="10800000" flipH="1" flipV="1">
                          <a:off x="0" y="0"/>
                          <a:ext cx="414655" cy="38671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44CD71F" id="Freeform: Shape 10" o:spid="_x0000_s1026" style="position:absolute;margin-left:134.35pt;margin-top:65.2pt;width:32.65pt;height:30.45pt;rotation:180;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6slN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25436,384618;223499,385604;223615,385651;241550,374607;235284,376017;225886,377144;225438,376017;232002,375453;241550,374607;257848,373131;257465,373233;257661,373197;140927,371011;147566,372633;150400,372774;158307,376440;161887,377144;162111,377215;162931,376440;166064,377286;169197,377990;175370,379347;175462,379259;182623,380387;186054,380951;189485,381233;196497,381515;206044,381374;206459,381374;207387,380881;209476,380246;211601,380211;213056,380387;213448,381374;216785,381374;215741,382784;215144,383489;213205,384335;209625,384335;205000,384053;195005,383771;187546,383207;180982,382361;174418,381374;164423,379964;156666,377568;156755,377506;152190,376158;148162,374466;143538,373056;138764,371505;140927,371011;228743,367989;226463,368318;210700,369070;215890,369672;217233,369390;226482,368403;228004,368123;242905,365946;235163,367063;237820,367134;241643,366465;271165,365620;246884,371731;259172,369143;115492,362764;132647,369672;138764,371505;143388,373056;148013,374466;152041,376158;151146,376863;148759,376439;140256,373479;136079,371928;131902,370236;126382,368403;121608,366429;117879,364596;115492,362764;122503,359239;130708,363187;129664,363751;120116,359380;122503,359239;92220,349652;102364,355009;104452,357265;99679,354868;96098,352754;92220,349652;110008,346034;110009,346074;110513,346651;110569,346409;327870,336779;327328,336822;318378,342884;309576,347396;303310,350921;299879,352331;296299,353740;291973,355855;288691,357688;283917,359521;278994,361213;277651,362482;275563,363187;270341,364033;263628,366006;257512,367839;250799,369672;242444,371646;230659,373479;230361,373902;224695,375241;224841,375312;231134,373825;231256,373479;243041,371646;251395,369672;258109,367839;264225,366006;270938,364033;276160,363187;272625,365191;272728,365161;276458,363046;278546,362341;278685,362304;279591,361354;284514,359662;289287,357829;292569,355996;296896,353881;300476,352472;302931,351463;304205,350639;310471,347114;319273,342602;72055,334829;72621,335289;72814,335382;328871,331149;328820,331182;328820,331222;329057,331254;329119,331182;332094,329044;331214,329619;331058,329772;331662,329407;59874,321943;65508,328212;61041,323146;342657,321939;342644,321943;342545,322582;340158,325120;337323,328080;337494,328043;340158,325261;342545,322723;342657,321939;74455,318764;74750,319104;74765,319057;52388,315532;56267,317929;56458,318141;58225,318511;62234,322018;67754,326248;70141,329349;71483,330900;77152,335412;75511,336681;70232,331137;69992,331182;74988,336428;75511,336681;77152,335412;91324,345986;88490,346832;89534,347537;85357,347678;82672,345986;80136,344153;73870,339218;68052,334284;62682,329349;60146,326953;57759,324415;58654,323287;61638,325825;64920,328221;68947,332310;69290,332588;64920,328221;61787,325825;58803,323287;55521,319480;52388,315532;381033,293115;380958,293146;379329,296842;379467,275452;375514,280849;373574,284233;371635,287335;367011,293115;362983,298896;359402,303548;359104,303721;358860,304063;359253,303830;362833,299178;366861,293397;371486,287617;373425,284515;375365,281131;379393,275633;394907,273518;392968,279016;389537,284938;386106,291001;382973,294807;385061,290859;386852,286912;388194,284797;389984,281977;391625,279157;394907,273518;385251,261432;381630,267455;381564,267600;385211,261534;387237,247791;382885,259029;373730,276715;372390,278718;372381,278734;369248,283810;366115,289309;362535,293538;359551,298332;341948,317083;336130,321736;335572,322137;335331,322367;332898,324242;330909,326389;323599,331605;322453,332289;319342,334686;318893,334962;318228,335553;312410,339219;306592,342602;305926,342921;301987,345340;300766,345922;299581,346691;295553,348806;291789,350201;283402,354199;263723,361136;250010,364468;261092,362482;263181,362059;269894,359803;274071,358534;280784,355291;288392,352753;293267,350947;295404,349793;297343,349229;300028,347819;300734,347355;302564,345704;306592,343448;311175,341325;312858,340346;318676,336681;321212,334425;324046,332733;331356,327517;336578,322864;342396,318211;359999,299460;362422,295568;362535,295230;366414,289590;367607,287899;369194,285819;369696,284938;372828,279862;378945,267878;384912,255048;386665,249832;403560,235310;403112,235592;403112,235592;404969,226954;404915,227204;405350,227697;406693,229106;407588,228542;407610,228434;406991,228824;405499,227555;403639,210938;403535,210944;403346,210954;403411,211624;403262,215149;402665,217263;399084,222621;398189,227274;397294,228824;395802,235592;394161,240949;392371,246166;391327,250255;390134,254484;391085,253085;391924,250114;392670,245884;394460,240668;396101,235310;397593,228542;398488,226992;399383,222339;402963,216981;400576,227837;398786,236861;394758,248422;393961,249593;393621,251347;392520,254343;388343,262944;386404,267455;385211,269852;383719,272390;379691,279157;375365,285784;369845,294666;363729,303408;359701,308342;355374,313136;353883,315110;352242,317083;349706,319057;345558,323397;345678,323851;341351,328080;336727,331182;332997,334002;329464,336442;330014,336399;333892,333720;337622,330900;342246,327798;346573,323569;346424,323005;350601,318634;353137,316660;354778,314687;356269,312713;360596,307919;364624,302984;370740,294243;376260,285361;380586,278734;384614,271967;386106,269429;387299,267032;389239,262521;393416,253920;395056,248140;399084,236579;400875,227556;403262,216699;403800,214793;403411,214726;403560,211201;406842,207958;405105,214799;405105,214799;406842,207958;408184,206548;407289,208381;407084,212223;406991,215854;405499,220192;405499,220687;407289,215854;407588,208381;408283,206957;401770,200486;400792,202669;400427,205843;399956,204361;399784,204570;400278,206125;399980,208381;400576,210214;401039,210190;400725,209227;401024,206971;401770,200486;414301,196679;414599,196820;414450,202741;414599,206830;414152,214303;413704,218532;412361,224736;411914,229952;409676,239540;407588,247858;403858,249409;404157,248563;404753,242641;406991,236438;408781,235451;408781,235451;410721,224736;411765,219660;412660,214444;413406,209509;413704,204856;413853,200909;414152,198794;414301,196679;21011,131307;21085,131342;21092,131323;30011,111099;26729,116879;24044,118994;24038,119129;23778,124527;23785,124514;24044,119135;26729,117020;30011,111240;30123,111310;30179,111205;31801,98833;29713,100243;26580,106446;27297,106988;27320,106893;26729,106446;29862,100243;31711,98994;43288,90797;43100,90939;42300,93846;41796,95308;28072,118994;26132,124775;24342,130696;20464,143103;17928,151563;16734,157907;16137,161150;15690,164393;14347,173134;13900,178492;14646,184131;14995,181058;14944,180042;15541,174121;16883,165380;17948,164172;19494,154392;19419,152691;20893,148697;21770,145345;21508,145923;20613,145641;18375,151704;18524,155087;17480,161573;17331,162701;15839,164393;16286,161150;16883,157907;18077,151563;20613,143103;24491,130696;26282,124775;28221,118994;41946,95308;43288,90797;45974,76698;45974,76698;46719,77262;46719,77262;72855,56625;72826,56646;72739,56740;71521,57946;71213,58370;71011,58585;70141,59779;61041,69930;58505,72750;55969,75711;44755,87425;56118,75570;58654,72609;61190,69789;70290,59638;71213,58370;72739,56740;76642,46903;75354,47327;74397,47663;74169,47936;72528,49346;68351,51884;65516,54845;62831,57805;61041,59356;60980,59284;59288,61207;56416,64573;51792,69366;52537,70212;52552,70200;51941,69507;56565,64714;61190,59356;62980,57805;65665,54845;68500,51884;72677,49346;74318,47936;76108,47302;76673,47136;292718,21430;300327,24673;303609,27211;296299,23827;292718,21430;267954,11138;273922,12407;282276,16355;267954,11138;178148,10204;175015,10574;168302,11420;161738,12830;158903,13676;155621,14522;148440,15855;147118,16355;138018,19315;129067,22699;122802,25378;118625,26929;108331,31440;103408,34401;98634,37362;91026,42719;83865,48077;77012,53727;77600,54422;79054,53479;80292,52607;84761,48923;91921,43565;99529,38208;104303,35247;109226,32286;119520,27775;123548,25801;129813,23122;138764,19738;147864,16778;151687,16068;153533,15472;178667,10347;231498,7173;234687,7472;239013,8882;235731,8459;228869,7190;231498,7173;248859,6062;254976,6485;262435,9305;253186,7754;248859,6062;198958,6027;181728,6908;169794,8459;164125,9869;159202,11561;152339,12407;126382,21853;116984,25801;114149,26788;111613,28057;106839,30453;99380,34119;93711,38349;77301,50474;73872,53292;70517,56187;70588,56254;44780,84875;39559,91642;37172,95731;34785,99538;30309,107433;25441,114683;25387,114906;23746,119135;22552,121109;22254,121391;20930,125550;20613,128018;20314,131542;18226,137323;16286,143103;14198,151563;13004,159317;12259,167071;13303,161714;13400,161272;13601,159176;14795,151422;15168,151540;15201,151409;14795,151281;16883,142821;18823,137041;20902,131287;20762,131260;21060,127736;22701,121109;23895,119135;23935,119032;25536,114906;30459,107574;34934,99679;37321,95872;39708,91784;44929,85016;70738,56395;77600,50474;94010,38349;99679,34119;107138,30454;111911,28057;114448,26788;117282,25801;126680,21853;152638,12407;159500,11561;164423,9869;170092,8459;182026,6908;199257,6080;213106,6519;219918,0;226930,423;234090,1128;238864,2256;241997,3666;245876,2961;251694,4230;255274,5217;255125,5358;254976,6344;248859,5922;246771,5358;244682,4935;240654,4089;236627,3243;232449,2679;227825,2679;224095,2679;218277,2679;218004,2596;215443,3807;216338,5217;225289,6908;221306,6974;221373,6979;225587,6908;229167,7331;236030,8600;239312,9023;244832,10151;250500,11279;256020,12548;261540,14099;264225,14804;266910,15650;266945,15680;268871,15993;273537,17632;274189,18566;274369,18610;278546,20161;282127,21571;285707,23122;288392,24532;290182,25378;292122,26365;298686,29890;307040,34965;311366,37785;311491,37869;313702,39139;397891,188784;397828,189964;399532,190194;401173,191321;401919,195128;404753,199640;405947,199742;405947,198653;407159,195469;407140,194846;408333,191040;409975,191040;412511,189489;412809,195692;412063,198653;411168,201473;410720,206125;410571,208522;410273,210919;409637,211320;409676,211483;410286,211099;410571,208804;410720,206407;411168,201755;412063,198935;412809,195974;414002,196820;413853,198935;413555,201050;413406,204997;413107,209650;412361,214585;411466,219801;410422,224877;408483,235592;406693,236579;404455,242782;403858,248704;403560,249550;401024,256035;400278,256599;397145,263508;400427,256599;401173,256035;396399,268865;393863,270134;393337,271128;393416,271262;394012,270134;396548,268865;394758,273659;391476,279298;389835,282118;388045,284938;386702,287053;384763,291141;382675,295089;379393,299319;376111,303266;376247,303000;372530,307778;364474,316096;362888,318403;364474,316237;372530,307919;366414,316660;363262,319780;360732,321537;360596,321736;359014,322886;358955,323287;351943,330054;344484,336540;344139,336776;341650,339782;335683,344012;330105,347965;330085,347988;335683,344153;341650,339924;336727,344576;332718,347043;329944,348150;329864,348242;326881,350075;325757,350567;322928,352736;320168,354586;315991,357124;314648,357265;313156,357892;312924,358059;314797,357406;316140,357265;310769,361072;307338,362764;303907,364315;301484,364658;301073,364879;289735,369531;289157,369655;285707,371787;287646,372351;280486,375312;281082,373338;278695,374184;276458,374889;271833,376299;271215,375598;268999,376017;266313,376581;260794,377850;260612,377929;265866,376721;268551,376158;270789,375735;271684,376439;276309,375030;278546,374325;280933,373479;280336,375453;274071,378272;273764,378191;269446,379823;265866,380810;260495,382079;258276,381903;253635,382756;253484,383066;241102,385322;238267,384617;235881,384617;231703,385886;227974,386168;224244,386309;223839,386145;220440,386714;216338,386027;216487,385886;217233,384899;213802,384476;215443,383630;220366,383489;225140,383348;232002,383489;236776,383066;245726,381233;251694,379964;256169,379823;256480,379687;252141,379823;246174,381092;237223,382925;232449,383348;225587,383207;220813,383348;215890,383489;216040,382925;217084,381515;263031,374325;294210,363187;302415,359098;307040,356842;311814,354445;320764,349370;327925,344153;341351,334284;345081,331464;348661,328503;354032,323851;356269,320326;359484,317541;359510,317367;356419,320044;354181,323569;348810,328222;345230,331182;341501,334002;328074,343871;320914,349088;311963,354163;307189,356560;302564,358816;294360,362905;263181,374043;217233,381233;213802,381233;213354,380105;209774,379964;206492,381233;196944,381374;189933,381092;186502,380810;183071,380246;185138,378163;184712,378272;177011,376925;176656,377004;161887,374466;156069,373338;150997,372492;144880,369813;137272,367134;129366,364174;130708,363187;136228,364174;138615,366147;146820,368403;163080,372351;167108,373056;171435,373761;176208,374748;181469,375823;181877,375735;186800,376440;186949,376158;194110,376440;195303,376581;206343,376581;214399,376863;223946,376158;225140,376158;225587,377286;234985,376158;241251,374748;244831,374184;247069,373902;251992,372774;256020,371928;260048,370941;267436,369733;268402,369390;260645,370659;256617,371646;252589,372492;247666,373620;245428,373902;241848,374466;232151,375312;225587,375876;224394,375876;214846,376581;206790,376299;195751,376299;194558,376158;189933,374325;187397,375876;187390,375888;189485,374607;194110,376439;186949,376158;187006,376123;182325,375453;176805,374325;172031,373338;167705,372633;163677,371928;147416,367980;139212,365724;136825,363751;131305,362764;123100,358816;120713,358957;112210,354868;110718,352331;111016,352190;116238,354868;121459,357547;122951,356701;116834,352894;111762,350780;104751,346973;98784,343307;89385,339501;85805,336681;86551,336399;90131,337386;82672,330054;78495,326812;74616,323569;69693,319762;62533,312290;62041,310839;60593,309470;55670,304394;55074,301857;53134,299319;52903,298976;50598,297486;46123,291423;43587,285784;43288,285784;39857,279580;36575,273377;33144,266187;30011,258855;33144,263790;36277,269993;37321,273377;37753,273975;37221,271365;35836,268989;33581,264196;30906,259983;27624,251524;24812,242852;23889,240324;19868,225154;18089,214141;18077,214444;18226,216699;18972,221916;19867,227274;18375,222621;17331,216699;16137,216699;15391,211342;14347,207958;13452,204715;10916,202178;10170,202178;9424,198653;9126,194141;9723,187797;10021,185541;10529,183994;10282,180465;10618,175249;11214,174191;11214,173557;10021,175672;8977,174262;7037,171724;6683,169715;6590,169891;5993,175531;5545,181170;5098,185541;5098,194564;5247,199217;5545,203869;4203,208240;3905,208240;3009,199781;3009,191040;3755,184272;5097,185540;3905,184131;3606,179056;3905,171301;4054,169186;4501,165662;6291,159317;7183,155102;6888,154100;5844,159740;4054,166085;3606,169609;3457,171724;3159,179478;3457,184554;2711,191321;2711,200063;3606,208522;3905,208522;5844,216559;6888,223185;9126,229952;12650,244505;12958,247294;13601,247294;16883,254766;18077,258573;15839,255330;13452,250255;13303,251665;12005,247862;11065,247999;10021,244756;6441,237002;4203,230093;4054,224313;3009,217545;2263,210778;623,205843;1667,179620;2711,172852;1816,169186;3606,159035;4054,156638;5247,148461;8380,142539;7634,150576;8380,149198;8827,145906;8977,142257;10319,137605;12408,130555;14944,123365;15134,123163;16287,117443;17928,113355;19867,109971;23746,102922;26878,96577;31354,88400;34636,84875;37321,79940;39559,76839;41946,75711;42542,74865;44929,70353;49554,65278;49680,67399;49342,68291;54178,63586;56565,60625;59698,57805;59968,58089;59847,57946;63726,54281;67605,50897;71782,46667;77600,42578;83865,38208;87612,35738;90131,33555;94606,31017;99380,28621;100012,28313;101637,26805;104303,24955;107231,23545;109302,23094;109674,22840;150251,7331;151756,7022;155920,5639;158791,5093;160289,5081;160843,4935;194856,705;204515,670;214846,846;215038,982;220068,423;224692,1128;229317,1974;231703,2486;229167,1833;224543,987;219918,282;21991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3536" behindDoc="0" locked="0" layoutInCell="1" allowOverlap="1" wp14:anchorId="082E8C06" wp14:editId="7B0D42BA">
                <wp:simplePos x="0" y="0"/>
                <wp:positionH relativeFrom="column">
                  <wp:posOffset>36830</wp:posOffset>
                </wp:positionH>
                <wp:positionV relativeFrom="paragraph">
                  <wp:posOffset>883285</wp:posOffset>
                </wp:positionV>
                <wp:extent cx="1544955" cy="1452245"/>
                <wp:effectExtent l="0" t="0" r="4445" b="0"/>
                <wp:wrapThrough wrapText="bothSides">
                  <wp:wrapPolygon edited="0">
                    <wp:start x="7102" y="0"/>
                    <wp:lineTo x="3906" y="1511"/>
                    <wp:lineTo x="0" y="4911"/>
                    <wp:lineTo x="0" y="13223"/>
                    <wp:lineTo x="2131" y="18134"/>
                    <wp:lineTo x="2131" y="18512"/>
                    <wp:lineTo x="7102" y="21156"/>
                    <wp:lineTo x="7813" y="21156"/>
                    <wp:lineTo x="14560" y="21156"/>
                    <wp:lineTo x="14915" y="21156"/>
                    <wp:lineTo x="19176" y="18512"/>
                    <wp:lineTo x="19176" y="18134"/>
                    <wp:lineTo x="21307" y="14356"/>
                    <wp:lineTo x="21307" y="10200"/>
                    <wp:lineTo x="20597" y="5289"/>
                    <wp:lineTo x="15980" y="1133"/>
                    <wp:lineTo x="13850" y="0"/>
                    <wp:lineTo x="7102"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44955" cy="14522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8B84280" id="Freeform: Shape 18" o:spid="_x0000_s1026" style="position:absolute;margin-left:2.9pt;margin-top:69.55pt;width:121.65pt;height:11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839949,1444369;832729,1448072;833162,1448249;899985,1406774;876640,1412069;841622,1416305;839955,1412069;864412,1409951;899985,1406774;960709,1401232;959284,1401615;960014,1401480;525077,1393273;549812,1399362;560373,1399891;589831,1413658;603171,1416305;604006,1416570;607062,1413658;618734,1416834;630407,1419481;653406,1424576;653752,1424247;680432,1428482;693216,1430600;706000,1431659;732124,1432718;767697,1432188;769241,1432188;772700,1430335;780481,1427953;788402,1427820;793821,1428482;795280,1432188;807717,1432188;803826,1437483;801603,1440131;794377,1443307;781037,1443307;763806,1442248;726565,1441189;698774,1439072;674317,1435895;649861,1432188;612621,1426894;583717,1417893;584052,1417662;567043,1412599;552035,1406245;534804,1400950;517018,1395126;525077,1393273;852267,1381922;843775,1383156;785043,1385981;804382,1388243;809384,1387184;843846,1383478;849517,1382427;905035,1374250;876191,1378444;886089,1378713;900332,1376198;1010329,1373026;919860,1395975;965642,1386258;430308,1362300;494229,1388243;517018,1395126;534248,1400950;551479,1406245;566486,1412598;563151,1415246;554258,1413657;522576,1402539;507013,1396714;491450,1390361;470884,1383478;453097,1376066;439202,1369182;430308,1362300;456433,1349063;487003,1363888;483113,1366006;447539,1349593;456433,1349063;343599,1313060;381395,1333180;389177,1341651;371391,1332650;358051,1324708;343599,1313060;409877,1299474;409882,1299625;411759,1301789;411966,1300882;1221605,1264719;1219587,1264879;1186237,1287646;1153443,1304589;1130098,1317825;1117314,1323120;1103974,1328414;1087855,1336356;1075626,1343239;1057840,1350122;1039498,1356476;1034495,1361241;1026713,1363888;1007260,1367065;982247,1374478;959458,1381360;934446,1388243;903319,1395656;859409,1402539;858297,1404127;837185,1409155;837732,1409422;861178,1403838;861632,1402539;905543,1395656;936670,1388243;961682,1381360;984471,1374478;1009483,1367065;1028937,1363888;1015768,1371415;1016153,1371301;1030049,1363359;1037831,1360712;1038349,1360575;1041721,1357005;1060064,1350652;1077850,1343769;1090079,1336886;1106197,1328944;1119537,1323649;1128685,1319861;1133433,1316766;1156778,1303530;1189572,1286587;268467,1257397;270577,1259121;271297,1259471;1225335,1243576;1225145,1243701;1225145,1243852;1226028,1243972;1226257,1243701;1237343,1235672;1234062,1237832;1233482,1238406;1235732,1237034;223083,1209004;244074,1232546;227430,1213521;1276698,1208988;1276649,1209005;1276281,1211404;1267388,1220934;1256827,1232053;1257464,1231912;1267388,1221463;1276281,1211933;1276698,1208988;277411,1197066;278511,1198342;278567,1198167;195193,1184930;209644,1193931;210354,1194727;216939,1196115;231877,1209286;252443,1225169;261336,1236817;266338,1242642;287460,1259584;281346,1264349;261676,1243530;260781,1243701;260781,1243701;279395,1263402;281346,1264349;287461,1259584;340264,1299294;329704,1302470;333594,1305118;318031,1305647;308026,1299294;298577,1292411;275232,1273880;253555,1255349;233545,1236817;224096,1227817;215203,1218287;218538,1214051;229654,1223581;241882,1232582;256890,1247936;258165,1248979;241882,1232582;230210,1223581;219093,1214051;206865,1199755;195193,1184930;1419685,1100747;1419403,1100862;1413332,1114740;1413850,1034416;1399120,1054683;1391894,1067390;1384668,1079038;1367437,1100747;1352430,1122454;1339090,1139927;1337977,1140574;1337067,1141859;1338534,1140985;1351874,1123514;1366882,1101805;1384112,1080098;1391338,1068450;1398564,1055743;1413571,1035094;1458246,1032578;1453591,1042506;1443586,1061567;1453591,1042506;1458246,1032578;1471378,1027152;1464152,1047801;1451368,1070038;1438583,1092805;1426911,1107100;1434693,1092275;1441363,1077450;1446365,1069509;1453035,1058919;1459149,1048330;1471378,1027152;1435400,981767;1421909,1004385;1421661,1004928;1435249,982148;1442800,930539;1426584,972741;1392473,1039158;1387479,1046679;1387447,1046742;1375774,1065802;1364102,1086451;1350762,1102335;1339646,1120337;1274058,1190755;1252380,1208227;1250300,1209733;1249403,1210598;1240339,1217637;1232927,1225699;1205691,1245289;1201423,1247857;1189831,1256859;1188157,1257894;1185681,1260114;1164004,1273880;1142326,1286587;1139845,1287785;1125167,1296866;1120617,1299052;1116202,1301941;1101195,1309883;1087173,1315121;1055920,1330137;982600,1356186;931506,1368700;972798,1361241;980580,1359652;1005592,1351181;1021155,1346416;1046168,1334238;1074515,1324708;1092677,1317923;1100639,1313589;1107864,1311472;1117869,1306177;1120498,1304437;1127319,1298235;1142326,1289764;1159399,1281792;1165671,1278115;1187348,1264349;1196797,1255878;1207358,1249524;1234594,1229935;1254048,1212462;1275725,1194990;1341313,1124572;1350339,1109956;1350762,1108688;1365214,1087510;1369661,1081156;1375573,1073345;1377442,1070038;1389114,1050977;1411904,1005973;1434137,957792;1440668,938202;1503615,883668;1501948,884727;1501948,884727;1508865,852289;1508666,853226;1510285,855077;1515288,860372;1518623,858254;1518707,857848;1516400,859313;1510841,854547;1503911,792144;1503523,792165;1502820,792202;1503060,794719;1502504,807956;1500281,815897;1486941,836017;1483606,853489;1480271,859313;1474713,884727;1468598,904846;1461928,924437;1458038,939791;1453591,955675;1457137,950420;1460261,939261;1463040,923377;1469710,903788;1475824,883668;1481383,858254;1484718,852430;1488053,834958;1501393,814838;1492499,855606;1485829,889492;1470822,932908;1467853,937307;1466583,943894;1462484,955145;1446921,987442;1439695,1004385;1435249,1013386;1429690,1022916;1414683,1048330;1398564,1073215;1377998,1106571;1355209,1139397;1340202,1157928;1324083,1175930;1318524,1183342;1312410,1190755;1302961,1198167;1287507,1214466;1287953,1216169;1271835,1232053;1254604,1243701;1240708,1254290;1227544,1263453;1229592,1263291;1244043,1253231;1257939,1242642;1275170,1230994;1291289,1215110;1290733,1212992;1306296,1196579;1315745,1189167;1321859,1181754;1327418,1174342;1343537,1156340;1358544,1137809;1381333,1104982;1401899,1071627;1418018,1046742;1433025,1021328;1438583,1011797;1443030,1002797;1450256,985854;1465819,953557;1471933,931849;1486941,888433;1493611,854548;1502504,813779;1504509,806618;1503060,806367;1503615,793131;1515844,780953;1509371,806642;1509371,806642;1515844,780953;1520846,775658;1517511,782542;1517511,782542;1516747,796969;1516400,810603;1510841,826894;1510841,828755;1517511,810603;1518623,782541;1521215,777193;1496945,752891;1493303,761092;1491943,773011;1490190,767443;1489548,768229;1491388,774070;1490276,782542;1492499,789424;1494222,789333;1493055,785718;1494166,777246;1496945,752891;1543636,738596;1544747,739125;1544191,761363;1544747,776717;1543079,804778;1541412,820662;1536410,843958;1534742,863549;1526405,899552;1518623,930790;1504728,936614;1505839,933437;1508062,911200;1516400,887904;1523070,884198;1523070,884197;1530296,843958;1534186,824898;1537521,805308;1540301,786777;1541412,769305;1541968,754480;1543079,746538;1543636,738596;78284,493104;78560,493235;78586,493161;111818,417214;99590,438922;89585,446864;89561,447371;88594,467640;88621,467592;89585,447393;99590,439451;111818,417743;112235,418008;112443,417611;118488,371151;110706,376446;99034,399742;101704,401777;101791,401419;99590,399742;111262,376446;118153,371757;161287,340972;160585,341507;157605,352422;155729,357915;104592,446864;97366,468572;90696,490809;76245,537401;66796,569169;62349,592995;60126,605172;58458,617350;53456,650177;51788,670296;54568,691474;55870,679935;55679,676120;57903,653883;62905,621056;66872,616521;72634,579794;72354,573405;77845,558410;81113,545819;80136,547991;76801,546932;68463,569699;69019,582406;65128,606761;64573,610997;59014,617350;60681,605172;62905,592995;67351,569169;76801,537401;91252,490809;97922,468572;105148,446864;156284,357915;161287,340972;171292,288026;171292,288026;174071,290144;174071,290143;271449,212645;271342,212727;271018,213075;266477,217608;265329,219199;264580,220005;261336,224491;227431,262612;217982,273201;208533,284320;166768,328291;209088,283790;218537,272671;227986,262082;261892,223961;265329,219199;271018,213075;285558,176136;280761,177728;277193,178990;276344,180016;270230,185310;254666,194841;244106,205960;234101,217078;227431,222902;227204,222632;220900,229852;210200,242493;192969,260494;195748,263670;195801,263626;193525,261023;210755,243022;227986,222902;234656,217078;244661,205960;255222,194841;270785,185311;276899,180016;283569,177634;285675,177011;1090634,80478;1118981,92655;1131209,102185;1103974,89478;1090634,80478;998366,41827;1020600,46592;1051726,61417;998366,41827;663758,38320;652085,39709;627072,42886;602616,48181;592055,51357;579827,54534;553069,59541;548144,61417;514239,72536;480889,85243;457544,95303;441981,101127;403629,118069;385287,129188;367500,140307;339152,160426;312473,180545;286938,201764;289128,204371;294547,200831;299159,197555;315808,183722;342487,163603;370834,143483;388621,132364;406964,121246;445316,104303;460323,96891;483668,86831;517018,74124;550923,63005;565166,60341;572046,58101;665691,38857;862535,26936;874416,28061;890535,33356;878307,31768;852739,27002;862535,26936;927220,22766;950009,24355;977800,34944;943339,29120;927220,22766;741295,22634;677097,25943;632630,31767;611509,37062;593166,43415;567598,46592;470884,82066;435867,96891;425306,100597;415857,105362;398070,114363;370279,128129;349157,144012;288016,189546;275239,200130;262739,211002;263003,211254;166845,318734;147391,344148;138498,359503;129604,373798;112929,403448;94791,430674;94587,431509;88473,447393;84026,454806;82915,455865;77982,471484;76801,480749;75689,493986;67908,515694;60681,537401;52900,569169;48453,598290;45674,627410;49565,607290;49925,605630;50676,597760;55123,568640;56515,569082;56636,568590;55124,568110;62905,536342;70131,514634;77877,493026;77357,492927;78469,479691;84582,454806;89029,447393;89178,447006;95143,431509;113486,403978;130160,374328;139054,360033;147947,344678;167401,319264;263560,211784;289128,189547;350269,144013;371391,128129;399182,114363;416969,105362;426418,100597;436978,96891;471996,82066;568710,46592;594279,43416;612621,37062;633742,31768;678208,25943;742407,22833;794008,24482;819389,0;845513,1588;872193,4236;889979,8471;901652,13766;916104,11118;937781,15884;951121,19590;950565,20119;950009,23825;927220,22237;919439,20119;911657,18531;896649,15354;881642,12177;866079,10059;848848,10059;834952,10059;813275,10059;812257,9750;802714,14295;806049,19590;839399,25943;824558,26190;824809,26208;840511,25943;853851,27532;879419,32297;891647,33885;912213,38121;933335,42357;953900,47122;974466,52946;984471,55593;994476,58770;994605,58882;1001780,60060;1019166,66215;1021595,69720;1022267,69889;1037831,75712;1051171,81007;1064510,86831;1074515,92126;1081185,95303;1088411,99009;1112867,112245;1143994,131306;1160113,141895;1160579,142213;1168817,146980;1482494,708946;1482259,713377;1488608,714241;1494722,718477;1497501,732772;1508062,749714;1512509,750100;1512509,746009;1517028,734052;1516955,731713;1521402,717418;1527516,717418;1536965,711594;1538077,734890;1535298,746009;1531963,756598;1530295,774070;1529740,783071;1528628,792072;1526258,793577;1526405,794189;1528675,792747;1529740,784130;1530295,775129;1531963,757657;1535298,747067;1538077,735949;1542523,739126;1541968,747067;1540856,755010;1540300,769834;1539188,787306;1536410,805838;1533075,825427;1529183,844488;1521958,884727;1515288,888433;1506950,911730;1504727,933967;1503615,937144;1494166,961499;1491387,963617;1479715,989560;1491943,963617;1494722,961499;1476935,1009679;1467487,1014445;1465527,1018179;1465819,1018680;1468043,1014444;1477492,1009679;1470822,1027681;1458593,1048859;1452480,1059449;1445810,1070038;1440807,1077979;1433581,1093334;1425800,1108159;1413571,1124043;1401343,1138868;1401853,1137868;1388003,1155810;1357988,1187049;1352078,1195709;1357988,1187578;1388003,1156340;1365214,1189166;1353472,1200880;1344045,1207481;1343536,1208227;1337643,1212546;1337422,1214051;1311298,1239465;1283507,1263820;1282221,1264708;1272946,1275997;1250713,1291881;1229933,1306727;1229859,1306813;1250713,1292411;1272946,1276527;1254604,1293999;1239666,1303265;1229332,1307422;1229035,1307766;1217919,1314648;1213730,1316498;1203190,1324642;1192907,1331591;1177344,1341121;1172341,1341651;1166781,1344005;1165917,1344630;1172897,1342180;1177900,1341651;1157890,1355946;1145105,1362300;1132322,1368124;1123292,1369414;1121761,1370242;1079518,1387714;1077364,1388180;1064510,1396185;1071736,1398303;1045056,1409422;1047279,1402009;1038386,1405186;1030049,1407833;1012818,1413128;1010516,1410496;1002257,1412069;992252,1414187;971687,1418952;971008,1419252;990585,1414716;1000590,1412598;1008927,1411010;1012262,1413657;1029493,1408362;1037830,1405715;1046723,1402539;1044500,1409951;1021155,1420540;1020011,1420235;1003925,1426364;990585,1430071;970575,1434835;962307,1434174;945014,1437379;944451,1438542;898317,1447013;887756,1444366;878863,1444366;863299,1449131;849404,1450190;835508,1450719;833998,1450103;821335,1452242;806049,1449660;806605,1449131;809384,1445425;796601,1443836;802714,1440660;821057,1440130;838844,1439601;864411,1440130;882198,1438542;915547,1431659;937781,1426894;954456,1426364;955616,1425851;939448,1426365;917215,1431129;883865,1438013;866079,1439601;840511,1439072;822724,1439601;804382,1440131;804938,1438013;808828,1432718;980024,1405715;1096192,1363888;1126763,1348534;1143994,1340062;1161780,1331062;1195130,1312001;1221810,1292411;1271835,1255349;1285730,1244760;1299070,1233641;1319080,1216169;1327418,1202933;1339394,1192475;1339490,1191818;1327974,1201874;1319636,1215110;1299626,1232582;1286286,1243701;1272391,1254290;1222366,1291352;1195686,1310942;1162336,1330003;1144550,1339003;1127319,1347475;1096749,1362829;980580,1404656;809384,1431659;796601,1431659;794933,1427423;781593,1426894;769365,1431659;733791,1432188;707668,1431129;694883,1430071;682100,1427953;689800,1420128;688213,1420540;659522,1415479;658199,1415775;603172,1406245;581494,1402009;562596,1398833;539807,1388773;511460,1378713;482001,1367594;487003,1363888;507569,1367594;516462,1375007;547033,1383478;607618,1398303;622626,1400950;638745,1403598;656531,1407304;676132,1411341;677652,1411010;695995,1413658;696551,1412599;723230,1413658;727677,1414187;768808,1414187;798823,1415246;834396,1412599;838843,1412599;840511,1416834;875528,1412599;898873,1407304;912212,1405186;920550,1404127;938892,1399892;953900,1396715;968907,1393008;996435,1388470;1000034,1387185;971131,1391949;956123,1395656;941116,1398833;922774,1403068;914436,1404127;901096,1406245;864967,1409422;840511,1411540;836064,1411540;800491,1414187;770476,1413128;729345,1413128;724898,1412599;707668,1405715;698218,1411540;698194,1411585;706000,1406774;723231,1413657;696551,1412598;696761,1412469;679320,1409951;658755,1405715;640968,1402009;624849,1399362;609842,1396715;549256,1381890;518686,1373419;509792,1366006;489226,1362300;458656,1347475;449763,1348005;418080,1332650;412522,1323120;413634,1322590;433088,1332650;452542,1342710;458100,1339533;435311,1325237;416413,1317296;390289,1303000;368056,1289234;333039,1274939;319699,1264350;322477,1263291;335817,1266997;308026,1239465;292463,1227288;278011,1215110;259669,1200815;232989,1172753;231159,1167303;225763,1162164;207421,1143103;205198,1133573;197972,1124043;197111,1122757;188522,1117160;171847,1094393;162399,1073215;161287,1073215;148503,1049918;136275,1026622;123490,999620;111818,972088;123490,990619;135163,1013915;139054,1026622;140661,1028868;138683,1019066;133521,1010143;125119,992145;115153,976323;102924,944556;92449,911993;89008,902497;74025,845528;67399,804171;67351,805308;67908,813779;70686,833370;74021,853489;68463,836017;64573,813779;60126,813779;57346,793660;53456,780953;50121,768776;40672,759245;37893,759245;35113,746009;34002,729066;36225,705240;37337,696769;39230,690959;38309,677708;39560,658118;41783,654148;41783,651765;37337,659707;33446,654412;26220,644882;24900,637337;24553,637999;22329,659177;20662,680355;18994,696769;18994,730654;19550,748126;20662,765598;15660,782012;14548,782012;11213,750244;11213,717418;13992,692004;18992,696766;14548,691474;13436,672414;14548,643293;15103,635352;16771,622115;23441,598290;26764,582462;25664,578699;21773,599878;15103,623704;13436,636940;12880,644882;11768,674002;12880,693063;10101,718477;10101,751303;13436,783071;14548,783071;21773,813250;25664,838135;34002,863549;47133,918199;48279,928672;50677,928672;62905,956733;67352,971029;59014,958851;50121,939791;49565,945085;44730,930806;41228,931319;37337,919142;23997,890022;15660,864078;15103,842370;11213,816956;8433,791542;2320,773011;6210,674532;10101,649118;6766,635352;13436,597231;15103,588230;19550,557521;31223,535284;28443,565463;31222,560290;32890,547924;33446,534225;38448,516752;46230,490279;55679,463277;56387,462518;60682,441040;66796,425685;74022,412978;88473,386505;100146,362680;116821,331971;129049,318734;139054,300203;147391,288555;156285,284320;158508,281143;167401,264200;184632,245140;185101,253106;183844,256455;201862,238786;210755,227668;222428,217078;223434,218143;222984,217608;237436,203842;251887,191135;267451,175251;289128,159896;312473,143483;326430,134208;335817,126011;352492,116481;370279,107480;372633,106327;378686,100663;388622,93714;399530,88420;407247,86727;408631,85772;559816,27531;565426,26370;580938,21178;591638,19126;597217,19081;599281,18531;726010,2647;762000,2515;800491,3176;801208,3688;819945,1588;837176,4235;854407,7412;863297,9337;853851,6883;836620,3706;819389,1059;81938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712512" behindDoc="0" locked="0" layoutInCell="1" allowOverlap="1" wp14:anchorId="7DC9A913" wp14:editId="08994589">
                <wp:simplePos x="0" y="0"/>
                <wp:positionH relativeFrom="column">
                  <wp:posOffset>-381000</wp:posOffset>
                </wp:positionH>
                <wp:positionV relativeFrom="paragraph">
                  <wp:posOffset>400685</wp:posOffset>
                </wp:positionV>
                <wp:extent cx="2331085" cy="2146300"/>
                <wp:effectExtent l="0" t="0" r="5715" b="12700"/>
                <wp:wrapThrough wrapText="bothSides">
                  <wp:wrapPolygon edited="0">
                    <wp:start x="12656" y="21600"/>
                    <wp:lineTo x="16187" y="21089"/>
                    <wp:lineTo x="19246" y="18021"/>
                    <wp:lineTo x="21600" y="13676"/>
                    <wp:lineTo x="21600" y="8308"/>
                    <wp:lineTo x="20659" y="5240"/>
                    <wp:lineTo x="20659" y="4729"/>
                    <wp:lineTo x="16893" y="1150"/>
                    <wp:lineTo x="14069" y="128"/>
                    <wp:lineTo x="13598" y="128"/>
                    <wp:lineTo x="8185" y="128"/>
                    <wp:lineTo x="7949" y="128"/>
                    <wp:lineTo x="5596" y="1150"/>
                    <wp:lineTo x="1830" y="5240"/>
                    <wp:lineTo x="653" y="9330"/>
                    <wp:lineTo x="182" y="10353"/>
                    <wp:lineTo x="182" y="13931"/>
                    <wp:lineTo x="1595" y="18277"/>
                    <wp:lineTo x="6066" y="21089"/>
                    <wp:lineTo x="7949" y="21600"/>
                    <wp:lineTo x="12656" y="21600"/>
                  </wp:wrapPolygon>
                </wp:wrapThrough>
                <wp:docPr id="9" name="Freeform: Shape 10"/>
                <wp:cNvGraphicFramePr/>
                <a:graphic xmlns:a="http://schemas.openxmlformats.org/drawingml/2006/main">
                  <a:graphicData uri="http://schemas.microsoft.com/office/word/2010/wordprocessingShape">
                    <wps:wsp>
                      <wps:cNvSpPr/>
                      <wps:spPr>
                        <a:xfrm rot="10800000" flipH="1">
                          <a:off x="0" y="0"/>
                          <a:ext cx="2331085" cy="21463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5D5E851" id="Freeform: Shape 10" o:spid="_x0000_s1026" style="position:absolute;margin-left:-30pt;margin-top:31.55pt;width:183.55pt;height:169pt;rotation:18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267347,2134660;1256452,2140133;1257105,2140394;1357930,2079098;1322707,2086923;1269871,2093183;1267355,2086923;1304256,2083793;1357930,2079098;1449554,2070907;1447402,2071473;1448505,2071273;792256,2059144;829576,2068143;845511,2068925;889959,2089271;910087,2093183;911346,2093575;915958,2089271;933569,2093966;951182,2097878;985884,2105408;986405,2104921;1026661,2111181;1045949,2114311;1065239,2115876;1104655,2117441;1158329,2116658;1160659,2116658;1165878,2113919;1177619,2110398;1189569,2110202;1197746,2111180;1199948,2116658;1218712,2116658;1212842,2124483;1209488,2128396;1198585,2133091;1178457,2133091;1152459,2131526;1096269,2129961;1054336,2126831;1017435,2122136;980534,2116658;924345,2108833;880734,2095531;881239,2095189;855575,2087706;832931,2078316;806933,2070491;780096,2061883;792256,2059144;1285933,2042368;1273119,2044192;1184502,2048367;1213680,2051710;1221229,2050145;1273226,2044668;1281782,2043115;1365551,2031030;1322029,2037228;1336963,2037625;1358454,2033909;1524422,2029220;1387919,2063137;1456996,2048776;649265,2013368;745710,2051710;780096,2061883;806094,2070490;832092,2078315;854736,2087705;849704,2091618;836285,2089270;788482,2072838;765000,2064230;741517,2054840;710487,2044668;683650,2033713;662684,2023540;649265,2013368;688683,1993806;734808,2015716;728938,2018846;675264,1994588;688683,1993806;518435,1940596;575463,1970331;587205,1982851;560368,1969548;540240,1957811;518435,1940596;618437,1920517;618445,1920740;621277,1923939;621589,1922598;1843203,1869152;1840157,1869388;1789838,1903036;1740357,1928076;1705133,1947638;1685844,1955463;1665717,1963288;1641395,1975026;1622945,1985198;1596108,1995371;1568433,2004761;1560884,2011803;1549143,2015716;1519790,2020411;1482051,2031366;1447666,2041538;1409926,2051711;1362961,2062666;1296708,2072838;1295031,2075186;1263176,2082617;1264001,2083011;1299377,2074759;1300063,2072838;1366317,2062666;1413282,2051711;1451021,2041538;1485406,2031366;1523145,2020411;1552499,2015716;1532628,2026840;1533209,2026671;1554176,2014933;1565917,2011021;1566699,2010819;1571787,2005543;1599463,1996153;1626300,1985981;1644751,1975808;1669071,1964071;1689199,1956246;1703001,1950647;1710166,1946073;1745389,1926511;1794870,1901471;405073,1858331;408257,1860879;409344,1861396;1848832,1837904;1848544,1838088;1848544,1838312;1849877,1838489;1850221,1838088;1866950,1826223;1861998,1829415;1861123,1830263;1864518,1828236;336596,1786809;368270,1821605;343155,1793486;1926330,1786786;1926255,1786811;1925700,1790356;1912282,1804441;1896347,1820873;1897307,1820667;1912282,1805224;1925700,1791139;1926330,1786786;418567,1769165;420228,1771052;420312,1770794;294514,1751231;316319,1764534;317390,1765710;327326,1767761;349865,1787226;380895,1810701;394314,1827916;401861,1836523;433730,1861563;424505,1868605;394826,1837836;393476,1838088;421562,1867206;424505,1868605;433731,1861563;513403,1920250;497469,1924945;503339,1928858;479857,1929640;464761,1920250;450504,1910078;415281,1882690;382573,1855303;352381,1827916;338124,1814613;324706,1800529;329738,1794269;346511,1808354;364961,1821656;387604,1844348;389529,1845889;364961,1821656;347349,1808354;330576,1794269;312125,1773141;294514,1751231;2142073,1626814;2141648,1626984;2132489,1647496;2133269,1528783;2111044,1558736;2100141,1577516;2089239,1594731;2063240,1626814;2040596,1658896;2020469,1684719;2018791,1685676;2017417,1687574;2019630,1686284;2039757,1660462;2062402,1628379;2088399,1596297;2099302,1579082;2110205,1560302;2132849,1529784;2220069,1518047;2209166,1548564;2189877,1581429;2170588,1615077;2152976,1636204;2164718,1614294;2174781,1592384;2182329,1580647;2192393,1564997;2201618,1549347;2220069,1518047;2165785,1450971;2145428,1484399;2145054,1485203;2165556,1451534;2176949,1375261;2152482,1437632;2101015,1535791;2093480,1546907;2093431,1546999;2075819,1575169;2058208,1605687;2038080,1629162;2021307,1655767;1922345,1759839;1889637,1785661;1886499,1787888;1885146,1789166;1871469,1799569;1860285,1811483;1819190,1840436;1812751,1844232;1795262,1857535;1792736,1859065;1788999,1862346;1756292,1882691;1723584,1901471;1719840,1903242;1697694,1916663;1690829,1919894;1684167,1924163;1661523,1935901;1640366,1943643;1593212,1965835;1482582,2004333;1405491,2022828;1467794,2011803;1479535,2009455;1517274,1996935;1540756,1989893;1578496,1971895;1621267,1957810;1648671,1947784;1660685,1941378;1671586,1938249;1686683,1930423;1690649,1927851;1700940,1918686;1723584,1906166;1749345,1894384;1758807,1888950;1791515,1868605;1805772,1856085;1821707,1846696;1862800,1817743;1892154,1791921;1924861,1766099;2023822,1662026;2037442,1640424;2038080,1638551;2059885,1607251;2066594,1597861;2075515,1586316;2078336,1581429;2095947,1553259;2130332,1486746;2163879,1415539;2173733,1386586;2268710,1305989;2266195,1307554;2266195,1307554;2276632,1259614;2276331,1260998;2278774,1263735;2286322,1271560;2291354,1268430;2291481,1267829;2288000,1269995;2279613,1262952;2269157,1170724;2268571,1170755;2267510,1170810;2267872,1174530;2267034,1194093;2263679,1205830;2243551,1235565;2238519,1261387;2233487,1269995;2225101,1307554;2215875,1337289;2205811,1366242;2199941,1388934;2193232,1412409;2198583,1404644;2203296,1388151;2207489,1364676;2217553,1335724;2226778,1305989;2235165,1268430;2240197,1259822;2245229,1234000;2265356,1204265;2251938,1264517;2241874,1314597;2219230,1378761;2214751,1385263;2212836,1394999;2206650,1411627;2183168,1459359;2172265,1484399;2165556,1497702;2157169,1511787;2134526,1549347;2110205,1586124;2079175,1635422;2044789,1683937;2022146,1711324;1997825,1737929;1989438,1748884;1980213,1759839;1965956,1770794;1942638,1794882;1943311,1797399;1918991,1820873;1892992,1838088;1872026,1853738;1852164,1867281;1855253,1867041;1877058,1852173;1898025,1836523;1924023,1819308;1948344,1795834;1947505,1792704;1970988,1768446;1985245,1757492;1994470,1746537;2002856,1735582;2027178,1708977;2049821,1681589;2084207,1633074;2115236,1583777;2139558,1546999;2162201,1509439;2170588,1495354;2177297,1482052;2188200,1457012;2211682,1409279;2220907,1377197;2243551,1313032;2253615,1262952;2267034,1202700;2270059,1192116;2267872,1191745;2268710,1172183;2287161,1154185;2277395,1192151;2277396,1192151;2287161,1154186;2294709,1146360;2289677,1156533;2288524,1177855;2288000,1198005;2279613,1222083;2279613,1224833;2289677,1198005;2291354,1156532;2295264,1148628;2258646,1112712;2253151,1124832;2251099,1142448;2248453,1134219;2247485,1135380;2250261,1144013;2248583,1156533;2251938,1166705;2254538,1166570;2252776,1161227;2254453,1148707;2258646,1112712;2329094,1091585;2330772,1092367;2329932,1125232;2330772,1147925;2328255,1189397;2325740,1212872;2318191,1247302;2315676,1276255;2303095,1329464;2291354,1375631;2270388,1384239;2272066,1379544;2275420,1346679;2288000,1312249;2298064,1306772;2298064,1306772;2308966,1247302;2314837,1219132;2319869,1190180;2324062,1162792;2325740,1136970;2326578,1115060;2328255,1103322;2329094,1091585;118117,728767;118534,728962;118574,728852;168716,616609;150265,648691;135169,660429;135133,661178;133673,691134;133716,691062;135169,661211;150265,649473;168716,617391;169344,617782;169659,617195;178779,548531;167037,556356;149426,590786;153455,593794;153586,593265;150265,590786;167877,556356;178273,549427;243356,503929;242296,504720;237800,520851;234969,528969;157813,660429;146910,692511;136846,725376;115041,794236;100784,841185;94075,876398;90720,894395;88204,912393;80656,960908;78140,990643;82334,1021943;84299,1004888;84011,999250;87366,966385;94913,917870;100899,911167;109592,856888;109171,847445;117456,825283;122386,806677;120912,809885;115880,808320;103300,841968;104139,860748;98268,896743;97429,903003;89043,912393;91558,894395;94913,876398;101622,841185;115880,794236;137685,725376;147749,692511;158651,660429;235807,528969;243356,503929;258452,425679;258451,425679;262644,428809;262644,428808;409572,314273;409410,314393;408921,314909;402072,321606;400340,323957;399208,325150;394314,331779;343156,388119;328899,403769;314642,420201;251599,485216;315480,419419;329737,402986;343994,387336;395152,330996;400340,323957;408921,314909;430861,260314;423622,262667;418239,264532;416958,266049;407732,273874;384250,287959;368316,304391;353220,320824;343156,329431;342815,329032;333302,339702;317157,358384;291159,384989;295352,389683;295432,389618;291998,385771;317996,359166;343994,329431;354058,320824;369154,304391;385088,287959;408570,273874;417796,266049;427860,262528;431037,261608;1645589,118940;1688360,136937;1706810,151022;1665717,132242;1645589,118940;1506372,61817;1539918,68859;1586883,90769;1506372,61817;1001502,56633;983890,58687;946150,63382;909249,71207;893315,75902;874864,80597;834491,87997;827060,90770;775903,107202;725583,125982;690360,140850;666877,149457;609010,174497;581335,190930;554498,207362;511726,237097;471470,266832;432943,298191;436247,302044;444424,296811;451384,291971;476502,271527;516758,241792;559529,212057;586366,195624;614042,179192;671909,154152;694553,143197;729776,128329;780096,109549;831253,93117;852743,89179;863124,85869;1004420,57428;1301426,39809;1319351,41472;1343673,49297;1325222,46950;1286644,39907;1301426,39809;1399024,33647;1433408,35994;1475341,51644;1423345,43037;1399024,33647;1118494,33452;1021629,38342;954536,46949;922667,54774;894991,64164;856413,68859;710487,121287;657652,143197;641717,148674;627460,155717;600623,169019;558690,189364;526821,212839;434569,280134;415290,295775;396430,311843;396829,312216;251742,471063;222389,508623;208970,531316;195552,552443;170392,596263;143024,636502;142717,637736;133491,661211;126782,672166;125105,673731;117662,696815;115880,710509;114203,730071;102461,762153;91558,794236;79817,841185;73108,884223;68915,927260;74785,897525;75329,895071;76463,883440;83172,840403;85273,841057;85455,840330;83173,839620;94914,792671;105816,760588;117503,728653;116719,728506;118396,708944;127621,672166;134330,661211;134556,660639;143556,637736;171231,597046;196391,553226;209809,532099;223228,509406;252581,471846;397668,312999;436247,280134;528499,212840;560368,189365;602300,169020;629137,155717;643395,148675;659329,143197;712165,121287;858091,68860;896669,64165;924345,54775;956213,46950;1023306,38342;1120171,33745;1198028,36182;1236325,0;1275741,2347;1315997,6260;1342834,12520;1360446,20345;1382251,16432;1414958,23475;1435086,28952;1434248,29735;1433408,35212;1399024,32865;1387283,29735;1375542,27387;1352897,22692;1330254,17997;1306772,14867;1280774,14867;1259807,14867;1227100,14867;1225563,14409;1211165,21127;1216197,28952;1266516,38342;1244124,38707;1244502,38734;1268194,38342;1288321,40690;1326900,47732;1345350,50080;1376381,56340;1408250,62600;1439279,69642;1470310,78250;1485406,82162;1500502,86857;1500696,87023;1511522,88764;1537756,97860;1541420,103041;1542435,103290;1565917,111897;1586045,119722;1606173,128330;1621268,136155;1631332,140850;1642234,146327;1679135,165890;1726100,194060;1750421,209710;1751126,210179;1763555,217224;2236842,1047765;2236488,1054313;2246067,1055590;2255292,1061850;2259485,1082977;2275419,1108017;2282129,1108586;2282129,1102540;2288947,1084870;2288838,1081413;2295547,1060285;2304773,1060285;2319029,1051678;2320707,1086108;2316514,1102540;2311482,1118190;2308966,1144013;2308127,1157315;2306450,1170618;2302874,1172842;2303095,1173747;2306521,1171616;2308127,1158880;2308966,1145578;2311482,1119755;2316514,1104105;2320707,1087673;2327416,1092368;2326578,1104105;2324901,1115843;2324061,1137753;2322384,1163575;2318191,1190963;2313159,1219915;2307288,1248085;2296386,1307554;2286322,1313032;2273742,1347462;2270387,1380327;2268710,1385022;2254453,1421017;2250260,1424147;2232648,1462489;2251099,1424147;2255292,1421017;2228455,1492224;2214198,1499267;2211241,1504785;2211682,1505526;2215037,1499266;2229294,1492224;2219230,1518829;2200779,1550129;2191555,1565779;2181491,1581429;2173942,1593166;2163040,1615859;2151299,1637769;2132849,1661244;2114398,1683154;2115167,1681677;2094270,1708194;2048982,1754362;2040066,1767161;2048982,1755144;2094270,1708976;2059885,1757491;2042168,1774804;2027946,1784559;2027177,1785661;2018285,1792044;2017952,1794269;1978535,1831828;1936602,1867823;1934663,1869136;1920668,1885820;1887122,1909295;1855769,1931236;1855656,1931363;1887122,1910078;1920668,1886603;1892992,1912425;1870454,1926119;1854862,1932263;1854414,1932771;1837641,1942943;1831321,1945676;1815417,1957713;1799902,1967983;1776419,1982068;1768872,1982851;1760483,1986330;1759179,1987254;1769710,1983633;1777258,1982851;1747067,2003978;1727777,2013369;1708489,2021976;1694864,2023883;1692554,2025106;1628816,2050928;1625566,2051617;1606173,2063448;1617075,2066578;1576819,2083011;1580174,2072056;1566755,2076751;1554176,2080663;1528177,2088488;1524704,2084598;1512242,2086923;1497146,2090053;1466116,2097096;1465093,2097539;1494631,2090835;1509727,2087705;1522306,2085358;1527338,2089270;1553337,2081445;1565916,2077533;1579335,2072838;1575980,2083793;1540756,2099443;1539030,2098992;1514759,2108050;1494631,2113528;1464439,2120570;1451965,2119592;1425872,2124329;1425022,2126048;1355414,2138568;1339479,2134655;1326060,2134655;1302578,2141698;1281612,2143263;1260645,2144045;1258367,2143135;1239260,2146295;1216197,2142480;1217036,2141698;1221229,2136220;1201940,2133873;1211165,2129178;1238841,2128395;1265678,2127613;1304255,2128395;1331092,2126048;1381412,2115875;1414958,2108833;1440118,2108050;1441868,2107292;1417474,2108051;1383928,2115093;1333609,2125266;1306772,2127613;1268194,2126831;1241357,2127613;1213680,2128396;1214520,2125266;1220390,2117441;1478696,2077533;1653975,2015716;1700101,1993023;1726100,1980503;1752937,1967201;1803256,1939031;1843512,1910078;1918991,1855303;1939957,1839653;1960085,1823221;1990276,1797399;2002856,1777836;2020927,1762381;2021072,1761410;2003696,1776271;1991115,1795834;1960924,1821656;1940796,1838088;1919830,1853738;1844351,1908513;1804095,1937466;1753776,1965636;1726939,1978938;1700940,1991458;1654815,2014151;1479535,2075968;1221229,2115876;1201940,2115876;1199424,2109616;1179296,2108833;1160846,2115876;1107172,2116658;1067755,2115093;1048466,2113528;1029177,2110398;1040797,2098834;1038402,2099443;995110,2091963;993114,2092401;910088,2078316;877380,2072056;848865,2067361;814481,2052493;771709,2037626;727261,2021193;734808,2015716;765839,2021193;779257,2032148;825383,2044668;916797,2066578;939440,2070491;963762,2074403;990599,2079881;1020173,2085848;1022467,2085358;1050143,2089271;1050981,2087706;1091237,2089271;1097946,2090053;1160006,2090053;1205294,2091618;1258968,2087706;1265677,2087706;1268194,2093966;1321028,2087706;1356252,2079881;1376380,2076751;1388960,2075186;1416635,2068926;1439279,2064231;1461923,2058753;1503458,2052046;1508888,2050146;1465278,2057188;1442634,2062666;1419991,2067361;1392315,2073621;1379735,2075186;1359608,2078316;1305094,2083011;1268194,2086141;1261484,2086141;1207810,2090053;1162523,2088488;1100462,2088488;1093753,2087706;1067755,2077533;1053498,2086141;1053461,2086208;1065239,2079098;1091238,2089270;1050982,2087705;1051299,2087514;1024983,2083793;993953,2077533;967116,2072056;942795,2068143;920152,2064231;828738,2042321;782612,2029801;769194,2018846;738163,2013368;692037,1991458;678619,1992241;630815,1969548;622428,1955463;624106,1954681;653459,1969548;682811,1984416;691198,1979721;656814,1958593;628299,1946856;588882,1925728;555336,1905383;502501,1884256;482373,1868606;486566,1867041;506694,1872518;464761,1831828;441278,1813831;419473,1795834;391798,1774706;351543,1733234;348781,1725179;340640,1717584;312965,1689414;309610,1675329;298707,1661244;297408,1659344;284449,1651071;259290,1617424;245033,1586124;243356,1586124;224067,1551694;205617,1517264;186327,1477357;168716,1436667;186327,1464054;203939,1498484;209809,1517264;212236,1520584;209249,1506096;201462,1492908;188784,1466311;173747,1442926;155296,1395976;139489,1347848;134299,1333818;111691,1249622;101694,1188500;101622,1190180;102461,1202700;106654,1231653;111686,1261387;103300,1235565;97429,1202700;90720,1202700;86526,1172965;80656,1154185;75624,1136188;61367,1122103;57174,1122103;52980,1102540;51303,1077500;54657,1042288;56335,1029768;59191,1021181;57803,1001598;59689,972645;63044,966777;63044,963255;56335,974993;50465,967168;39562,953083;37570,941933;37046,942910;33692,974210;31175,1005510;28660,1029768;28660,1079847;29498,1105670;31175,1131492;23628,1155750;21950,1155750;16918,1108800;16918,1060285;21111,1022725;28656,1029764;21950,1021943;20273,993773;21950,950735;22789,938998;25305,919435;35369,884223;40383,860831;38723,855270;32852,886570;22789,921783;20273,941345;19434,953083;17757,996120;19434,1024290;15241,1061850;15241,1110365;20273,1157315;21950,1157315;32852,1201918;38723,1238695;51303,1276255;71116,1357023;72846,1372502;76463,1372502;94914,1413974;101623,1435102;89043,1417104;75624,1388934;74786,1396759;67490,1375656;62206,1376414;56335,1358417;36207,1315379;23628,1277037;22789,1244955;16918,1207395;12725,1169835;3500,1142448;9370,996903;15241,959343;10209,938998;20273,882658;22789,869355;29498,823970;47110,791106;42916,835708;47108,828063;49626,809788;50465,789541;58012,763718;69753,724593;84011,684686;85079,683564;91559,651821;100784,629128;111687,610348;133492,571223;151103,536011;176263,490626;194714,471063;209809,443676;222390,426461;235808,420201;239163,415506;252581,390466;278579,362296;279287,374070;277391,379019;304577,352906;317996,336474;335608,320824;337126,322398;336447,321606;358252,301261;380057,282482;403539,259007;436247,236314;471470,212057;492530,198348;506694,186234;531853,172149;558690,158847;562243,157142;571375,148772;586366,138502;602825,130677;614469,128176;616557,126764;844672,40689;853136,38972;876541,31299;892685,28267;901103,28200;904217,27387;1095430,3912;1149733,3717;1207810,4694;1208892,5451;1237164,2347;1263162,6259;1289160,10954;1302574,13799;1288321,10172;1262323,5477;1236325,1565;123632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33815005" w14:textId="01247F3D" w:rsidR="0015430B" w:rsidRPr="00491E09" w:rsidRDefault="0015430B" w:rsidP="00491E09">
      <w:pPr>
        <w:pStyle w:val="Heading1"/>
      </w:pPr>
      <w:bookmarkStart w:id="0" w:name="_Toc501116467"/>
      <w:bookmarkStart w:id="1" w:name="_Hlk501114800"/>
      <w:r w:rsidRPr="00491E09">
        <w:t xml:space="preserve">TO OUR </w:t>
      </w:r>
      <w:bookmarkEnd w:id="0"/>
      <w:r w:rsidRPr="00491E09">
        <w:t>CUSTOMERS</w:t>
      </w:r>
      <w:bookmarkEnd w:id="1"/>
    </w:p>
    <w:p w14:paraId="0C9B0140" w14:textId="0C56AD72"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3D189B06" w:rsidR="0015430B" w:rsidRPr="00653BAE" w:rsidRDefault="00E341B0" w:rsidP="00653BAE">
      <w:pPr>
        <w:spacing w:line="276" w:lineRule="auto"/>
        <w:jc w:val="center"/>
        <w:rPr>
          <w:b/>
          <w:bCs/>
          <w:color w:val="666666" w:themeColor="accent4"/>
          <w:sz w:val="24"/>
        </w:rPr>
      </w:pPr>
      <w:r>
        <w:rPr>
          <w:noProof/>
        </w:rPr>
        <mc:AlternateContent>
          <mc:Choice Requires="wps">
            <w:drawing>
              <wp:anchor distT="0" distB="0" distL="114300" distR="114300" simplePos="0" relativeHeight="251662336" behindDoc="0" locked="0" layoutInCell="1" allowOverlap="1" wp14:anchorId="71A8D369" wp14:editId="251DD189">
                <wp:simplePos x="0" y="0"/>
                <wp:positionH relativeFrom="column">
                  <wp:posOffset>-1774190</wp:posOffset>
                </wp:positionH>
                <wp:positionV relativeFrom="paragraph">
                  <wp:posOffset>2657475</wp:posOffset>
                </wp:positionV>
                <wp:extent cx="6948805" cy="1287145"/>
                <wp:effectExtent l="0" t="0" r="23495" b="27305"/>
                <wp:wrapTight wrapText="bothSides">
                  <wp:wrapPolygon edited="0">
                    <wp:start x="0" y="0"/>
                    <wp:lineTo x="0" y="21739"/>
                    <wp:lineTo x="21614" y="21739"/>
                    <wp:lineTo x="21614" y="0"/>
                    <wp:lineTo x="0" y="0"/>
                  </wp:wrapPolygon>
                </wp:wrapTight>
                <wp:docPr id="74" name="Text Box 74"/>
                <wp:cNvGraphicFramePr/>
                <a:graphic xmlns:a="http://schemas.openxmlformats.org/drawingml/2006/main">
                  <a:graphicData uri="http://schemas.microsoft.com/office/word/2010/wordprocessingShape">
                    <wps:wsp>
                      <wps:cNvSpPr txBox="1"/>
                      <wps:spPr>
                        <a:xfrm>
                          <a:off x="0" y="0"/>
                          <a:ext cx="6948805" cy="1287145"/>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5">
                            <a:shade val="50000"/>
                          </a:schemeClr>
                        </a:lnRef>
                        <a:fillRef idx="1">
                          <a:schemeClr val="accent5"/>
                        </a:fillRef>
                        <a:effectRef idx="0">
                          <a:schemeClr val="accent5"/>
                        </a:effectRef>
                        <a:fontRef idx="minor">
                          <a:schemeClr val="lt1"/>
                        </a:fontRef>
                      </wps:style>
                      <wps:txbx>
                        <w:txbxContent>
                          <w:p w14:paraId="4AAA970D" w14:textId="3BBF4C92" w:rsidR="004C0DE2" w:rsidRDefault="004C0DE2" w:rsidP="005F3CEB">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for many constituents as required by state and federal regulations. This report shows the results of our monitoring for the period </w:t>
                            </w:r>
                            <w:r>
                              <w:rPr>
                                <w:b/>
                                <w:iCs/>
                                <w:color w:val="FFFFFF" w:themeColor="background1"/>
                                <w:kern w:val="20"/>
                                <w:sz w:val="24"/>
                                <w:szCs w:val="24"/>
                              </w:rPr>
                              <w:t>of January 1 - December 31, 202</w:t>
                            </w:r>
                            <w:r w:rsidR="00311B89">
                              <w:rPr>
                                <w:b/>
                                <w:iCs/>
                                <w:color w:val="FFFFFF" w:themeColor="background1"/>
                                <w:kern w:val="20"/>
                                <w:sz w:val="24"/>
                                <w:szCs w:val="24"/>
                              </w:rPr>
                              <w:t>2</w:t>
                            </w:r>
                          </w:p>
                          <w:p w14:paraId="0D71BB7F" w14:textId="77777777" w:rsidR="004C0DE2" w:rsidRDefault="004C0DE2" w:rsidP="005F3CEB">
                            <w:pPr>
                              <w:spacing w:after="120"/>
                              <w:ind w:right="-18"/>
                              <w:rPr>
                                <w:b/>
                                <w:iCs/>
                                <w:color w:val="FFFFFF" w:themeColor="background1"/>
                                <w:kern w:val="20"/>
                                <w:sz w:val="24"/>
                                <w:szCs w:val="24"/>
                              </w:rPr>
                            </w:pPr>
                          </w:p>
                          <w:p w14:paraId="366073DB" w14:textId="1B0A3D94" w:rsidR="004C0DE2" w:rsidRPr="00E341B0" w:rsidRDefault="004C0DE2" w:rsidP="00E341B0">
                            <w:pPr>
                              <w:tabs>
                                <w:tab w:val="left" w:pos="7406"/>
                              </w:tabs>
                              <w:spacing w:after="120"/>
                              <w:contextualSpacing/>
                              <w:rPr>
                                <w:b/>
                                <w:iCs/>
                                <w:color w:val="FFFFFF" w:themeColor="background1"/>
                                <w:kern w:val="20"/>
                                <w:sz w:val="24"/>
                                <w:szCs w:val="24"/>
                                <w:u w:val="thick"/>
                              </w:rPr>
                            </w:pPr>
                            <w:r w:rsidRPr="00F90050">
                              <w:rPr>
                                <w:b/>
                                <w:iCs/>
                                <w:color w:val="FFFFFF" w:themeColor="background1"/>
                                <w:kern w:val="20"/>
                                <w:sz w:val="24"/>
                                <w:szCs w:val="24"/>
                                <w:u w:val="thick"/>
                              </w:rPr>
                              <w:t xml:space="preserve">Este </w:t>
                            </w:r>
                            <w:proofErr w:type="spellStart"/>
                            <w:r w:rsidRPr="00F90050">
                              <w:rPr>
                                <w:b/>
                                <w:iCs/>
                                <w:color w:val="FFFFFF" w:themeColor="background1"/>
                                <w:kern w:val="20"/>
                                <w:sz w:val="24"/>
                                <w:szCs w:val="24"/>
                                <w:u w:val="thick"/>
                              </w:rPr>
                              <w:t>informe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contiene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informacion</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muy</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importante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sobre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su</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agua</w:t>
                            </w:r>
                            <w:proofErr w:type="spellEnd"/>
                            <w:r w:rsidRPr="00F90050">
                              <w:rPr>
                                <w:b/>
                                <w:iCs/>
                                <w:color w:val="FFFFFF" w:themeColor="background1"/>
                                <w:kern w:val="20"/>
                                <w:sz w:val="24"/>
                                <w:szCs w:val="24"/>
                                <w:u w:val="thick"/>
                              </w:rPr>
                              <w:t xml:space="preserve"> potable. </w:t>
                            </w:r>
                            <w:proofErr w:type="spellStart"/>
                            <w:r w:rsidRPr="00F90050">
                              <w:rPr>
                                <w:b/>
                                <w:iCs/>
                                <w:color w:val="FFFFFF" w:themeColor="background1"/>
                                <w:kern w:val="20"/>
                                <w:sz w:val="24"/>
                                <w:szCs w:val="24"/>
                                <w:u w:val="thick"/>
                              </w:rPr>
                              <w:t>Traduzcalo</w:t>
                            </w:r>
                            <w:proofErr w:type="spellEnd"/>
                            <w:r w:rsidRPr="00F90050">
                              <w:rPr>
                                <w:b/>
                                <w:iCs/>
                                <w:color w:val="FFFFFF" w:themeColor="background1"/>
                                <w:kern w:val="20"/>
                                <w:sz w:val="24"/>
                                <w:szCs w:val="24"/>
                                <w:u w:val="thick"/>
                              </w:rPr>
                              <w:t xml:space="preserve"> o </w:t>
                            </w:r>
                            <w:proofErr w:type="spellStart"/>
                            <w:r w:rsidRPr="00F90050">
                              <w:rPr>
                                <w:b/>
                                <w:iCs/>
                                <w:color w:val="FFFFFF" w:themeColor="background1"/>
                                <w:kern w:val="20"/>
                                <w:sz w:val="24"/>
                                <w:szCs w:val="24"/>
                                <w:u w:val="thick"/>
                              </w:rPr>
                              <w:t>hable</w:t>
                            </w:r>
                            <w:proofErr w:type="spellEnd"/>
                            <w:r w:rsidRPr="00F90050">
                              <w:rPr>
                                <w:b/>
                                <w:iCs/>
                                <w:color w:val="FFFFFF" w:themeColor="background1"/>
                                <w:kern w:val="20"/>
                                <w:sz w:val="24"/>
                                <w:szCs w:val="24"/>
                                <w:u w:val="thick"/>
                              </w:rPr>
                              <w:t xml:space="preserve"> con </w:t>
                            </w:r>
                            <w:proofErr w:type="spellStart"/>
                            <w:r w:rsidRPr="00F90050">
                              <w:rPr>
                                <w:b/>
                                <w:iCs/>
                                <w:color w:val="FFFFFF" w:themeColor="background1"/>
                                <w:kern w:val="20"/>
                                <w:sz w:val="24"/>
                                <w:szCs w:val="24"/>
                                <w:u w:val="thick"/>
                              </w:rPr>
                              <w:t>alguien</w:t>
                            </w:r>
                            <w:proofErr w:type="spellEnd"/>
                            <w:r w:rsidRPr="00F90050">
                              <w:rPr>
                                <w:b/>
                                <w:iCs/>
                                <w:color w:val="FFFFFF" w:themeColor="background1"/>
                                <w:kern w:val="20"/>
                                <w:sz w:val="24"/>
                                <w:szCs w:val="24"/>
                                <w:u w:val="thick"/>
                              </w:rPr>
                              <w:t xml:space="preserve"> que lo </w:t>
                            </w:r>
                            <w:proofErr w:type="spellStart"/>
                            <w:r w:rsidRPr="00F90050">
                              <w:rPr>
                                <w:b/>
                                <w:iCs/>
                                <w:color w:val="FFFFFF" w:themeColor="background1"/>
                                <w:kern w:val="20"/>
                                <w:sz w:val="24"/>
                                <w:szCs w:val="24"/>
                                <w:u w:val="thick"/>
                              </w:rPr>
                              <w:t>entienda</w:t>
                            </w:r>
                            <w:proofErr w:type="spellEnd"/>
                            <w:r w:rsidRPr="00F90050">
                              <w:rPr>
                                <w:b/>
                                <w:iCs/>
                                <w:color w:val="FFFFFF" w:themeColor="background1"/>
                                <w:kern w:val="20"/>
                                <w:sz w:val="24"/>
                                <w:szCs w:val="24"/>
                                <w:u w:val="thick"/>
                              </w:rPr>
                              <w:t xml:space="preserve"> bien.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8D369" id="_x0000_t202" coordsize="21600,21600" o:spt="202" path="m,l,21600r21600,l21600,xe">
                <v:stroke joinstyle="miter"/>
                <v:path gradientshapeok="t" o:connecttype="rect"/>
              </v:shapetype>
              <v:shape id="Text Box 74" o:spid="_x0000_s1027" type="#_x0000_t202" style="position:absolute;left:0;text-align:left;margin-left:-139.7pt;margin-top:209.25pt;width:547.15pt;height:10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" fillcolor="#3c76a6 [3208]" strokecolor="#1e3a52 [1608]" strokeweight="1pt">
                <v:textbox>
                  <w:txbxContent>
                    <w:p w14:paraId="4AAA970D" w14:textId="3BBF4C92" w:rsidR="004C0DE2" w:rsidRDefault="004C0DE2" w:rsidP="005F3CEB">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for many constituents as required by state and federal regulations. This report shows the results of our monitoring for the period </w:t>
                      </w:r>
                      <w:r>
                        <w:rPr>
                          <w:b/>
                          <w:iCs/>
                          <w:color w:val="FFFFFF" w:themeColor="background1"/>
                          <w:kern w:val="20"/>
                          <w:sz w:val="24"/>
                          <w:szCs w:val="24"/>
                        </w:rPr>
                        <w:t>of January 1 - December 31, 202</w:t>
                      </w:r>
                      <w:r w:rsidR="00311B89">
                        <w:rPr>
                          <w:b/>
                          <w:iCs/>
                          <w:color w:val="FFFFFF" w:themeColor="background1"/>
                          <w:kern w:val="20"/>
                          <w:sz w:val="24"/>
                          <w:szCs w:val="24"/>
                        </w:rPr>
                        <w:t>2</w:t>
                      </w:r>
                    </w:p>
                    <w:p w14:paraId="0D71BB7F" w14:textId="77777777" w:rsidR="004C0DE2" w:rsidRDefault="004C0DE2" w:rsidP="005F3CEB">
                      <w:pPr>
                        <w:spacing w:after="120"/>
                        <w:ind w:right="-18"/>
                        <w:rPr>
                          <w:b/>
                          <w:iCs/>
                          <w:color w:val="FFFFFF" w:themeColor="background1"/>
                          <w:kern w:val="20"/>
                          <w:sz w:val="24"/>
                          <w:szCs w:val="24"/>
                        </w:rPr>
                      </w:pPr>
                    </w:p>
                    <w:p w14:paraId="366073DB" w14:textId="1B0A3D94" w:rsidR="004C0DE2" w:rsidRPr="00E341B0" w:rsidRDefault="004C0DE2" w:rsidP="00E341B0">
                      <w:pPr>
                        <w:tabs>
                          <w:tab w:val="left" w:pos="7406"/>
                        </w:tabs>
                        <w:spacing w:after="120"/>
                        <w:contextualSpacing/>
                        <w:rPr>
                          <w:b/>
                          <w:iCs/>
                          <w:color w:val="FFFFFF" w:themeColor="background1"/>
                          <w:kern w:val="20"/>
                          <w:sz w:val="24"/>
                          <w:szCs w:val="24"/>
                          <w:u w:val="thick"/>
                        </w:rPr>
                      </w:pPr>
                      <w:r w:rsidRPr="00F90050">
                        <w:rPr>
                          <w:b/>
                          <w:iCs/>
                          <w:color w:val="FFFFFF" w:themeColor="background1"/>
                          <w:kern w:val="20"/>
                          <w:sz w:val="24"/>
                          <w:szCs w:val="24"/>
                          <w:u w:val="thick"/>
                        </w:rPr>
                        <w:t xml:space="preserve">Este </w:t>
                      </w:r>
                      <w:proofErr w:type="spellStart"/>
                      <w:r w:rsidRPr="00F90050">
                        <w:rPr>
                          <w:b/>
                          <w:iCs/>
                          <w:color w:val="FFFFFF" w:themeColor="background1"/>
                          <w:kern w:val="20"/>
                          <w:sz w:val="24"/>
                          <w:szCs w:val="24"/>
                          <w:u w:val="thick"/>
                        </w:rPr>
                        <w:t>informe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contiene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informacion</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muy</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importante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sobre</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su</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agua</w:t>
                      </w:r>
                      <w:proofErr w:type="spellEnd"/>
                      <w:r w:rsidRPr="00F90050">
                        <w:rPr>
                          <w:b/>
                          <w:iCs/>
                          <w:color w:val="FFFFFF" w:themeColor="background1"/>
                          <w:kern w:val="20"/>
                          <w:sz w:val="24"/>
                          <w:szCs w:val="24"/>
                          <w:u w:val="thick"/>
                        </w:rPr>
                        <w:t xml:space="preserve"> potable. </w:t>
                      </w:r>
                      <w:proofErr w:type="spellStart"/>
                      <w:r w:rsidRPr="00F90050">
                        <w:rPr>
                          <w:b/>
                          <w:iCs/>
                          <w:color w:val="FFFFFF" w:themeColor="background1"/>
                          <w:kern w:val="20"/>
                          <w:sz w:val="24"/>
                          <w:szCs w:val="24"/>
                          <w:u w:val="thick"/>
                        </w:rPr>
                        <w:t>Traduzcalo</w:t>
                      </w:r>
                      <w:proofErr w:type="spellEnd"/>
                      <w:r w:rsidRPr="00F90050">
                        <w:rPr>
                          <w:b/>
                          <w:iCs/>
                          <w:color w:val="FFFFFF" w:themeColor="background1"/>
                          <w:kern w:val="20"/>
                          <w:sz w:val="24"/>
                          <w:szCs w:val="24"/>
                          <w:u w:val="thick"/>
                        </w:rPr>
                        <w:t xml:space="preserve"> o </w:t>
                      </w:r>
                      <w:proofErr w:type="spellStart"/>
                      <w:r w:rsidRPr="00F90050">
                        <w:rPr>
                          <w:b/>
                          <w:iCs/>
                          <w:color w:val="FFFFFF" w:themeColor="background1"/>
                          <w:kern w:val="20"/>
                          <w:sz w:val="24"/>
                          <w:szCs w:val="24"/>
                          <w:u w:val="thick"/>
                        </w:rPr>
                        <w:t>hable</w:t>
                      </w:r>
                      <w:proofErr w:type="spellEnd"/>
                      <w:r w:rsidRPr="00F90050">
                        <w:rPr>
                          <w:b/>
                          <w:iCs/>
                          <w:color w:val="FFFFFF" w:themeColor="background1"/>
                          <w:kern w:val="20"/>
                          <w:sz w:val="24"/>
                          <w:szCs w:val="24"/>
                          <w:u w:val="thick"/>
                        </w:rPr>
                        <w:t xml:space="preserve"> con </w:t>
                      </w:r>
                      <w:proofErr w:type="spellStart"/>
                      <w:r w:rsidRPr="00F90050">
                        <w:rPr>
                          <w:b/>
                          <w:iCs/>
                          <w:color w:val="FFFFFF" w:themeColor="background1"/>
                          <w:kern w:val="20"/>
                          <w:sz w:val="24"/>
                          <w:szCs w:val="24"/>
                          <w:u w:val="thick"/>
                        </w:rPr>
                        <w:t>alguien</w:t>
                      </w:r>
                      <w:proofErr w:type="spellEnd"/>
                      <w:r w:rsidRPr="00F90050">
                        <w:rPr>
                          <w:b/>
                          <w:iCs/>
                          <w:color w:val="FFFFFF" w:themeColor="background1"/>
                          <w:kern w:val="20"/>
                          <w:sz w:val="24"/>
                          <w:szCs w:val="24"/>
                          <w:u w:val="thick"/>
                        </w:rPr>
                        <w:t xml:space="preserve"> que lo </w:t>
                      </w:r>
                      <w:proofErr w:type="spellStart"/>
                      <w:r w:rsidRPr="00F90050">
                        <w:rPr>
                          <w:b/>
                          <w:iCs/>
                          <w:color w:val="FFFFFF" w:themeColor="background1"/>
                          <w:kern w:val="20"/>
                          <w:sz w:val="24"/>
                          <w:szCs w:val="24"/>
                          <w:u w:val="thick"/>
                        </w:rPr>
                        <w:t>entienda</w:t>
                      </w:r>
                      <w:proofErr w:type="spellEnd"/>
                      <w:r w:rsidRPr="00F90050">
                        <w:rPr>
                          <w:b/>
                          <w:iCs/>
                          <w:color w:val="FFFFFF" w:themeColor="background1"/>
                          <w:kern w:val="20"/>
                          <w:sz w:val="24"/>
                          <w:szCs w:val="24"/>
                          <w:u w:val="thick"/>
                        </w:rPr>
                        <w:t xml:space="preserve"> bien.</w:t>
                      </w:r>
                    </w:p>
                  </w:txbxContent>
                </v:textbox>
                <w10:wrap type="tight"/>
              </v:shape>
            </w:pict>
          </mc:Fallback>
        </mc:AlternateContent>
      </w:r>
      <w:r w:rsidR="0015430B"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Where your </w:t>
            </w:r>
            <w:r w:rsidRPr="00987ACF">
              <w:rPr>
                <w:rStyle w:val="A5"/>
                <w:rFonts w:cstheme="minorHAnsi"/>
                <w:b/>
                <w:bCs/>
                <w:color w:val="000000" w:themeColor="text1"/>
              </w:rPr>
              <w:t>water comes from.</w:t>
            </w:r>
          </w:p>
        </w:tc>
        <w:tc>
          <w:tcPr>
            <w:tcW w:w="2698" w:type="dxa"/>
          </w:tcPr>
          <w:p w14:paraId="4E3537AF"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A list of </w:t>
            </w:r>
            <w:r w:rsidRPr="00987ACF">
              <w:rPr>
                <w:rStyle w:val="A5"/>
                <w:rFonts w:cstheme="minorHAnsi"/>
                <w:b/>
                <w:bCs/>
                <w:color w:val="000000" w:themeColor="text1"/>
              </w:rPr>
              <w:t xml:space="preserve">regulated contaminants </w:t>
            </w:r>
            <w:r w:rsidRPr="00987ACF">
              <w:rPr>
                <w:rStyle w:val="A5"/>
                <w:rFonts w:cstheme="minorHAnsi"/>
                <w:color w:val="000000" w:themeColor="text1"/>
              </w:rPr>
              <w:t>detected and the level.</w:t>
            </w:r>
          </w:p>
        </w:tc>
        <w:tc>
          <w:tcPr>
            <w:tcW w:w="2697" w:type="dxa"/>
          </w:tcPr>
          <w:p w14:paraId="6AA61036"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Potential </w:t>
            </w:r>
            <w:r w:rsidRPr="00987ACF">
              <w:rPr>
                <w:rStyle w:val="A5"/>
                <w:rFonts w:cstheme="minorHAnsi"/>
                <w:b/>
                <w:bCs/>
                <w:color w:val="000000" w:themeColor="text1"/>
              </w:rPr>
              <w:t xml:space="preserve">health effects </w:t>
            </w:r>
            <w:r w:rsidRPr="00987ACF">
              <w:rPr>
                <w:rStyle w:val="A5"/>
                <w:rFonts w:cstheme="minorHAnsi"/>
                <w:color w:val="000000" w:themeColor="text1"/>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59F38656" w14:textId="610FFAE2" w:rsidR="005F3CEB" w:rsidRDefault="005F3CEB" w:rsidP="00653BAE">
      <w:pPr>
        <w:pStyle w:val="Heading2"/>
      </w:pPr>
      <w:r>
        <w:rPr>
          <w:lang w:eastAsia="en-US"/>
        </w:rPr>
        <mc:AlternateContent>
          <mc:Choice Requires="wps">
            <w:drawing>
              <wp:anchor distT="0" distB="0" distL="114300" distR="114300" simplePos="0" relativeHeight="251660288" behindDoc="0" locked="0" layoutInCell="1" allowOverlap="1" wp14:anchorId="74E53199" wp14:editId="0AA1B499">
                <wp:simplePos x="0" y="0"/>
                <wp:positionH relativeFrom="column">
                  <wp:posOffset>6010910</wp:posOffset>
                </wp:positionH>
                <wp:positionV relativeFrom="paragraph">
                  <wp:posOffset>2910840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3AC7520" id="Freeform: Shape 10" o:spid="_x0000_s1026" style="position:absolute;margin-left:473.3pt;margin-top:229.2pt;width:73.95pt;height:73pt;rotation:180;flip:x y;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8240" behindDoc="0" locked="0" layoutInCell="1" allowOverlap="1" wp14:anchorId="5DA5BDE5" wp14:editId="496D8C07">
                <wp:simplePos x="0" y="0"/>
                <wp:positionH relativeFrom="column">
                  <wp:posOffset>6264910</wp:posOffset>
                </wp:positionH>
                <wp:positionV relativeFrom="paragraph">
                  <wp:posOffset>2706370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7C9C31B" id="Freeform: Shape 10" o:spid="_x0000_s1026" style="position:absolute;margin-left:493.3pt;margin-top:213.1pt;width:73.95pt;height:73pt;rotation:180;flip:x y;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lang w:eastAsia="en-US"/>
        </w:rPr>
        <mc:AlternateContent>
          <mc:Choice Requires="wps">
            <w:drawing>
              <wp:anchor distT="0" distB="0" distL="114300" distR="114300" simplePos="0" relativeHeight="251656192" behindDoc="0" locked="0" layoutInCell="1" allowOverlap="1" wp14:anchorId="0F120E99" wp14:editId="3B4461ED">
                <wp:simplePos x="0" y="0"/>
                <wp:positionH relativeFrom="column">
                  <wp:posOffset>5147310</wp:posOffset>
                </wp:positionH>
                <wp:positionV relativeFrom="paragraph">
                  <wp:posOffset>1996440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645CEDD3" id="Freeform: Shape 10" o:spid="_x0000_s1026" style="position:absolute;margin-left:405.3pt;margin-top:157.2pt;width:162pt;height:145.15pt;rotation:180;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4144" behindDoc="0" locked="0" layoutInCell="1" allowOverlap="1" wp14:anchorId="35655F5D" wp14:editId="1C7469D5">
                <wp:simplePos x="0" y="0"/>
                <wp:positionH relativeFrom="column">
                  <wp:posOffset>4791710</wp:posOffset>
                </wp:positionH>
                <wp:positionV relativeFrom="paragraph">
                  <wp:posOffset>1615440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5CE4888" id="Freeform: Shape 10" o:spid="_x0000_s1026" style="position:absolute;margin-left:377.3pt;margin-top:127.2pt;width:189pt;height:176pt;rotation:180;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F33D89C" w14:textId="4EC07C65" w:rsidR="0015430B" w:rsidRPr="00491E09" w:rsidRDefault="0015430B" w:rsidP="00653BAE">
      <w:pPr>
        <w:pStyle w:val="Heading2"/>
      </w:pPr>
      <w:r w:rsidRPr="00491E09">
        <w:t>Water System I</w:t>
      </w:r>
      <w:r w:rsidRPr="00BA41B7">
        <w:t>nform</w:t>
      </w:r>
      <w:r w:rsidRPr="00491E09">
        <w:t>ation</w:t>
      </w:r>
    </w:p>
    <w:p w14:paraId="1309C9F7" w14:textId="54CB572B" w:rsidR="0015430B" w:rsidRPr="00696D1D" w:rsidRDefault="0021756F" w:rsidP="0015430B">
      <w:pPr>
        <w:spacing w:after="120" w:line="276" w:lineRule="auto"/>
      </w:pPr>
      <w:r>
        <w:rPr>
          <w:noProof/>
        </w:rPr>
        <mc:AlternateContent>
          <mc:Choice Requires="wps">
            <w:drawing>
              <wp:anchor distT="0" distB="0" distL="114300" distR="114300" simplePos="0" relativeHeight="251720704" behindDoc="0" locked="0" layoutInCell="1" allowOverlap="1" wp14:anchorId="6339FD32" wp14:editId="0B815950">
                <wp:simplePos x="0" y="0"/>
                <wp:positionH relativeFrom="column">
                  <wp:posOffset>6569710</wp:posOffset>
                </wp:positionH>
                <wp:positionV relativeFrom="paragraph">
                  <wp:posOffset>1752600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2E60958" id="Freeform: Shape 10" o:spid="_x0000_s1026" style="position:absolute;margin-left:517.3pt;margin-top:138pt;width:22pt;height:23.0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This report is a summary of the quality of water provided to our customers. Throughout the year we conduct hundreds of tests for multiple types of water contaminants. In order to ensure that tap water is safe to drink, the U.S. Environmental Protection Agency</w:t>
      </w:r>
      <w:r w:rsidR="009C78F9">
        <w:t xml:space="preserve"> (USEPA)</w:t>
      </w:r>
      <w:r w:rsidR="0015430B" w:rsidRPr="00696D1D">
        <w:t xml:space="preserve"> and the State Water Resources Control Board prescribe regulations that limit the </w:t>
      </w:r>
      <w:proofErr w:type="gramStart"/>
      <w:r w:rsidR="0015430B" w:rsidRPr="00696D1D">
        <w:t>amount</w:t>
      </w:r>
      <w:proofErr w:type="gramEnd"/>
      <w:r w:rsidR="0015430B" w:rsidRPr="00696D1D">
        <w:t xml:space="preserve"> of certain contaminants in water provided by public water systems. Department regulations also establish limits for contaminants in bottled water that provide similar protection for public health.</w:t>
      </w:r>
    </w:p>
    <w:p w14:paraId="7995D4C8" w14:textId="1745EFDD" w:rsidR="0015430B" w:rsidRPr="00491E09" w:rsidRDefault="00987ACF" w:rsidP="00491E09">
      <w:pPr>
        <w:pStyle w:val="Heading2"/>
      </w:pPr>
      <w:r>
        <w:lastRenderedPageBreak/>
        <w:t xml:space="preserve">Where Your Water Comes From </w:t>
      </w:r>
    </w:p>
    <w:p w14:paraId="0410E483" w14:textId="0D690B11" w:rsidR="0015430B" w:rsidRPr="00696D1D" w:rsidRDefault="0064428B" w:rsidP="0015430B">
      <w:pPr>
        <w:spacing w:after="120" w:line="276" w:lineRule="auto"/>
      </w:pPr>
      <w:r>
        <w:rPr>
          <w:noProof/>
        </w:rPr>
        <mc:AlternateContent>
          <mc:Choice Requires="wps">
            <w:drawing>
              <wp:anchor distT="0" distB="0" distL="114300" distR="114300" simplePos="0" relativeHeight="251723776" behindDoc="1" locked="0" layoutInCell="1" allowOverlap="1" wp14:anchorId="154D6D1F" wp14:editId="54591570">
                <wp:simplePos x="0" y="0"/>
                <wp:positionH relativeFrom="column">
                  <wp:posOffset>3809365</wp:posOffset>
                </wp:positionH>
                <wp:positionV relativeFrom="paragraph">
                  <wp:posOffset>897255</wp:posOffset>
                </wp:positionV>
                <wp:extent cx="3086100" cy="3009900"/>
                <wp:effectExtent l="0" t="0" r="12700" b="12700"/>
                <wp:wrapTight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ight>
                <wp:docPr id="19"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8F2436C" id="Freeform: Shape 10" o:spid="_x0000_s1026" style="position:absolute;margin-left:299.95pt;margin-top:70.65pt;width:243pt;height:237pt;rotation:180;flip:x;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sidR="00987ACF">
        <w:rPr>
          <w:noProof/>
        </w:rPr>
        <w:drawing>
          <wp:anchor distT="0" distB="0" distL="114300" distR="114300" simplePos="0" relativeHeight="251735040" behindDoc="0" locked="0" layoutInCell="1" allowOverlap="1" wp14:anchorId="7F05DDFC" wp14:editId="5B2C139A">
            <wp:simplePos x="0" y="0"/>
            <wp:positionH relativeFrom="column">
              <wp:posOffset>-44450</wp:posOffset>
            </wp:positionH>
            <wp:positionV relativeFrom="paragraph">
              <wp:posOffset>23495</wp:posOffset>
            </wp:positionV>
            <wp:extent cx="667385" cy="695325"/>
            <wp:effectExtent l="0" t="0" r="0" b="0"/>
            <wp:wrapTight wrapText="bothSides">
              <wp:wrapPolygon edited="0">
                <wp:start x="9043" y="0"/>
                <wp:lineTo x="4110" y="789"/>
                <wp:lineTo x="0" y="6312"/>
                <wp:lineTo x="0" y="13414"/>
                <wp:lineTo x="4110" y="18937"/>
                <wp:lineTo x="4932" y="20515"/>
                <wp:lineTo x="15619" y="20515"/>
                <wp:lineTo x="20552" y="12625"/>
                <wp:lineTo x="20552" y="7101"/>
                <wp:lineTo x="17264" y="2367"/>
                <wp:lineTo x="12331" y="0"/>
                <wp:lineTo x="9043"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8" cstate="print">
                      <a:extLst>
                        <a:ext uri="{BEBA8EAE-BF5A-486C-A8C5-ECC9F3942E4B}">
                          <a14:imgProps xmlns:a14="http://schemas.microsoft.com/office/drawing/2010/main">
                            <a14:imgLayer r:embed="rId19">
                              <a14:imgEffect>
                                <a14:backgroundRemoval t="3518" b="96482" l="5236" r="93194">
                                  <a14:foregroundMark x1="56021" y1="77889" x2="56021" y2="77889"/>
                                  <a14:foregroundMark x1="93717" y1="50251" x2="93717" y2="50251"/>
                                  <a14:foregroundMark x1="51832" y1="3518" x2="51832" y2="3518"/>
                                  <a14:foregroundMark x1="5759" y1="41206" x2="5759" y2="41206"/>
                                </a14:backgroundRemoval>
                              </a14:imgEffect>
                            </a14:imgLayer>
                          </a14:imgProps>
                        </a:ext>
                        <a:ext uri="{28A0092B-C50C-407E-A947-70E740481C1C}">
                          <a14:useLocalDpi xmlns:a14="http://schemas.microsoft.com/office/drawing/2010/main"/>
                        </a:ext>
                      </a:extLst>
                    </a:blip>
                    <a:stretch>
                      <a:fillRect/>
                    </a:stretch>
                  </pic:blipFill>
                  <pic:spPr>
                    <a:xfrm>
                      <a:off x="0" y="0"/>
                      <a:ext cx="667385" cy="695325"/>
                    </a:xfrm>
                    <a:prstGeom prst="rect">
                      <a:avLst/>
                    </a:prstGeom>
                  </pic:spPr>
                </pic:pic>
              </a:graphicData>
            </a:graphic>
            <wp14:sizeRelH relativeFrom="page">
              <wp14:pctWidth>0</wp14:pctWidth>
            </wp14:sizeRelH>
            <wp14:sizeRelV relativeFrom="page">
              <wp14:pctHeight>0</wp14:pctHeight>
            </wp14:sizeRelV>
          </wp:anchor>
        </w:drawing>
      </w:r>
      <w:r w:rsidR="0015430B" w:rsidRPr="00696D1D">
        <w:t xml:space="preserve">The City of Big Bear Lake Department of Water produces all its water from local ground water sources. There are </w:t>
      </w:r>
      <w:r w:rsidR="00D461B2">
        <w:t>2</w:t>
      </w:r>
      <w:r w:rsidR="006175EC">
        <w:t xml:space="preserve"> wells</w:t>
      </w:r>
      <w:r w:rsidR="00D461B2">
        <w:t>, 3 boosters</w:t>
      </w:r>
      <w:r w:rsidR="0015430B" w:rsidRPr="00696D1D">
        <w:t xml:space="preserve"> and </w:t>
      </w:r>
      <w:r w:rsidR="006175EC">
        <w:t>1 reservoir</w:t>
      </w:r>
      <w:r w:rsidR="0015430B" w:rsidRPr="00696D1D">
        <w:t xml:space="preserve"> with a total storage capacity of </w:t>
      </w:r>
      <w:r w:rsidR="00D461B2">
        <w:t>125</w:t>
      </w:r>
      <w:r w:rsidR="006175EC">
        <w:t>,000</w:t>
      </w:r>
      <w:r w:rsidR="0015430B" w:rsidRPr="00696D1D">
        <w:t xml:space="preserve"> gallons in the </w:t>
      </w:r>
      <w:r w:rsidR="0079082D">
        <w:t>Big Bear Shores</w:t>
      </w:r>
      <w:r w:rsidR="004416A1" w:rsidRPr="004416A1">
        <w:t xml:space="preserve"> </w:t>
      </w:r>
      <w:r w:rsidR="00987ACF">
        <w:t>RV Park</w:t>
      </w:r>
      <w:r w:rsidR="00987ACF" w:rsidRPr="00696D1D">
        <w:t xml:space="preserve"> system. We also have 4 portable generators, and 2 portable booster pumps. In 20</w:t>
      </w:r>
      <w:r w:rsidR="00987ACF">
        <w:t>2</w:t>
      </w:r>
      <w:r w:rsidR="002C7E7A">
        <w:t>2</w:t>
      </w:r>
      <w:r w:rsidR="00987ACF" w:rsidRPr="00696D1D">
        <w:t xml:space="preserve"> there were </w:t>
      </w:r>
      <w:r w:rsidR="002C7E7A">
        <w:t>4.31</w:t>
      </w:r>
      <w:r w:rsidR="00987ACF" w:rsidRPr="00696D1D">
        <w:t xml:space="preserve"> million gallons of water produced out of the </w:t>
      </w:r>
      <w:r w:rsidR="00987ACF">
        <w:t xml:space="preserve">Big Bear Shores RV Park </w:t>
      </w:r>
      <w:r w:rsidR="00987ACF" w:rsidRPr="00696D1D">
        <w:t>system</w:t>
      </w:r>
      <w:r>
        <w:t>.</w:t>
      </w:r>
    </w:p>
    <w:p w14:paraId="0327CD24" w14:textId="15FD3FD4" w:rsidR="000731F0" w:rsidRDefault="00987ACF" w:rsidP="00F1333E">
      <w:pPr>
        <w:pStyle w:val="Heading2"/>
      </w:pPr>
      <w:bookmarkStart w:id="2" w:name="_Toc501116470"/>
      <w:r>
        <w:rPr>
          <w:lang w:eastAsia="en-US"/>
        </w:rPr>
        <mc:AlternateContent>
          <mc:Choice Requires="wps">
            <w:drawing>
              <wp:anchor distT="0" distB="0" distL="114300" distR="114300" simplePos="0" relativeHeight="251725824" behindDoc="1" locked="0" layoutInCell="1" allowOverlap="1" wp14:anchorId="3C45A5D6" wp14:editId="334B3A46">
                <wp:simplePos x="0" y="0"/>
                <wp:positionH relativeFrom="column">
                  <wp:posOffset>4529455</wp:posOffset>
                </wp:positionH>
                <wp:positionV relativeFrom="paragraph">
                  <wp:posOffset>427355</wp:posOffset>
                </wp:positionV>
                <wp:extent cx="2269490" cy="2276475"/>
                <wp:effectExtent l="0" t="0" r="0" b="9525"/>
                <wp:wrapTight wrapText="bothSides">
                  <wp:wrapPolygon edited="0">
                    <wp:start x="7978" y="0"/>
                    <wp:lineTo x="6285" y="482"/>
                    <wp:lineTo x="1692" y="3133"/>
                    <wp:lineTo x="0" y="7471"/>
                    <wp:lineTo x="0" y="13978"/>
                    <wp:lineTo x="1450" y="15424"/>
                    <wp:lineTo x="3143" y="19280"/>
                    <wp:lineTo x="3626" y="19762"/>
                    <wp:lineTo x="7978" y="21449"/>
                    <wp:lineTo x="8945" y="21449"/>
                    <wp:lineTo x="13538" y="21449"/>
                    <wp:lineTo x="14263" y="21449"/>
                    <wp:lineTo x="18131" y="19280"/>
                    <wp:lineTo x="20790" y="15424"/>
                    <wp:lineTo x="21274" y="13496"/>
                    <wp:lineTo x="21274" y="10604"/>
                    <wp:lineTo x="20790" y="7712"/>
                    <wp:lineTo x="19340" y="5061"/>
                    <wp:lineTo x="18856" y="3615"/>
                    <wp:lineTo x="15472" y="964"/>
                    <wp:lineTo x="13296" y="0"/>
                    <wp:lineTo x="7978"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69490" cy="22764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32D5C70B" w14:textId="77777777" w:rsidR="004C0DE2" w:rsidRPr="00505ED9" w:rsidRDefault="004C0DE2" w:rsidP="0021756F">
                            <w:pPr>
                              <w:spacing w:after="240" w:line="276" w:lineRule="auto"/>
                              <w:ind w:left="360" w:right="446" w:firstLine="450"/>
                              <w:rPr>
                                <w:b/>
                                <w:i/>
                                <w:iCs/>
                                <w:color w:val="E7E6E6" w:themeColor="background2"/>
                                <w:kern w:val="20"/>
                                <w:szCs w:val="24"/>
                              </w:rPr>
                            </w:pPr>
                          </w:p>
                          <w:p w14:paraId="4E41CC55" w14:textId="77777777" w:rsidR="004C0DE2" w:rsidRPr="00505ED9" w:rsidRDefault="004C0DE2" w:rsidP="0021756F">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45A5D6" id="Freeform: Shape 18" o:spid="_x0000_s1028" style="position:absolute;margin-left:356.65pt;margin-top:33.65pt;width:178.7pt;height:179.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3859,2264129;1223253,2269934;1223888,2270211;1322049,2205197;1287756,2213497;1236317,2220136;1233868,2213497;1269793,2210177;1322049,2205197;1411251,2196509;1409158,2197110;1410231,2196898;771322,2184033;807656,2193578;823170,2194407;866443,2215987;886039,2220136;887265,2220552;891755,2215987;908901,2220967;926048,2225116;959833,2233103;960341,2232586;999533,2239226;1018312,2242546;1037092,2244206;1075467,2245865;1127722,2245035;1129990,2245035;1135071,2242130;1146502,2238395;1158137,2238188;1166098,2239225;1168241,2245035;1186510,2245035;1180795,2253335;1177529,2257485;1166914,2262465;1147318,2262465;1122007,2260805;1067302,2259145;1026477,2255825;990551,2250845;954625,2245035;899920,2236735;857462,2222627;857954,2222264;832968,2214327;810922,2204368;785611,2196068;759483,2186938;771322,2184033;1251953,2166239;1239479,2168174;1153204,2172603;1181611,2176148;1188960,2174488;1239583,2168679;1247913,2167032;1329468,2154214;1287096,2160787;1301636,2161209;1322559,2157267;1484142,2152294;1351245,2188269;1418498,2173037;632110,2135481;726006,2176148;759483,2186938;784794,2196067;810106,2204367;832151,2214326;827252,2218476;814188,2215986;767648,2198557;744786,2189427;721924,2179468;691713,2168679;665585,2157060;645173,2146270;632110,2135481;670485,2114732;715392,2137971;709677,2141291;657421,2115562;670485,2114732;504736,2058295;560258,2089833;571689,2103113;545561,2089003;525965,2076554;504736,2058295;602096,2036998;602104,2037235;604861,2040627;605165,2039206;1794499,1982517;1791534,1982768;1742544,2018457;1694371,2045016;1660078,2065764;1641299,2074064;1621703,2082363;1598024,2094813;1580061,2105602;1553933,2116392;1526989,2126352;1519640,2133821;1508210,2137971;1479633,2142951;1442890,2154570;1409414,2165359;1372671,2176149;1326947,2187768;1262445,2198557;1260812,2201048;1229798,2208929;1230602,2209347;1265043,2200595;1265711,2198557;1330214,2187768;1375938,2176149;1412680,2165359;1446157,2154570;1482899,2142951;1511476,2137971;1492131,2149770;1492697,2149590;1513109,2137141;1524540,2132991;1525301,2132777;1530255,2127181;1557200,2117222;1583328,2106433;1601291,2095643;1624969,2083194;1644565,2074894;1658002,2068956;1664978,2064104;1699270,2043356;1747443,2016797;394370,1971040;397469,1973743;398527,1974291;1799979,1949374;1799699,1949570;1799699,1949807;1800997,1949995;1801332,1949570;1817618,1936985;1812798,1940370;1811946,1941271;1815252,1939120;327702,1895181;358537,1932085;334088,1902262;1875430,1895156;1875357,1895182;1874817,1898943;1861753,1913882;1846239,1931311;1847174,1931091;1861753,1914712;1874817,1899773;1875430,1895156;407507,1876468;409124,1878467;409206,1878194;286732,1857444;307961,1871554;309003,1872802;318677,1874978;340620,1895622;370831,1920521;383895,1938780;391243,1947910;422270,1974469;413289,1981938;384394,1949303;383079,1949570;383079,1949570;410423,1980453;413289,1981938;422270,1974469;499837,2036715;484324,2041695;490039,2045845;467177,2046675;452480,2036715;438600,2025926;404307,1996877;372464,1967829;343070,1938780;329190,1924671;316126,1909732;321025,1903093;337355,1918032;355318,1932141;377363,1956210;379237,1957844;355318,1932141;338171,1918032;321841,1903093;303878,1880683;286732,1857444;2085473,1725482;2085059,1725662;2076140,1747418;2076901,1621505;2055263,1653275;2044648,1673194;2034034,1691453;2008722,1725482;1986677,1759509;1967081,1786898;1965447,1787914;1964109,1789927;1966264,1788558;1985860,1761170;2007906,1727141;2033217,1693114;2043832,1674855;2054446,1654936;2076492,1622567;2142117,1618624;2135279,1634186;2120583,1664065;2135279,1634186;2142117,1618624;2161407,1610118;2150792,1642486;2132013,1677344;2113234,1713033;2096088,1735441;2107519,1712202;2117317,1688963;2124665,1676515;2134463,1659915;2143444,1643316;2161407,1610118;2108558,1538974;2088739,1574429;2088374,1575281;2108335,1539571;2119427,1458672;2095607,1524826;2045499,1628938;2038162,1640728;2038116,1640826;2020969,1670704;2003823,1703073;1984227,1727972;1967897,1756190;1871551,1866574;1839707,1893963;1836652,1896324;1835333,1897681;1822018,1908714;1811130,1921352;1771121,1952060;1764852,1956085;1747825,1970196;1745365,1971819;1741727,1975299;1709885,1996878;1678041,2016797;1674397,2018675;1652835,2032910;1646151,2036337;1639666,2040865;1617620,2053315;1597023,2061526;1551113,2085065;1443408,2125898;1368353,2145514;1429010,2133821;1440441,2131330;1477183,2118051;1500045,2110582;1536787,2091492;1578428,2076553;1605107,2065918;1616804,2059125;1627417,2055806;1642115,2047505;1645977,2044777;1655996,2035056;1678041,2021777;1703121,2009280;1712334,2003517;1744177,1981938;1758057,1968659;1773571,1958699;1813579,1927991;1842157,1900602;1874000,1873214;1970346,1762829;1983606,1739917;1984227,1737930;2005456,1704732;2011988,1694773;2020673,1682528;2023419,1677344;2040565,1647466;2074042,1576919;2106702,1501393;2116296,1470684;2208763,1385199;2206314,1386859;2206314,1386859;2216476,1336011;2216182,1337479;2218561,1340381;2225910,1348681;2230809,1345361;2230933,1344724;2227543,1347021;2219378,1339551;2209198,1241730;2208628,1241762;2207595,1241821;2207947,1245766;2207131,1266515;2203865,1278964;2184269,1310503;2179370,1337892;2174471,1347021;2166306,1386859;2157324,1418397;2147526,1449106;2141811,1473174;2135279,1498073;2140489,1489836;2145077,1472344;2149159,1447445;2158957,1416737;2167939,1385199;2176104,1345361;2181003,1336231;2185902,1308843;2205498,1277304;2192434,1341211;2182636,1394328;2160590,1462385;2156229,1469280;2154364,1479607;2148343,1497244;2125481,1547871;2114867,1574429;2108335,1588539;2100170,1603478;2078125,1643316;2054446,1682324;2024236,1734612;1990759,1786069;1968714,1815117;1945035,1843336;1936870,1854955;1927889,1866574;1914009,1878194;1891307,1903743;1891963,1906412;1868285,1931311;1842973,1949570;1822561,1966169;1803224,1980533;1806231,1980279;1827460,1964509;1847873,1947910;1873184,1929651;1896863,1904752;1896046,1901433;1918908,1875704;1932788,1864085;1941769,1852466;1949934,1840846;1973613,1812628;1995658,1783579;2029135,1732121;2059345,1679834;2083024,1640826;2105069,1600988;2113234,1586049;2119766,1571940;2130380,1545381;2153242,1494753;2162223,1460726;2184269,1392669;2194067,1339552;2207131,1275645;2210077,1264419;2207947,1264025;2208763,1243277;2226726,1224187;2217218,1264456;2217219,1264456;2226727,1224188;2234075,1215888;2229176,1226677;2229176,1226677;2228053,1249293;2227543,1270665;2219378,1296203;2219378,1299120;2229176,1270665;2230809,1226677;2234616,1218293;2198965,1180199;2193615,1193055;2191617,1211738;2189041,1203010;2188099,1204242;2190801,1213398;2189168,1226677;2192434,1237466;2194966,1237324;2193250,1231656;2194883,1218377;2198965,1180199;2267552,1157791;2269185,1158620;2268368,1193478;2269185,1217547;2266735,1261535;2264286,1286434;2256937,1322952;2254488,1353661;2242240,1410098;2230809,1459065;2210397,1468195;2212030,1463215;2215296,1428357;2227543,1391839;2237341,1386029;2237341,1386028;2247956,1322952;2253671,1293073;2258570,1262365;2262653,1233316;2264286,1205928;2265102,1182689;2266735,1170239;2267552,1157791;114996,772967;115402,773174;115441,773058;164258,654007;146295,688034;131598,700484;131563,701279;130141,733052;130182,732976;131598,701314;146295,688864;164258,654836;164870,655251;165176,654629;174055,581800;162624,590099;145478,626618;149400,629808;149528,629247;146295,626618;163441,590099;173563,582751;236925,534493;235894,535332;231516,552441;228760,561051;153643,700484;143028,734512;133230,769370;112001,842407;98121,892204;91589,929553;88323,948641;85873,967731;78525,1019188;76075,1050726;80158,1083925;82071,1065836;81791,1059856;85057,1024997;92405,973540;98233,966431;106697,908859;106286,898844;114352,875338;119152,855602;117717,859006;112818,857346;100570,893034;101387,912953;95671,951131;94855,957771;86690,967731;89139,948641;92405,929553;98937,892204;112818,842407;134047,769370;143845,734512;154459,700484;229576,561051;236925,534493;251623,451497;251622,451497;255704,454817;255704,454816;398749,333334;398592,333461;398117,334007;391447,341112;389761,343606;388660,344870;383895,351902;334089,411659;320208,428258;306328,445687;244976,514615;307144,444857;321024,427428;334905,410829;384711,351072;389761,343606;398117,334007;419476,276103;412429,278598;407188,280576;405940,282185;396959,290484;374097,305424;358584,322853;343887,340282;334089,349412;333755,348988;324495,360305;308777,380121;283466,408339;287548,413318;287626,413248;284282,409169;309593,380950;334905,349412;344703,340283;359400,322853;374913,305424;397775,290485;406757,282186;416555,278451;419647,277475;1602107,126154;1643748,145242;1661711,160181;1621703,140262;1602107,126154;1466569,65566;1499228,73035;1544952,96274;1466569,65566;975039,60068;957892,62246;921149,67226;885223,75526;869710,80505;851747,85485;812441,93334;805207,96275;755401,113704;706411,133623;672118,149392;649256,158521;592918,185080;565974,202510;539846,219938;498204,251477;459012,283015;421503,316276;424719,320364;432680,314813;439456,309679;463911,287995;503103,256456;544744,224918;570872,207489;597817,190060;654154,163501;676200,151882;710493,136112;759483,116193;809289,98765;830211,94587;840317,91077;977880,60911;1267037,42224;1284490,43987;1308168,52287;1290205,49797;1252647,42327;1267037,42224;1362057,35688;1395533,38177;1436358,54776;1385735,45647;1362057,35688;1088939,35480;994634,40667;929314,49797;898287,58096;871342,68056;833784,73035;691713,128643;640274,151882;624761,157691;610881,165161;584753,179270;543928,200849;512901,225748;423086,297124;404317,313714;385955,330757;386344,331153;245090,499634;216513,539472;203449,563541;190385,585949;165890,632427;139245,675105;138946,676415;129964,701314;123432,712933;121799,714593;114553,739077;112818,753602;111185,774350;99754,808379;89139,842407;77708,892204;71176,937852;67094,983499;72809,951961;73339,949358;74442,937022;80974,891375;83019,892068;83197,891297;80975,890544;92406,840747;103020,806718;114399,772846;113635,772690;115268,751942;124249,712933;130781,701314;131000,700707;139763,676415;166707,633257;191202,586780;204265,564371;217329,540302;245907,500464;387161,331983;424719,297125;514534,225748;545561,200850;586386,179271;612514,165161;626394,157692;641907,151882;693347,128643;835417,73036;872976,68057;899920,58097;930947,49797;996267,40667;1090572,35791;1166372,38377;1203657,0;1242032,2489;1281224,6640;1307351,13279;1324498,21579;1345727,17429;1377570,24899;1397166,30708;1396350,31538;1395533,37348;1362057,34858;1350626,31538;1339195,29048;1317149,24068;1295104,19089;1272243,15769;1246932,15769;1226519,15769;1194676,15769;1193180,15283;1179162,22408;1184061,30708;1233051,40667;1211250,41054;1211618,41083;1234684,40667;1254280,43158;1291838,50627;1309801,53117;1340012,59757;1371039,66397;1401249,73866;1431460,82996;1446157,87145;1460854,92125;1461043,92301;1471582,94148;1497123,103796;1500691,109290;1501678,109554;1524540,118684;1544136,126983;1563732,136113;1578429,144413;1588227,149392;1598841,155202;1634767,175951;1680491,205830;1704169,222429;1704854,222926;1716956,230399;2177737,1111313;2177392,1118258;2186718,1119612;2195699,1126252;2199782,1148661;2215295,1175219;2221828,1175823;2221828,1169410;2228465,1150668;2228359,1147002;2234891,1124592;2243873,1124592;2257753,1115463;2259386,1151981;2255304,1169410;2250405,1186009;2247955,1213398;2247139,1227507;2245506,1241617;2242024,1243976;2242240,1244936;2245575,1242675;2247139,1229167;2247955,1215058;2250405,1187669;2255304,1171070;2259386,1153641;2265918,1158621;2265102,1171070;2263469,1183520;2262652,1206758;2261019,1234147;2256937,1263196;2252038,1293904;2246322,1323782;2235708,1386859;2225910,1392669;2213662,1429187;2210396,1464045;2208763,1469025;2194883,1507203;2190800,1510523;2173654,1551190;2191617,1510523;2195699,1507203;2169571,1582729;2155691,1590199;2152813,1596052;2153242,1596838;2156508,1590198;2170388,1582729;2160590,1610947;2142627,1644146;2133646,1660745;2123849,1677344;2116500,1689793;2105886,1713862;2094455,1737101;2076492,1762000;2058529,1785239;2059277,1783672;2038932,1811797;1994841,1860765;1986160,1874341;1994841,1861595;2038932,1812627;2005456,1864084;1988207,1882447;1974360,1892794;1973612,1893963;1964955,1900733;1964631,1903093;1926256,1942930;1885431,1981109;1883542,1982501;1869918,2000197;1837258,2025096;1806733,2048367;1806624,2048502;1837258,2025926;1869918,2001028;1842973,2028416;1821030,2042940;1805850,2049457;1805414,2049995;1789084,2060784;1782930,2063683;1767448,2076450;1752342,2087343;1729480,2102282;1722132,2103113;1713964,2106803;1712694,2107782;1722948,2103942;1730297,2103113;1700903,2125521;1682124,2135482;1663345,2144611;1650080,2146633;1647831,2147930;1585777,2175319;1582613,2176050;1563732,2188598;1574346,2191918;1535154,2209347;1538420,2197728;1525356,2202708;1513109,2206857;1487798,2215157;1484416,2211031;1472284,2213497;1457587,2216817;1427377,2224287;1426381,2224757;1455138,2217646;1469835,2214326;1482082,2211837;1486981,2215986;1512292,2207687;1524539,2203537;1537603,2198557;1534337,2210177;1500045,2226776;1498364,2226298;1474734,2235905;1455138,2241715;1425744,2249184;1413599,2248148;1388196,2253172;1387368,2254995;1319599,2268274;1304085,2264124;1291022,2264124;1268160,2271594;1247748,2273254;1227335,2274083;1225117,2273118;1206515,2276470;1184061,2272423;1184878,2271594;1188960,2265784;1170181,2263294;1179162,2258314;1206107,2257484;1232235,2256654;1269793,2257484;1295920,2254995;1344910,2244205;1377570,2236735;1402065,2235905;1403769,2235101;1380020,2235906;1347360,2243375;1298370,2254165;1272243,2256654;1234684,2255825;1208556,2256654;1181611,2257485;1182428,2254165;1188143,2245865;1439624,2203537;1610272,2137971;1655179,2113902;1680491,2100622;1706619,2086514;1755608,2056635;1794800,2025926;1868285,1967829;1888697,1951230;1908293,1933801;1937687,1906412;1949934,1885664;1967527,1869271;1967668,1868241;1950751,1884004;1938503,1904752;1909110,1932141;1889514,1949570;1869102,1966169;1795617,2024266;1756425,2054975;1707435,2084854;1681308,2098963;1655996,2112242;1611089,2136311;1440441,2201877;1188960,2244206;1170181,2244206;1167731,2237566;1148135,2236735;1130172,2244206;1077916,2245035;1039542,2243375;1020762,2241715;1001983,2238395;1013295,2226130;1010964,2226776;968816,2218842;966873,2219307;886040,2204368;854196,2197728;826436,2192748;792960,2176979;751318,2161210;708044,2143780;715392,2137971;745603,2143780;758667,2155400;803574,2168679;892572,2191918;914617,2196068;938296,2200217;964424,2206027;993217,2212356;995450,2211837;1022395,2215987;1023211,2214327;1062403,2215987;1068935,2216817;1129355,2216817;1173446,2218476;1225702,2214327;1232234,2214327;1234684,2220967;1286123,2214327;1320415,2206027;1340011,2202708;1352259,2201048;1379203,2194408;1401249,2189428;1423294,2183618;1463731,2176505;1469019,2174489;1426561,2181958;1404515,2187768;1382470,2192748;1355525,2199388;1343278,2201048;1323682,2204368;1270610,2209347;1234684,2212667;1228152,2212667;1175896,2216817;1131805,2215157;1071384,2215157;1064852,2214327;1039542,2203537;1025661,2212667;1025626,2212739;1037092,2205197;1062403,2215986;1023212,2214326;1023520,2214123;997900,2210177;967690,2203537;941562,2197728;917883,2193578;895838,2189428;806840,2166190;761933,2152910;748869,2141291;718658,2135481;673751,2112242;660687,2113072;614147,2089003;605982,2074064;607615,2073234;636192,2089003;664769,2104773;672934,2099793;639458,2077384;611698,2064935;573322,2042525;540662,2020946;489223,1998538;469627,1981939;473709,1980279;493305,1986088;452480,1942930;429618,1923842;408390,1904752;381446,1882344;342254,1838356;339565,1829813;331639,1821757;304695,1791878;301429,1776939;290814,1762000;289550,1759984;276933,1751210;252438,1715522;238558,1682324;236925,1682324;218146,1645806;200183,1609287;181404,1566960;164258,1523802;181404,1552850;198550,1589369;204265,1609287;206627,1612809;203720,1597443;196137,1583456;183795,1555243;169156,1530441;151193,1480644;135805,1429600;130750,1414715;108740,1325412;99006,1260583;98937,1262365;99754,1275645;103836,1306353;108735,1337892;100570,1310503;94855,1275645;88323,1275645;84240,1244106;78525,1224187;73626,1205099;59745,1190159;55663,1190159;51580,1169410;49947,1142851;53213,1105504;54846,1092224;57627,1083116;56275,1062346;58112,1031637;61378,1025413;61378,1021677;54846,1034127;49131,1025828;38516,1010888;36577,999062;36067,1000099;32801,1033297;30351,1066495;27902,1092224;27902,1145341;28718,1172730;30351,1200118;23003,1225847;21370,1225847;16471,1176050;16471,1124592;20553,1084754;27899,1092220;21370,1083925;19737,1054046;21370,1008398;22186,995949;24636,975200;34434,937852;39316,913041;37700,907143;31984,940342;22186,977690;19737,998439;18920,1010888;17287,1056536;18920,1086414;14838,1126252;14838,1177710;19737,1227507;21370,1227507;31984,1274815;37700,1313823;49947,1353661;69237,1439328;70921,1455746;74443,1455746;92406,1499733;98938,1522142;86690,1503053;73626,1473174;72810,1481474;65706,1459091;60562,1459895;54846,1440807;35250,1395158;23003,1354491;22186,1320462;16471,1280624;12388,1240786;3407,1211738;9122,1057366;14838,1017528;9939,995949;19737,936192;22186,922083;28718,873945;45865,839087;41782,886395;45864,878286;48314,858902;49131,837427;56479,810038;67910,768540;81791,726213;82831,725023;89140,691354;98121,667285;108736,647366;129965,605868;147111,568521;171606,520383;189569,499634;204265,470586;216513,452326;229577,445687;232843,440707;245907,414148;271218,384270;271907,396758;270061,402007;296529,374310;309593,356882;326740,340283;328217,341951;327557,341112;348786,319533;370015,299614;392877,274716;424719,250646;459012,224918;479516,210378;493305,197529;517800,182590;543928,168481;547387,166673;556278,157796;570873,146902;586897,138602;598232,135950;600266,134452;822353,43157;830592,41336;853380,33197;869097,29981;877293,29911;880324,29048;1066485,4149;1119353,3942;1175896,4979;1176949,5781;1204474,2489;1229785,6639;1255097,11619;1268155,14636;1254280,10789;1228968,5809;1203657,1660;1203657,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32D5C70B" w14:textId="77777777" w:rsidR="004C0DE2" w:rsidRPr="00505ED9" w:rsidRDefault="004C0DE2" w:rsidP="0021756F">
                      <w:pPr>
                        <w:spacing w:after="240" w:line="276" w:lineRule="auto"/>
                        <w:ind w:left="360" w:right="446" w:firstLine="450"/>
                        <w:rPr>
                          <w:b/>
                          <w:i/>
                          <w:iCs/>
                          <w:color w:val="E7E6E6" w:themeColor="background2"/>
                          <w:kern w:val="20"/>
                          <w:szCs w:val="24"/>
                        </w:rPr>
                      </w:pPr>
                    </w:p>
                    <w:p w14:paraId="4E41CC55" w14:textId="77777777" w:rsidR="004C0DE2" w:rsidRPr="00505ED9" w:rsidRDefault="004C0DE2" w:rsidP="0021756F">
                      <w:pPr>
                        <w:jc w:val="center"/>
                        <w:rPr>
                          <w:sz w:val="20"/>
                        </w:rPr>
                      </w:pPr>
                    </w:p>
                  </w:txbxContent>
                </v:textbox>
                <w10:wrap type="tight"/>
              </v:shape>
            </w:pict>
          </mc:Fallback>
        </mc:AlternateContent>
      </w:r>
      <w:r>
        <w:rPr>
          <w:lang w:eastAsia="en-US"/>
        </w:rPr>
        <mc:AlternateContent>
          <mc:Choice Requires="wps">
            <w:drawing>
              <wp:anchor distT="0" distB="0" distL="114300" distR="114300" simplePos="0" relativeHeight="251654142" behindDoc="0" locked="0" layoutInCell="1" allowOverlap="1" wp14:anchorId="0A953892" wp14:editId="586E6429">
                <wp:simplePos x="0" y="0"/>
                <wp:positionH relativeFrom="column">
                  <wp:posOffset>2889250</wp:posOffset>
                </wp:positionH>
                <wp:positionV relativeFrom="paragraph">
                  <wp:posOffset>57150</wp:posOffset>
                </wp:positionV>
                <wp:extent cx="549275" cy="542290"/>
                <wp:effectExtent l="0" t="0" r="9525" b="0"/>
                <wp:wrapNone/>
                <wp:docPr id="21"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7091EBB" id="Freeform: Shape 10" o:spid="_x0000_s1026" style="position:absolute;margin-left:227.5pt;margin-top:4.5pt;width:43.25pt;height:42.7pt;rotation:180;flip:x y;z-index:25165414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5C60E14B" w14:textId="0504313E" w:rsidR="00F1333E" w:rsidRDefault="00987ACF" w:rsidP="00F1333E">
      <w:pPr>
        <w:pStyle w:val="Heading2"/>
      </w:pPr>
      <w:r>
        <w:t>D</w:t>
      </w:r>
      <w:bookmarkEnd w:id="2"/>
      <w:r w:rsidRPr="0025080C">
        <w:t>rink</w:t>
      </w:r>
      <w:r>
        <w:t>ing Water Sources</w:t>
      </w:r>
    </w:p>
    <w:p w14:paraId="66D28F99" w14:textId="70B3CA2F" w:rsidR="004F23DA" w:rsidRDefault="00F1333E" w:rsidP="00F1333E">
      <w:pPr>
        <w:tabs>
          <w:tab w:val="left" w:pos="7406"/>
        </w:tabs>
      </w:pPr>
      <w:r>
        <w:t xml:space="preserve">Sources of drinking water (both tap water and bottled water) can include rivers, lakes, streams, ponds, reservoirs, springs, and wells. As water travels over the surface of the land or through the ground, it dissolves </w:t>
      </w:r>
      <w:r w:rsidR="00505ED9">
        <w:t>naturally occurring</w:t>
      </w:r>
      <w:r>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t>426-4791</w:t>
      </w:r>
      <w:r w:rsidR="00505ED9">
        <w:t>.</w:t>
      </w:r>
      <w:r w:rsidR="0021756F" w:rsidRPr="0021756F">
        <w:t xml:space="preserve"> </w:t>
      </w:r>
    </w:p>
    <w:p w14:paraId="279EF3E2" w14:textId="3C606A0E" w:rsidR="00E341B0" w:rsidRDefault="00E341B0" w:rsidP="00E341B0">
      <w:pPr>
        <w:pStyle w:val="Closing"/>
        <w:spacing w:after="240"/>
        <w:rPr>
          <w:rStyle w:val="Strong"/>
        </w:rPr>
      </w:pPr>
      <w:r>
        <w:rPr>
          <w:noProof/>
        </w:rPr>
        <w:drawing>
          <wp:anchor distT="0" distB="0" distL="114300" distR="114300" simplePos="0" relativeHeight="251663360" behindDoc="0" locked="0" layoutInCell="1" allowOverlap="1" wp14:anchorId="29C07CF4" wp14:editId="15E2AA0B">
            <wp:simplePos x="0" y="0"/>
            <wp:positionH relativeFrom="column">
              <wp:posOffset>5507990</wp:posOffset>
            </wp:positionH>
            <wp:positionV relativeFrom="paragraph">
              <wp:posOffset>313385</wp:posOffset>
            </wp:positionV>
            <wp:extent cx="1426210" cy="1426210"/>
            <wp:effectExtent l="0" t="0" r="2540" b="254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pic:spPr>
                </pic:pic>
              </a:graphicData>
            </a:graphic>
            <wp14:sizeRelH relativeFrom="page">
              <wp14:pctWidth>0</wp14:pctWidth>
            </wp14:sizeRelH>
            <wp14:sizeRelV relativeFrom="page">
              <wp14:pctHeight>0</wp14:pctHeight>
            </wp14:sizeRelV>
          </wp:anchor>
        </w:drawing>
      </w:r>
      <w:r>
        <w:rPr>
          <w:rStyle w:val="Strong"/>
        </w:rPr>
        <w:t>Use Only What You Need</w:t>
      </w:r>
    </w:p>
    <w:p w14:paraId="17FEDA61" w14:textId="742D8124" w:rsidR="00E341B0" w:rsidRDefault="00E341B0" w:rsidP="00E341B0">
      <w:pPr>
        <w:tabs>
          <w:tab w:val="left" w:pos="7406"/>
        </w:tabs>
      </w:pPr>
      <w:r>
        <w:t xml:space="preserve">The BBLDWP is a champion for water </w:t>
      </w:r>
      <w:proofErr w:type="gramStart"/>
      <w:r>
        <w:t>use</w:t>
      </w:r>
      <w:proofErr w:type="gramEnd"/>
      <w:r>
        <w:t xml:space="preserve"> efficiency. In 2020 we were recognized as a </w:t>
      </w:r>
      <w:proofErr w:type="spellStart"/>
      <w:r>
        <w:t>WaterSense</w:t>
      </w:r>
      <w:proofErr w:type="spellEnd"/>
      <w:r>
        <w:t xml:space="preserve"> Partner of the Year for our efforts. We give away </w:t>
      </w:r>
      <w:proofErr w:type="spellStart"/>
      <w:r>
        <w:t>WaterSense</w:t>
      </w:r>
      <w:proofErr w:type="spellEnd"/>
      <w:r>
        <w:t xml:space="preserve"> certified sink faucet aerators and showerheads and offer toilet rebates (pre-inspection of the old toilet is required). We offer outdoor efficiency rebates for turf removal, </w:t>
      </w:r>
      <w:proofErr w:type="spellStart"/>
      <w:r>
        <w:t>WaterSense</w:t>
      </w:r>
      <w:proofErr w:type="spellEnd"/>
      <w:r>
        <w:t xml:space="preserve"> labeled weather-based irrigation controllers, </w:t>
      </w:r>
      <w:proofErr w:type="spellStart"/>
      <w:r>
        <w:t>WaterSense</w:t>
      </w:r>
      <w:proofErr w:type="spellEnd"/>
      <w:r>
        <w:t xml:space="preserve"> labeled efficient sprinkler heads, native plants, rain barrels and more. To learn more, email Conservation@BBLDWP.com. </w:t>
      </w:r>
    </w:p>
    <w:p w14:paraId="270C7456" w14:textId="77777777" w:rsidR="00E341B0" w:rsidRDefault="00E341B0" w:rsidP="00E341B0">
      <w:pPr>
        <w:tabs>
          <w:tab w:val="left" w:pos="7406"/>
        </w:tabs>
      </w:pPr>
      <w:r>
        <w:t>Our Motto is Service, Quality, Community.</w:t>
      </w:r>
    </w:p>
    <w:p w14:paraId="23D7CA74" w14:textId="441D206D" w:rsidR="00E341B0" w:rsidRDefault="00E341B0" w:rsidP="00E341B0">
      <w:pPr>
        <w:tabs>
          <w:tab w:val="left" w:pos="7406"/>
        </w:tabs>
      </w:pPr>
      <w:r>
        <w:rPr>
          <w:noProof/>
        </w:rPr>
        <mc:AlternateContent>
          <mc:Choice Requires="wps">
            <w:drawing>
              <wp:anchor distT="0" distB="0" distL="114300" distR="114300" simplePos="0" relativeHeight="251739136" behindDoc="0" locked="0" layoutInCell="1" allowOverlap="1" wp14:anchorId="58865F40" wp14:editId="0C3764A7">
                <wp:simplePos x="0" y="0"/>
                <wp:positionH relativeFrom="column">
                  <wp:posOffset>9525</wp:posOffset>
                </wp:positionH>
                <wp:positionV relativeFrom="paragraph">
                  <wp:posOffset>420370</wp:posOffset>
                </wp:positionV>
                <wp:extent cx="6858000" cy="1266825"/>
                <wp:effectExtent l="0" t="0" r="0" b="9525"/>
                <wp:wrapSquare wrapText="bothSides"/>
                <wp:docPr id="35" name="Text Box 3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wps:spPr>
                      <wps:style>
                        <a:lnRef idx="0">
                          <a:schemeClr val="accent1"/>
                        </a:lnRef>
                        <a:fillRef idx="0">
                          <a:schemeClr val="accent1"/>
                        </a:fillRef>
                        <a:effectRef idx="0">
                          <a:schemeClr val="accent1"/>
                        </a:effectRef>
                        <a:fontRef idx="minor">
                          <a:schemeClr val="dk1"/>
                        </a:fontRef>
                      </wps:style>
                      <wps:txbx>
                        <w:txbxContent>
                          <w:p w14:paraId="36010673" w14:textId="77777777" w:rsidR="00E341B0" w:rsidRDefault="00E341B0" w:rsidP="00E341B0">
                            <w:pPr>
                              <w:spacing w:after="120"/>
                              <w:ind w:right="-18"/>
                              <w:rPr>
                                <w:b/>
                                <w:iCs/>
                                <w:color w:val="FFFFFF" w:themeColor="background1"/>
                                <w:kern w:val="20"/>
                                <w:sz w:val="24"/>
                                <w:szCs w:val="24"/>
                              </w:rPr>
                            </w:pPr>
                            <w:r>
                              <w:rPr>
                                <w:b/>
                                <w:iCs/>
                                <w:color w:val="FFFFFF" w:themeColor="background1"/>
                                <w:kern w:val="20"/>
                                <w:sz w:val="24"/>
                                <w:szCs w:val="24"/>
                              </w:rPr>
                              <w:t xml:space="preserve">The City of Big Bear Lake Department of Water is located at 41972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office. The public is welcome to participate in these meetings. Our phone number is (909) 866-5050. </w:t>
                            </w:r>
                          </w:p>
                          <w:p w14:paraId="60612857" w14:textId="77777777" w:rsidR="00E341B0" w:rsidRDefault="00E341B0" w:rsidP="00E341B0">
                            <w:pPr>
                              <w:spacing w:after="120"/>
                              <w:ind w:right="536"/>
                              <w:rPr>
                                <w:b/>
                                <w:iCs/>
                                <w:color w:val="FFFFFF" w:themeColor="background1"/>
                                <w:kern w:val="20"/>
                                <w:sz w:val="24"/>
                                <w:szCs w:val="24"/>
                              </w:rPr>
                            </w:pPr>
                            <w:r>
                              <w:rPr>
                                <w:b/>
                                <w:iCs/>
                                <w:color w:val="FFFFFF" w:themeColor="background1"/>
                                <w:kern w:val="20"/>
                                <w:sz w:val="24"/>
                                <w:szCs w:val="24"/>
                              </w:rPr>
                              <w:t>For questions regarding your water quality, ask for Jason Hall, or contact The Environmental Protection Agency's Safe Drinking Water Hotline at (800) 426-4791.</w:t>
                            </w:r>
                          </w:p>
                          <w:p w14:paraId="0A558526" w14:textId="77777777" w:rsidR="00E341B0" w:rsidRDefault="00E341B0" w:rsidP="00E341B0">
                            <w:pPr>
                              <w:spacing w:after="120"/>
                              <w:ind w:right="536"/>
                              <w:rPr>
                                <w:b/>
                                <w:iCs/>
                                <w:color w:val="FFFFFF" w:themeColor="background1"/>
                                <w:kern w:val="20"/>
                                <w:sz w:val="24"/>
                                <w:szCs w:val="24"/>
                              </w:rPr>
                            </w:pPr>
                          </w:p>
                          <w:p w14:paraId="0DE1B9BB" w14:textId="77777777" w:rsidR="00E341B0" w:rsidRDefault="00E341B0" w:rsidP="00E341B0">
                            <w:pPr>
                              <w:spacing w:after="120"/>
                              <w:ind w:right="536"/>
                              <w:rPr>
                                <w:b/>
                                <w:iCs/>
                                <w:color w:val="FFFFFF" w:themeColor="background1"/>
                                <w:kern w:val="20"/>
                                <w:sz w:val="24"/>
                                <w:szCs w:val="24"/>
                                <w:lang w:val="es-MX"/>
                              </w:rPr>
                            </w:pP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865F40" id="Text Box 35" o:spid="_x0000_s1029" type="#_x0000_t202" style="position:absolute;margin-left:.75pt;margin-top:33.1pt;width:540pt;height:9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" fillcolor="#2c567a" stroked="f">
                <v:textbox>
                  <w:txbxContent>
                    <w:p w14:paraId="36010673" w14:textId="77777777" w:rsidR="00E341B0" w:rsidRDefault="00E341B0" w:rsidP="00E341B0">
                      <w:pPr>
                        <w:spacing w:after="120"/>
                        <w:ind w:right="-18"/>
                        <w:rPr>
                          <w:b/>
                          <w:iCs/>
                          <w:color w:val="FFFFFF" w:themeColor="background1"/>
                          <w:kern w:val="20"/>
                          <w:sz w:val="24"/>
                          <w:szCs w:val="24"/>
                        </w:rPr>
                      </w:pPr>
                      <w:r>
                        <w:rPr>
                          <w:b/>
                          <w:iCs/>
                          <w:color w:val="FFFFFF" w:themeColor="background1"/>
                          <w:kern w:val="20"/>
                          <w:sz w:val="24"/>
                          <w:szCs w:val="24"/>
                        </w:rPr>
                        <w:t xml:space="preserve">The City of Big Bear Lake Department of Water is located at 41972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office. The public is welcome to participate in these meetings. Our phone number is (909) 866-5050. </w:t>
                      </w:r>
                    </w:p>
                    <w:p w14:paraId="60612857" w14:textId="77777777" w:rsidR="00E341B0" w:rsidRDefault="00E341B0" w:rsidP="00E341B0">
                      <w:pPr>
                        <w:spacing w:after="120"/>
                        <w:ind w:right="536"/>
                        <w:rPr>
                          <w:b/>
                          <w:iCs/>
                          <w:color w:val="FFFFFF" w:themeColor="background1"/>
                          <w:kern w:val="20"/>
                          <w:sz w:val="24"/>
                          <w:szCs w:val="24"/>
                        </w:rPr>
                      </w:pPr>
                      <w:r>
                        <w:rPr>
                          <w:b/>
                          <w:iCs/>
                          <w:color w:val="FFFFFF" w:themeColor="background1"/>
                          <w:kern w:val="20"/>
                          <w:sz w:val="24"/>
                          <w:szCs w:val="24"/>
                        </w:rPr>
                        <w:t>For questions regarding your water quality, ask for Jason Hall, or contact The Environmental Protection Agency's Safe Drinking Water Hotline at (800) 426-4791.</w:t>
                      </w:r>
                    </w:p>
                    <w:p w14:paraId="0A558526" w14:textId="77777777" w:rsidR="00E341B0" w:rsidRDefault="00E341B0" w:rsidP="00E341B0">
                      <w:pPr>
                        <w:spacing w:after="120"/>
                        <w:ind w:right="536"/>
                        <w:rPr>
                          <w:b/>
                          <w:iCs/>
                          <w:color w:val="FFFFFF" w:themeColor="background1"/>
                          <w:kern w:val="20"/>
                          <w:sz w:val="24"/>
                          <w:szCs w:val="24"/>
                        </w:rPr>
                      </w:pPr>
                    </w:p>
                    <w:p w14:paraId="0DE1B9BB" w14:textId="77777777" w:rsidR="00E341B0" w:rsidRDefault="00E341B0" w:rsidP="00E341B0">
                      <w:pPr>
                        <w:spacing w:after="120"/>
                        <w:ind w:right="536"/>
                        <w:rPr>
                          <w:b/>
                          <w:iCs/>
                          <w:color w:val="FFFFFF" w:themeColor="background1"/>
                          <w:kern w:val="20"/>
                          <w:sz w:val="24"/>
                          <w:szCs w:val="24"/>
                          <w:lang w:val="es-MX"/>
                        </w:rPr>
                      </w:pPr>
                    </w:p>
                  </w:txbxContent>
                </v:textbox>
                <w10:wrap type="square"/>
              </v:shape>
            </w:pict>
          </mc:Fallback>
        </mc:AlternateContent>
      </w:r>
      <w:r>
        <w:t>Our Mission is to cost effectively deliver quality water to meet the needs of our current and future customers.</w:t>
      </w:r>
    </w:p>
    <w:p w14:paraId="4ABFDD94" w14:textId="0838B6C1" w:rsidR="004F23DA" w:rsidRDefault="002A220D" w:rsidP="00F1333E">
      <w:pPr>
        <w:tabs>
          <w:tab w:val="left" w:pos="7406"/>
        </w:tabs>
      </w:pPr>
      <w:r>
        <w:rPr>
          <w:noProof/>
        </w:rPr>
        <mc:AlternateContent>
          <mc:Choice Requires="wps">
            <w:drawing>
              <wp:anchor distT="0" distB="0" distL="114300" distR="114300" simplePos="0" relativeHeight="251650046" behindDoc="0" locked="0" layoutInCell="1" allowOverlap="1" wp14:anchorId="7487555F" wp14:editId="77D74247">
                <wp:simplePos x="0" y="0"/>
                <wp:positionH relativeFrom="column">
                  <wp:posOffset>4745355</wp:posOffset>
                </wp:positionH>
                <wp:positionV relativeFrom="paragraph">
                  <wp:posOffset>565785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2"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D1B76D9" id="Freeform: Shape 10" o:spid="_x0000_s1026" style="position:absolute;margin-left:373.65pt;margin-top:44.5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0D57AEBD">
                <wp:simplePos x="0" y="0"/>
                <wp:positionH relativeFrom="column">
                  <wp:posOffset>4961255</wp:posOffset>
                </wp:positionH>
                <wp:positionV relativeFrom="paragraph">
                  <wp:posOffset>946785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3"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6201913D" id="Freeform: Shape 10" o:spid="_x0000_s1026" style="position:absolute;margin-left:390.65pt;margin-top:74.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13F73277">
                <wp:simplePos x="0" y="0"/>
                <wp:positionH relativeFrom="column">
                  <wp:posOffset>6078855</wp:posOffset>
                </wp:positionH>
                <wp:positionV relativeFrom="paragraph">
                  <wp:posOffset>1861185</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4"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E783F48" id="Freeform: Shape 10" o:spid="_x0000_s1026" style="position:absolute;margin-left:478.65pt;margin-top:146.55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p>
    <w:p w14:paraId="0E516177" w14:textId="726927EC" w:rsidR="00653BAE" w:rsidRDefault="00FA2479">
      <w:r>
        <w:rPr>
          <w:noProof/>
        </w:rPr>
        <mc:AlternateContent>
          <mc:Choice Requires="wps">
            <w:drawing>
              <wp:anchor distT="0" distB="0" distL="114300" distR="114300" simplePos="0" relativeHeight="251652094" behindDoc="0" locked="0" layoutInCell="1" allowOverlap="1" wp14:anchorId="59AD24D2" wp14:editId="44AF5D5A">
                <wp:simplePos x="0" y="0"/>
                <wp:positionH relativeFrom="column">
                  <wp:posOffset>6667500</wp:posOffset>
                </wp:positionH>
                <wp:positionV relativeFrom="paragraph">
                  <wp:posOffset>1057910</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5"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6C3FB23A" id="Freeform: Shape 10" o:spid="_x0000_s1026" style="position:absolute;margin-left:525pt;margin-top:83.3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518D2EEF" w:rsidR="00F1333E" w:rsidRDefault="00F1333E" w:rsidP="00F1333E">
      <w:pPr>
        <w:tabs>
          <w:tab w:val="left" w:pos="7406"/>
        </w:tabs>
      </w:pPr>
      <w:r>
        <w:t xml:space="preserve">The following terms and abbreviations </w:t>
      </w:r>
      <w:r w:rsidR="004B3542">
        <w:t>are used in tables 1, 2, and 3</w:t>
      </w:r>
      <w:r>
        <w:t>:</w:t>
      </w:r>
    </w:p>
    <w:p w14:paraId="338343F5" w14:textId="7F5C05C4" w:rsidR="009E1476" w:rsidRDefault="009E1476" w:rsidP="004F23DA">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0C039974" w14:textId="5F4DD0F0" w:rsidR="00C11E12" w:rsidRPr="00C11E12" w:rsidRDefault="00C11E12" w:rsidP="00C11E12">
      <w:pPr>
        <w:pStyle w:val="ListParagraph"/>
        <w:numPr>
          <w:ilvl w:val="1"/>
          <w:numId w:val="4"/>
        </w:numPr>
        <w:ind w:left="1080"/>
      </w:pPr>
      <w:r w:rsidRPr="00243E74">
        <w:rPr>
          <w:b/>
          <w:sz w:val="22"/>
        </w:rPr>
        <w:t>Contaminant:</w:t>
      </w:r>
      <w:r>
        <w:rPr>
          <w:sz w:val="22"/>
        </w:rPr>
        <w:t xml:space="preserve"> </w:t>
      </w:r>
      <w:r w:rsidRPr="00243E74">
        <w:rPr>
          <w:sz w:val="22"/>
        </w:rPr>
        <w:t xml:space="preserve">Any physical, chemical, </w:t>
      </w:r>
      <w:proofErr w:type="gramStart"/>
      <w:r w:rsidRPr="00243E74">
        <w:rPr>
          <w:sz w:val="22"/>
        </w:rPr>
        <w:t>biological</w:t>
      </w:r>
      <w:proofErr w:type="gramEnd"/>
      <w:r w:rsidRPr="00243E74">
        <w:rPr>
          <w:sz w:val="22"/>
        </w:rPr>
        <w:t xml:space="preserve">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621A2DE0" w14:textId="2CB6DAE3" w:rsidR="00F1333E" w:rsidRDefault="00F1333E" w:rsidP="004F23DA">
      <w:pPr>
        <w:pStyle w:val="ListParagraph"/>
        <w:numPr>
          <w:ilvl w:val="1"/>
          <w:numId w:val="4"/>
        </w:numPr>
        <w:ind w:left="1080"/>
        <w:rPr>
          <w:sz w:val="22"/>
        </w:rPr>
      </w:pPr>
      <w:r w:rsidRPr="004B3542">
        <w:rPr>
          <w:b/>
          <w:sz w:val="22"/>
        </w:rPr>
        <w:t>Maximum Contaminant Level (MCL):</w:t>
      </w:r>
      <w:r w:rsidRPr="004F23DA">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4FDBB2A3" w14:textId="749DE1B5" w:rsidR="00F1333E" w:rsidRPr="004F23DA" w:rsidRDefault="00F80303" w:rsidP="004B3542">
      <w:pPr>
        <w:pStyle w:val="ListParagraph"/>
        <w:numPr>
          <w:ilvl w:val="1"/>
          <w:numId w:val="4"/>
        </w:numPr>
        <w:ind w:left="1080"/>
        <w:rPr>
          <w:sz w:val="22"/>
        </w:rPr>
      </w:pPr>
      <w:r w:rsidRPr="004B3542">
        <w:rPr>
          <w:b/>
          <w:sz w:val="22"/>
        </w:rPr>
        <w:t>Maximum Contaminant Level Goal (MCLG):</w:t>
      </w:r>
      <w:r w:rsidRPr="004F23DA">
        <w:rPr>
          <w:sz w:val="22"/>
        </w:rPr>
        <w:t xml:space="preserve"> The level of a cont</w:t>
      </w:r>
      <w:r w:rsidR="004B3542">
        <w:rPr>
          <w:sz w:val="22"/>
        </w:rPr>
        <w:t xml:space="preserve">aminant in drinking water, below </w:t>
      </w:r>
      <w:r w:rsidRPr="004F23DA">
        <w:rPr>
          <w:sz w:val="22"/>
        </w:rPr>
        <w:t>which</w:t>
      </w:r>
      <w:r w:rsidR="004B3542">
        <w:rPr>
          <w:sz w:val="22"/>
        </w:rPr>
        <w:t>,</w:t>
      </w:r>
      <w:r w:rsidRPr="004F23DA">
        <w:rPr>
          <w:sz w:val="22"/>
        </w:rPr>
        <w:t xml:space="preserve"> there is no known or expected risk to health. MCLGs are set by the </w:t>
      </w:r>
      <w:r>
        <w:rPr>
          <w:sz w:val="22"/>
        </w:rPr>
        <w:t>USEPA</w:t>
      </w:r>
      <w:r w:rsidRPr="004F23DA">
        <w:rPr>
          <w:sz w:val="22"/>
        </w:rPr>
        <w:t>.</w:t>
      </w:r>
      <w:r w:rsidR="004B3542" w:rsidRPr="004F23DA">
        <w:rPr>
          <w:sz w:val="22"/>
        </w:rPr>
        <w:t xml:space="preserve"> </w:t>
      </w:r>
    </w:p>
    <w:p w14:paraId="3A60FB9F" w14:textId="6FBDCA38" w:rsidR="00F1333E" w:rsidRPr="004F23DA" w:rsidRDefault="00B3009B" w:rsidP="004F23DA">
      <w:pPr>
        <w:pStyle w:val="ListParagraph"/>
        <w:numPr>
          <w:ilvl w:val="1"/>
          <w:numId w:val="4"/>
        </w:numPr>
        <w:ind w:left="1080"/>
        <w:rPr>
          <w:sz w:val="22"/>
        </w:rPr>
      </w:pPr>
      <w:r w:rsidRPr="004B3542">
        <w:rPr>
          <w:b/>
          <w:sz w:val="22"/>
        </w:rPr>
        <w:t>N/A:</w:t>
      </w:r>
      <w:r w:rsidRPr="004F23DA">
        <w:rPr>
          <w:sz w:val="22"/>
        </w:rPr>
        <w:t xml:space="preserve"> N</w:t>
      </w:r>
      <w:r w:rsidR="00F1333E" w:rsidRPr="004F23DA">
        <w:rPr>
          <w:sz w:val="22"/>
        </w:rPr>
        <w:t>ot applicable</w:t>
      </w:r>
    </w:p>
    <w:p w14:paraId="35A1C586" w14:textId="1D045592" w:rsidR="00F1333E" w:rsidRPr="004F23DA" w:rsidRDefault="00B3009B" w:rsidP="004F23DA">
      <w:pPr>
        <w:pStyle w:val="ListParagraph"/>
        <w:numPr>
          <w:ilvl w:val="1"/>
          <w:numId w:val="4"/>
        </w:numPr>
        <w:ind w:left="1080"/>
        <w:rPr>
          <w:sz w:val="22"/>
        </w:rPr>
      </w:pPr>
      <w:r w:rsidRPr="004B3542">
        <w:rPr>
          <w:b/>
          <w:sz w:val="22"/>
        </w:rPr>
        <w:t>N/S:</w:t>
      </w:r>
      <w:r w:rsidRPr="004F23DA">
        <w:rPr>
          <w:sz w:val="22"/>
        </w:rPr>
        <w:t xml:space="preserve"> N</w:t>
      </w:r>
      <w:r w:rsidR="00F1333E" w:rsidRPr="004F23DA">
        <w:rPr>
          <w:sz w:val="22"/>
        </w:rPr>
        <w:t>o standard</w:t>
      </w:r>
    </w:p>
    <w:p w14:paraId="1A237974" w14:textId="7FBBD004" w:rsidR="00F1333E" w:rsidRPr="004F23DA" w:rsidRDefault="00B3009B" w:rsidP="004F23DA">
      <w:pPr>
        <w:pStyle w:val="ListParagraph"/>
        <w:numPr>
          <w:ilvl w:val="1"/>
          <w:numId w:val="4"/>
        </w:numPr>
        <w:ind w:left="1080"/>
        <w:rPr>
          <w:sz w:val="22"/>
        </w:rPr>
      </w:pPr>
      <w:r w:rsidRPr="004B3542">
        <w:rPr>
          <w:b/>
          <w:sz w:val="22"/>
        </w:rPr>
        <w:t>ND:</w:t>
      </w:r>
      <w:r w:rsidRPr="004F23DA">
        <w:rPr>
          <w:sz w:val="22"/>
        </w:rPr>
        <w:t xml:space="preserve"> N</w:t>
      </w:r>
      <w:r w:rsidR="00F1333E" w:rsidRPr="004F23DA">
        <w:rPr>
          <w:sz w:val="22"/>
        </w:rPr>
        <w:t>ot detectable at testing limit.</w:t>
      </w:r>
    </w:p>
    <w:p w14:paraId="02549575" w14:textId="17DB57E2" w:rsidR="009E1476" w:rsidRPr="004F23DA" w:rsidRDefault="009E1476" w:rsidP="004F23DA">
      <w:pPr>
        <w:pStyle w:val="ListParagraph"/>
        <w:numPr>
          <w:ilvl w:val="1"/>
          <w:numId w:val="4"/>
        </w:numPr>
        <w:ind w:left="1080"/>
        <w:rPr>
          <w:sz w:val="22"/>
        </w:rPr>
      </w:pPr>
      <w:r w:rsidRPr="004B3542">
        <w:rPr>
          <w:b/>
          <w:sz w:val="22"/>
        </w:rPr>
        <w:t>Neph</w:t>
      </w:r>
      <w:r w:rsidR="00B3009B" w:rsidRPr="004B3542">
        <w:rPr>
          <w:b/>
          <w:sz w:val="22"/>
        </w:rPr>
        <w:t>elometric Turbidity Units (NTU):</w:t>
      </w:r>
      <w:r w:rsidRPr="004F23DA">
        <w:rPr>
          <w:sz w:val="22"/>
        </w:rPr>
        <w:t xml:space="preserve"> This is a measure of suspended material in water.</w:t>
      </w:r>
    </w:p>
    <w:p w14:paraId="5DF70D76" w14:textId="4E20A149" w:rsidR="00F1333E" w:rsidRPr="004F23DA" w:rsidRDefault="00F1333E" w:rsidP="004F23DA">
      <w:pPr>
        <w:pStyle w:val="ListParagraph"/>
        <w:numPr>
          <w:ilvl w:val="1"/>
          <w:numId w:val="4"/>
        </w:numPr>
        <w:ind w:left="1080"/>
        <w:rPr>
          <w:sz w:val="22"/>
        </w:rPr>
      </w:pPr>
      <w:r w:rsidRPr="004B3542">
        <w:rPr>
          <w:b/>
          <w:sz w:val="22"/>
        </w:rPr>
        <w:t>ppm:</w:t>
      </w:r>
      <w:r w:rsidRPr="004F23DA">
        <w:rPr>
          <w:sz w:val="22"/>
        </w:rPr>
        <w:t xml:space="preserve"> parts</w:t>
      </w:r>
      <w:r w:rsidR="00B3009B" w:rsidRPr="004F23DA">
        <w:rPr>
          <w:sz w:val="22"/>
        </w:rPr>
        <w:t xml:space="preserve"> of substance </w:t>
      </w:r>
      <w:r w:rsidRPr="004F23DA">
        <w:rPr>
          <w:sz w:val="22"/>
        </w:rPr>
        <w:t>per million</w:t>
      </w:r>
      <w:r w:rsidR="00B3009B" w:rsidRPr="004F23DA">
        <w:rPr>
          <w:sz w:val="22"/>
        </w:rPr>
        <w:t xml:space="preserve"> parts of water</w:t>
      </w:r>
      <w:r w:rsidRPr="004F23DA">
        <w:rPr>
          <w:sz w:val="22"/>
        </w:rPr>
        <w:t xml:space="preserve"> or milligrams per liter</w:t>
      </w:r>
      <w:r w:rsidR="00735C31">
        <w:rPr>
          <w:sz w:val="22"/>
        </w:rPr>
        <w:t xml:space="preserve">, equivalent to </w:t>
      </w:r>
      <w:r w:rsidR="00735C31" w:rsidRPr="00735C31">
        <w:rPr>
          <w:sz w:val="22"/>
        </w:rPr>
        <w:t>1 cent in $10,000</w:t>
      </w:r>
      <w:r w:rsidR="00735C31">
        <w:rPr>
          <w:sz w:val="22"/>
        </w:rPr>
        <w:t>.</w:t>
      </w:r>
    </w:p>
    <w:p w14:paraId="69CC5C27" w14:textId="0A782FE5" w:rsidR="00F1333E" w:rsidRPr="004F23DA" w:rsidRDefault="00F1333E" w:rsidP="004F23DA">
      <w:pPr>
        <w:pStyle w:val="ListParagraph"/>
        <w:numPr>
          <w:ilvl w:val="1"/>
          <w:numId w:val="4"/>
        </w:numPr>
        <w:ind w:left="1080"/>
        <w:rPr>
          <w:sz w:val="22"/>
        </w:rPr>
      </w:pPr>
      <w:r w:rsidRPr="004B3542">
        <w:rPr>
          <w:b/>
          <w:sz w:val="22"/>
        </w:rPr>
        <w:t>ppb:</w:t>
      </w:r>
      <w:r w:rsidRPr="004F23DA">
        <w:rPr>
          <w:sz w:val="22"/>
        </w:rPr>
        <w:t xml:space="preserve"> parts </w:t>
      </w:r>
      <w:r w:rsidR="00B3009B" w:rsidRPr="004F23DA">
        <w:rPr>
          <w:sz w:val="22"/>
        </w:rPr>
        <w:t xml:space="preserve">of substance </w:t>
      </w:r>
      <w:r w:rsidRPr="004F23DA">
        <w:rPr>
          <w:sz w:val="22"/>
        </w:rPr>
        <w:t>per billion</w:t>
      </w:r>
      <w:r w:rsidR="00B3009B" w:rsidRPr="004F23DA">
        <w:rPr>
          <w:sz w:val="22"/>
        </w:rPr>
        <w:t xml:space="preserve"> parts of water</w:t>
      </w:r>
      <w:r w:rsidRPr="004F23DA">
        <w:rPr>
          <w:sz w:val="22"/>
        </w:rPr>
        <w:t xml:space="preserve"> or micrograms per liter</w:t>
      </w:r>
      <w:r w:rsidR="00735C31">
        <w:rPr>
          <w:sz w:val="22"/>
        </w:rPr>
        <w:t xml:space="preserve">, equivalent to </w:t>
      </w:r>
      <w:r w:rsidR="00735C31" w:rsidRPr="00735C31">
        <w:rPr>
          <w:sz w:val="22"/>
        </w:rPr>
        <w:t>1 cent in $10,000,000</w:t>
      </w:r>
      <w:r w:rsidR="00735C31">
        <w:rPr>
          <w:sz w:val="22"/>
        </w:rPr>
        <w:t>.</w:t>
      </w:r>
    </w:p>
    <w:p w14:paraId="0CCE7973" w14:textId="1051AFD1" w:rsidR="00F1333E" w:rsidRPr="004F23DA" w:rsidRDefault="00F1333E" w:rsidP="004F23DA">
      <w:pPr>
        <w:pStyle w:val="ListParagraph"/>
        <w:numPr>
          <w:ilvl w:val="1"/>
          <w:numId w:val="4"/>
        </w:numPr>
        <w:ind w:left="1080"/>
        <w:rPr>
          <w:sz w:val="22"/>
        </w:rPr>
      </w:pPr>
      <w:proofErr w:type="spellStart"/>
      <w:r w:rsidRPr="004B3542">
        <w:rPr>
          <w:b/>
          <w:sz w:val="22"/>
        </w:rPr>
        <w:t>pCi</w:t>
      </w:r>
      <w:proofErr w:type="spellEnd"/>
      <w:r w:rsidRPr="004B3542">
        <w:rPr>
          <w:b/>
          <w:sz w:val="22"/>
        </w:rPr>
        <w:t>/L:</w:t>
      </w:r>
      <w:r w:rsidRPr="004F23DA">
        <w:rPr>
          <w:sz w:val="22"/>
        </w:rPr>
        <w:t xml:space="preserve"> picocuries per liter (a measure of radiation)</w:t>
      </w:r>
    </w:p>
    <w:p w14:paraId="4DD32D2B" w14:textId="7D791B02" w:rsidR="008C1426" w:rsidRPr="004F23DA" w:rsidRDefault="009E1476" w:rsidP="004F23DA">
      <w:pPr>
        <w:pStyle w:val="ListParagraph"/>
        <w:numPr>
          <w:ilvl w:val="1"/>
          <w:numId w:val="4"/>
        </w:numPr>
        <w:ind w:left="1080"/>
        <w:rPr>
          <w:sz w:val="22"/>
        </w:rPr>
      </w:pPr>
      <w:r w:rsidRPr="004B3542">
        <w:rPr>
          <w:b/>
          <w:sz w:val="22"/>
        </w:rPr>
        <w:t>Public Health Goal (PHG):</w:t>
      </w:r>
      <w:r w:rsidRPr="004F23DA">
        <w:rPr>
          <w:sz w:val="22"/>
        </w:rPr>
        <w:t xml:space="preserve"> The level of a contaminant in drinking water</w:t>
      </w:r>
      <w:r w:rsidR="004B3542">
        <w:rPr>
          <w:sz w:val="22"/>
        </w:rPr>
        <w:t>,</w:t>
      </w:r>
      <w:r w:rsidRPr="004F23DA">
        <w:rPr>
          <w:sz w:val="22"/>
        </w:rPr>
        <w:t xml:space="preserve"> </w:t>
      </w:r>
      <w:r w:rsidR="004B3542">
        <w:rPr>
          <w:sz w:val="22"/>
        </w:rPr>
        <w:t>below</w:t>
      </w:r>
      <w:r w:rsidR="004B3542" w:rsidRPr="004F23DA">
        <w:rPr>
          <w:sz w:val="22"/>
        </w:rPr>
        <w:t xml:space="preserve"> which</w:t>
      </w:r>
      <w:r w:rsidR="004B3542">
        <w:rPr>
          <w:sz w:val="22"/>
        </w:rPr>
        <w:t>,</w:t>
      </w:r>
      <w:r w:rsidRPr="004F23DA">
        <w:rPr>
          <w:sz w:val="22"/>
        </w:rPr>
        <w:t xml:space="preserve"> there is no known or expected risk to health. PHG's are set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Contaminants that may be present in source water before we treat it include:</w:t>
      </w:r>
    </w:p>
    <w:p w14:paraId="6F578DE7" w14:textId="1DA4C5A9"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66795F0A"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r w:rsidR="00127B8B" w:rsidRPr="00127B8B">
        <w:rPr>
          <w:noProof/>
        </w:rPr>
        <w:t xml:space="preserve"> </w:t>
      </w:r>
      <w:r w:rsidR="00127B8B">
        <w:rPr>
          <w:noProof/>
        </w:rPr>
        <w:drawing>
          <wp:anchor distT="0" distB="0" distL="114300" distR="114300" simplePos="0" relativeHeight="251734016" behindDoc="0" locked="0" layoutInCell="1" allowOverlap="1" wp14:anchorId="261CCFF2" wp14:editId="607139DE">
            <wp:simplePos x="0" y="0"/>
            <wp:positionH relativeFrom="column">
              <wp:posOffset>4552315</wp:posOffset>
            </wp:positionH>
            <wp:positionV relativeFrom="paragraph">
              <wp:posOffset>-1623695</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D298A1" w14:textId="73C36862"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2F868F29">
                <wp:simplePos x="0" y="0"/>
                <wp:positionH relativeFrom="column">
                  <wp:posOffset>11430</wp:posOffset>
                </wp:positionH>
                <wp:positionV relativeFrom="paragraph">
                  <wp:posOffset>544830</wp:posOffset>
                </wp:positionV>
                <wp:extent cx="6868795"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68795" cy="1803400"/>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4C0DE2"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4C0DE2" w:rsidRPr="004F23DA"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4C0DE2" w:rsidRPr="004F23DA" w:rsidRDefault="004C0DE2" w:rsidP="004F23DA">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9pt;margin-top:42.9pt;width:540.8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" fillcolor="#2c567a" stroked="f">
                <v:textbox>
                  <w:txbxContent>
                    <w:p w14:paraId="3CB7E108" w14:textId="77777777" w:rsidR="004C0DE2"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4C0DE2" w:rsidRPr="004F23DA"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4C0DE2" w:rsidRPr="004F23DA" w:rsidRDefault="004C0DE2" w:rsidP="004F23DA">
                      <w:pPr>
                        <w:spacing w:after="120"/>
                        <w:ind w:right="536"/>
                        <w:rPr>
                          <w:b/>
                          <w:iCs/>
                          <w:color w:val="FFFFFF" w:themeColor="background1"/>
                          <w:kern w:val="20"/>
                          <w:sz w:val="24"/>
                          <w:szCs w:val="24"/>
                          <w:lang w:val="es-MX"/>
                        </w:rPr>
                      </w:pPr>
                    </w:p>
                  </w:txbxContent>
                </v:textbox>
                <w10:wrap type="square"/>
              </v:shape>
            </w:pict>
          </mc:Fallback>
        </mc:AlternateContent>
      </w:r>
      <w:r w:rsidR="004F23DA" w:rsidRPr="004F23DA">
        <w:rPr>
          <w:sz w:val="22"/>
          <w:szCs w:val="22"/>
        </w:rPr>
        <w:t>United States Environmental Protection Agency (USEPA): www.epa.gov</w:t>
      </w:r>
    </w:p>
    <w:p w14:paraId="263C5A7E" w14:textId="05326B8B" w:rsidR="00FA2479" w:rsidRDefault="002A220D">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7A2322CF">
                <wp:simplePos x="0" y="0"/>
                <wp:positionH relativeFrom="column">
                  <wp:posOffset>5900420</wp:posOffset>
                </wp:positionH>
                <wp:positionV relativeFrom="paragraph">
                  <wp:posOffset>3957955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6"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A330274" id="Freeform: Shape 10" o:spid="_x0000_s1026" style="position:absolute;margin-left:464.6pt;margin-top:311.6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21F2C959">
                <wp:simplePos x="0" y="0"/>
                <wp:positionH relativeFrom="column">
                  <wp:posOffset>3364865</wp:posOffset>
                </wp:positionH>
                <wp:positionV relativeFrom="paragraph">
                  <wp:posOffset>1082040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7"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6436DA8D" id="Freeform: Shape 10" o:spid="_x0000_s1026" style="position:absolute;margin-left:264.95pt;margin-top:85.2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A2479">
        <w:rPr>
          <w:noProof/>
        </w:rPr>
        <mc:AlternateContent>
          <mc:Choice Requires="wps">
            <w:drawing>
              <wp:anchor distT="0" distB="0" distL="114300" distR="114300" simplePos="0" relativeHeight="251686912" behindDoc="0" locked="0" layoutInCell="1" allowOverlap="1" wp14:anchorId="142AE698" wp14:editId="0991B59E">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DD1DF4A"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A2479">
        <w:br w:type="page"/>
      </w:r>
    </w:p>
    <w:p w14:paraId="6815DE1B" w14:textId="12E33A07"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6C72DB6E">
                <wp:simplePos x="0" y="0"/>
                <wp:positionH relativeFrom="column">
                  <wp:posOffset>5162892</wp:posOffset>
                </wp:positionH>
                <wp:positionV relativeFrom="paragraph">
                  <wp:posOffset>-66040</wp:posOffset>
                </wp:positionV>
                <wp:extent cx="1590828" cy="1519776"/>
                <wp:effectExtent l="25400" t="25400" r="9525" b="4445"/>
                <wp:wrapNone/>
                <wp:docPr id="29"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945265E" id="Freeform: Shape 10" o:spid="_x0000_s1026" style="position:absolute;margin-left:406.55pt;margin-top:-5.2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WATER QUALITY DATA FOR 20</w:t>
      </w:r>
      <w:r w:rsidR="00F90050">
        <w:t>2</w:t>
      </w:r>
      <w:r w:rsidR="002F56D6">
        <w:t>2</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D461B2" w:rsidRPr="00D461B2" w14:paraId="71684FB2" w14:textId="77777777" w:rsidTr="00D461B2">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C4D84B"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A9263" w14:textId="0E1AD356"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7BBE8AF8"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65656"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 xml:space="preserve">Goal </w:t>
            </w:r>
            <w:r w:rsidRPr="00F5518D">
              <w:rPr>
                <w:rFonts w:ascii="Franklin Gothic Medium" w:hAnsi="Franklin Gothic Medium"/>
                <w:b/>
                <w:bCs/>
                <w:color w:val="000000" w:themeColor="text1"/>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3A8B0007"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018CDDC5"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4247E26"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83865"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Major Sources</w:t>
            </w:r>
          </w:p>
        </w:tc>
      </w:tr>
      <w:tr w:rsidR="00D461B2" w:rsidRPr="00D461B2" w14:paraId="1F78BB9D" w14:textId="77777777" w:rsidTr="00D461B2">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49C64F75" w14:textId="77777777" w:rsidR="00D461B2" w:rsidRPr="00D461B2" w:rsidRDefault="00D461B2" w:rsidP="00D461B2">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7E315A4" w14:textId="77777777" w:rsidR="00D461B2" w:rsidRPr="00D461B2" w:rsidRDefault="00D461B2" w:rsidP="00D461B2">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3DC22220" w14:textId="77777777" w:rsidR="00D461B2" w:rsidRPr="00D461B2" w:rsidRDefault="00D461B2" w:rsidP="00D461B2">
            <w:pPr>
              <w:spacing w:after="0"/>
              <w:jc w:val="center"/>
              <w:rPr>
                <w:rFonts w:ascii="Franklin Gothic Medium" w:hAnsi="Franklin Gothic Medium"/>
                <w:b/>
                <w:bCs/>
                <w:color w:val="000000"/>
                <w:sz w:val="20"/>
                <w:szCs w:val="20"/>
              </w:rPr>
            </w:pPr>
            <w:r w:rsidRPr="00D461B2">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5BA3EE87" w14:textId="77777777" w:rsidR="00D461B2" w:rsidRPr="00D461B2" w:rsidRDefault="00D461B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B02A721" w14:textId="77777777" w:rsidR="00D461B2" w:rsidRPr="00D461B2" w:rsidRDefault="00D461B2" w:rsidP="00D461B2">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FD28104" w14:textId="77777777" w:rsidR="00D461B2" w:rsidRPr="00D461B2" w:rsidRDefault="00D461B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9AC6319" w14:textId="77777777" w:rsidR="00D461B2" w:rsidRPr="00D461B2" w:rsidRDefault="00D461B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65629E9B" w14:textId="77777777" w:rsidR="00D461B2" w:rsidRPr="00D461B2" w:rsidRDefault="00D461B2" w:rsidP="00D461B2">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136B8923" w14:textId="77777777" w:rsidR="00D461B2" w:rsidRPr="00D461B2" w:rsidRDefault="00D461B2" w:rsidP="00D461B2">
            <w:pPr>
              <w:spacing w:after="0"/>
              <w:rPr>
                <w:rFonts w:ascii="Franklin Gothic Medium" w:hAnsi="Franklin Gothic Medium"/>
                <w:b/>
                <w:bCs/>
                <w:color w:val="404040"/>
                <w:sz w:val="20"/>
                <w:szCs w:val="20"/>
              </w:rPr>
            </w:pPr>
          </w:p>
        </w:tc>
      </w:tr>
      <w:tr w:rsidR="00D461B2" w:rsidRPr="00D461B2" w14:paraId="37A4F6E5"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5C23CD7" w14:textId="77777777" w:rsidR="00D461B2" w:rsidRPr="00D461B2" w:rsidRDefault="00D461B2" w:rsidP="00D461B2">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Microbiological (sampled monthly)</w:t>
            </w:r>
          </w:p>
        </w:tc>
      </w:tr>
      <w:tr w:rsidR="00D461B2" w:rsidRPr="00D461B2" w14:paraId="39D41D07"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4EA09385"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shd w:val="clear" w:color="auto" w:fill="auto"/>
            <w:vAlign w:val="center"/>
            <w:hideMark/>
          </w:tcPr>
          <w:p w14:paraId="0148377A" w14:textId="72EABA6F" w:rsidR="00D461B2" w:rsidRPr="00F5518D" w:rsidRDefault="00A539CA"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6864C2">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4A84F4D9"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shd w:val="clear" w:color="auto" w:fill="auto"/>
            <w:vAlign w:val="center"/>
            <w:hideMark/>
          </w:tcPr>
          <w:p w14:paraId="69B20525"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shd w:val="clear" w:color="auto" w:fill="auto"/>
            <w:vAlign w:val="center"/>
            <w:hideMark/>
          </w:tcPr>
          <w:p w14:paraId="6D7C395A"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62A47D6"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w:t>
            </w:r>
          </w:p>
          <w:p w14:paraId="51B11486" w14:textId="0F129C0F"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116D490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8964331"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79C7F80"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Naturally present                            in the environment</w:t>
            </w:r>
          </w:p>
        </w:tc>
      </w:tr>
      <w:tr w:rsidR="00D461B2" w:rsidRPr="00D461B2" w14:paraId="23C9CE11"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96A72FB" w14:textId="34EA9BE6" w:rsidR="00D461B2" w:rsidRPr="00D461B2" w:rsidRDefault="00D461B2"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Clarity</w:t>
            </w:r>
            <w:r w:rsidR="00116B3A">
              <w:rPr>
                <w:rFonts w:ascii="Franklin Gothic Book" w:hAnsi="Franklin Gothic Book"/>
                <w:b/>
                <w:bCs/>
                <w:color w:val="FFFFFF"/>
                <w:sz w:val="20"/>
                <w:szCs w:val="20"/>
              </w:rPr>
              <w:t xml:space="preserve"> </w:t>
            </w:r>
          </w:p>
        </w:tc>
      </w:tr>
      <w:tr w:rsidR="00D461B2" w:rsidRPr="00D461B2" w14:paraId="1F8C7FC8" w14:textId="77777777" w:rsidTr="004C0DE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FF33593" w14:textId="7324D109" w:rsidR="00D461B2" w:rsidRPr="00F5518D" w:rsidRDefault="00E66EE9"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w:t>
            </w:r>
            <w:r w:rsidR="00D461B2" w:rsidRPr="00F5518D">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shd w:val="clear" w:color="auto" w:fill="auto"/>
            <w:vAlign w:val="center"/>
            <w:hideMark/>
          </w:tcPr>
          <w:p w14:paraId="005B0240" w14:textId="6DB852F3" w:rsidR="00D461B2" w:rsidRPr="00F5518D" w:rsidRDefault="00A539CA"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5204F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3E720D6B" w14:textId="652FC2A2" w:rsidR="00D461B2"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w:t>
            </w:r>
          </w:p>
        </w:tc>
        <w:tc>
          <w:tcPr>
            <w:tcW w:w="720" w:type="dxa"/>
            <w:tcBorders>
              <w:top w:val="nil"/>
              <w:left w:val="nil"/>
              <w:bottom w:val="single" w:sz="4" w:space="0" w:color="auto"/>
              <w:right w:val="single" w:sz="4" w:space="0" w:color="auto"/>
            </w:tcBorders>
            <w:shd w:val="clear" w:color="auto" w:fill="auto"/>
            <w:vAlign w:val="center"/>
            <w:hideMark/>
          </w:tcPr>
          <w:p w14:paraId="3879963E" w14:textId="744AB870" w:rsidR="00D461B2" w:rsidRPr="00F5518D" w:rsidRDefault="00BE0DC8" w:rsidP="00D461B2">
            <w:pPr>
              <w:spacing w:after="0"/>
              <w:jc w:val="center"/>
              <w:rPr>
                <w:rFonts w:ascii="Franklin Gothic Book" w:hAnsi="Franklin Gothic Book"/>
                <w:color w:val="000000" w:themeColor="text1"/>
                <w:sz w:val="18"/>
                <w:szCs w:val="18"/>
              </w:rPr>
            </w:pPr>
            <w:r w:rsidRPr="00BE0DC8">
              <w:rPr>
                <w:rFonts w:ascii="Franklin Gothic Book" w:hAnsi="Franklin Gothic Book"/>
                <w:color w:val="000000" w:themeColor="text1"/>
                <w:sz w:val="18"/>
                <w:szCs w:val="18"/>
              </w:rPr>
              <w:t>1</w:t>
            </w:r>
            <w:r w:rsidR="00E66EE9">
              <w:rPr>
                <w:rFonts w:ascii="Franklin Gothic Book" w:hAnsi="Franklin Gothic Book"/>
                <w:color w:val="000000" w:themeColor="text1"/>
                <w:sz w:val="18"/>
                <w:szCs w:val="18"/>
              </w:rPr>
              <w:t>3</w:t>
            </w:r>
          </w:p>
        </w:tc>
        <w:tc>
          <w:tcPr>
            <w:tcW w:w="990" w:type="dxa"/>
            <w:tcBorders>
              <w:top w:val="nil"/>
              <w:left w:val="nil"/>
              <w:bottom w:val="single" w:sz="4" w:space="0" w:color="auto"/>
              <w:right w:val="single" w:sz="4" w:space="0" w:color="auto"/>
            </w:tcBorders>
            <w:shd w:val="clear" w:color="auto" w:fill="auto"/>
            <w:vAlign w:val="center"/>
            <w:hideMark/>
          </w:tcPr>
          <w:p w14:paraId="2B859E9E"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4022E1EC"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1542025D" w14:textId="511F2C24" w:rsidR="00D461B2"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7.85</w:t>
            </w:r>
          </w:p>
        </w:tc>
        <w:tc>
          <w:tcPr>
            <w:tcW w:w="1170" w:type="dxa"/>
            <w:tcBorders>
              <w:top w:val="nil"/>
              <w:left w:val="nil"/>
              <w:bottom w:val="single" w:sz="4" w:space="0" w:color="auto"/>
              <w:right w:val="single" w:sz="4" w:space="0" w:color="auto"/>
            </w:tcBorders>
            <w:shd w:val="clear" w:color="000000" w:fill="auto"/>
            <w:vAlign w:val="center"/>
            <w:hideMark/>
          </w:tcPr>
          <w:p w14:paraId="20616548" w14:textId="7C6289F7" w:rsidR="00D461B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*See note</w:t>
            </w:r>
          </w:p>
        </w:tc>
        <w:tc>
          <w:tcPr>
            <w:tcW w:w="2325" w:type="dxa"/>
            <w:tcBorders>
              <w:top w:val="nil"/>
              <w:left w:val="nil"/>
              <w:bottom w:val="single" w:sz="4" w:space="0" w:color="auto"/>
              <w:right w:val="single" w:sz="4" w:space="0" w:color="auto"/>
            </w:tcBorders>
            <w:shd w:val="clear" w:color="auto" w:fill="auto"/>
            <w:vAlign w:val="center"/>
            <w:hideMark/>
          </w:tcPr>
          <w:p w14:paraId="5377372C"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Soil runoff</w:t>
            </w:r>
          </w:p>
        </w:tc>
      </w:tr>
      <w:tr w:rsidR="00D461B2" w:rsidRPr="00D461B2" w14:paraId="13716BE2"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C0EEB9A" w14:textId="7F7FBD31" w:rsidR="00D461B2" w:rsidRPr="00D461B2" w:rsidRDefault="00D461B2"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Inorganic Chemicals</w:t>
            </w:r>
          </w:p>
        </w:tc>
      </w:tr>
      <w:tr w:rsidR="00D461B2" w:rsidRPr="00D461B2" w14:paraId="0BB24E6A" w14:textId="77777777" w:rsidTr="00154ADA">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144772D"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shd w:val="clear" w:color="auto" w:fill="auto"/>
            <w:vAlign w:val="center"/>
            <w:hideMark/>
          </w:tcPr>
          <w:p w14:paraId="3A9CA40F" w14:textId="3A0E44A3" w:rsidR="00D461B2" w:rsidRPr="00F5518D" w:rsidRDefault="00D461B2"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r w:rsidR="00A539CA" w:rsidRPr="00F5518D">
              <w:rPr>
                <w:rFonts w:ascii="Franklin Gothic Book" w:hAnsi="Franklin Gothic Book"/>
                <w:color w:val="000000" w:themeColor="text1"/>
                <w:sz w:val="18"/>
                <w:szCs w:val="18"/>
              </w:rPr>
              <w:t>2</w:t>
            </w:r>
            <w:r w:rsidR="005204F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264E9B75"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30AEABCD" w14:textId="5BC435AA" w:rsidR="00D461B2" w:rsidRPr="00F5518D" w:rsidRDefault="00920CD7"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w:t>
            </w:r>
          </w:p>
        </w:tc>
        <w:tc>
          <w:tcPr>
            <w:tcW w:w="990" w:type="dxa"/>
            <w:tcBorders>
              <w:top w:val="nil"/>
              <w:left w:val="nil"/>
              <w:bottom w:val="single" w:sz="4" w:space="0" w:color="auto"/>
              <w:right w:val="single" w:sz="4" w:space="0" w:color="auto"/>
            </w:tcBorders>
            <w:shd w:val="clear" w:color="auto" w:fill="auto"/>
            <w:vAlign w:val="center"/>
            <w:hideMark/>
          </w:tcPr>
          <w:p w14:paraId="38019836"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3039270F"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1B9C4351" w14:textId="36A2D7F7" w:rsidR="00920CD7" w:rsidRPr="00F5518D" w:rsidRDefault="00920CD7" w:rsidP="00920CD7">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13.5</w:t>
            </w:r>
          </w:p>
        </w:tc>
        <w:tc>
          <w:tcPr>
            <w:tcW w:w="1170" w:type="dxa"/>
            <w:tcBorders>
              <w:top w:val="nil"/>
              <w:left w:val="nil"/>
              <w:bottom w:val="single" w:sz="4" w:space="0" w:color="auto"/>
              <w:right w:val="single" w:sz="4" w:space="0" w:color="auto"/>
            </w:tcBorders>
            <w:shd w:val="clear" w:color="000000" w:fill="auto"/>
            <w:vAlign w:val="center"/>
            <w:hideMark/>
          </w:tcPr>
          <w:p w14:paraId="54CF3E3C" w14:textId="31B8FF71"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 </w:t>
            </w:r>
            <w:r w:rsidR="00154ADA" w:rsidRPr="00F5518D">
              <w:rPr>
                <w:rFonts w:ascii="Franklin Gothic Book" w:hAnsi="Franklin Gothic Book"/>
                <w:color w:val="000000" w:themeColor="text1"/>
                <w:sz w:val="18"/>
                <w:szCs w:val="18"/>
              </w:rPr>
              <w:t>*See note</w:t>
            </w:r>
          </w:p>
        </w:tc>
        <w:tc>
          <w:tcPr>
            <w:tcW w:w="2325" w:type="dxa"/>
            <w:tcBorders>
              <w:top w:val="nil"/>
              <w:left w:val="nil"/>
              <w:bottom w:val="single" w:sz="4" w:space="0" w:color="auto"/>
              <w:right w:val="single" w:sz="4" w:space="0" w:color="auto"/>
            </w:tcBorders>
            <w:shd w:val="clear" w:color="auto" w:fill="auto"/>
            <w:vAlign w:val="center"/>
            <w:hideMark/>
          </w:tcPr>
          <w:p w14:paraId="2D936C66"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D461B2" w:rsidRPr="00D461B2" w14:paraId="53B9F848" w14:textId="77777777" w:rsidTr="003E0F66">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276E550" w14:textId="77777777" w:rsidR="00D461B2" w:rsidRPr="00F5518D" w:rsidRDefault="00D461B2" w:rsidP="003E0F66">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shd w:val="clear" w:color="auto" w:fill="auto"/>
            <w:vAlign w:val="center"/>
            <w:hideMark/>
          </w:tcPr>
          <w:p w14:paraId="36481FBB" w14:textId="566EDD94"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r w:rsidR="00A539CA" w:rsidRPr="00F5518D">
              <w:rPr>
                <w:rFonts w:ascii="Franklin Gothic Book" w:hAnsi="Franklin Gothic Book"/>
                <w:color w:val="000000" w:themeColor="text1"/>
                <w:sz w:val="18"/>
                <w:szCs w:val="18"/>
              </w:rPr>
              <w:t>2</w:t>
            </w:r>
            <w:r w:rsidR="005204F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07F61178" w14:textId="062B556B" w:rsidR="00D461B2" w:rsidRPr="00F5518D" w:rsidRDefault="00920CD7"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608D57B" w14:textId="24A9DB38" w:rsidR="00D461B2" w:rsidRPr="00F5518D" w:rsidRDefault="00920CD7"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0.98</w:t>
            </w:r>
          </w:p>
        </w:tc>
        <w:tc>
          <w:tcPr>
            <w:tcW w:w="990" w:type="dxa"/>
            <w:tcBorders>
              <w:top w:val="nil"/>
              <w:left w:val="nil"/>
              <w:bottom w:val="single" w:sz="4" w:space="0" w:color="auto"/>
              <w:right w:val="single" w:sz="4" w:space="0" w:color="auto"/>
            </w:tcBorders>
            <w:shd w:val="clear" w:color="auto" w:fill="auto"/>
            <w:vAlign w:val="center"/>
            <w:hideMark/>
          </w:tcPr>
          <w:p w14:paraId="1BF27B98"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407C3AA1"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78E2061B" w14:textId="389C2947" w:rsidR="00D461B2" w:rsidRPr="00F5518D" w:rsidRDefault="003E0F66"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r w:rsidR="002A220D">
              <w:rPr>
                <w:rFonts w:ascii="Franklin Gothic Book" w:hAnsi="Franklin Gothic Book"/>
                <w:color w:val="000000" w:themeColor="text1"/>
                <w:sz w:val="18"/>
                <w:szCs w:val="18"/>
              </w:rPr>
              <w:t>.</w:t>
            </w:r>
            <w:r w:rsidR="00920CD7">
              <w:rPr>
                <w:rFonts w:ascii="Franklin Gothic Book" w:hAnsi="Franklin Gothic Book"/>
                <w:color w:val="000000" w:themeColor="text1"/>
                <w:sz w:val="18"/>
                <w:szCs w:val="18"/>
              </w:rPr>
              <w:t>49</w:t>
            </w:r>
          </w:p>
        </w:tc>
        <w:tc>
          <w:tcPr>
            <w:tcW w:w="1170" w:type="dxa"/>
            <w:tcBorders>
              <w:top w:val="nil"/>
              <w:left w:val="nil"/>
              <w:bottom w:val="single" w:sz="4" w:space="0" w:color="auto"/>
              <w:right w:val="single" w:sz="4" w:space="0" w:color="auto"/>
            </w:tcBorders>
            <w:shd w:val="clear" w:color="000000" w:fill="FFFF00"/>
            <w:vAlign w:val="center"/>
            <w:hideMark/>
          </w:tcPr>
          <w:p w14:paraId="12112EED"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841E9FA"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D461B2" w:rsidRPr="00D461B2" w14:paraId="3F75A35E"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076C18B"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shd w:val="clear" w:color="auto" w:fill="auto"/>
            <w:vAlign w:val="center"/>
            <w:hideMark/>
          </w:tcPr>
          <w:p w14:paraId="06EBADBE" w14:textId="2350363E" w:rsidR="00D461B2"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6864C2">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1A75070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169A4E97" w14:textId="510C6F03" w:rsidR="00D461B2" w:rsidRPr="00F5518D" w:rsidRDefault="006864C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38C5A43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11389B29"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43A51F94" w14:textId="55B3DB15" w:rsidR="00D461B2" w:rsidRPr="004C0DE2" w:rsidRDefault="006864C2" w:rsidP="002A220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30B946A2"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4ED794D6"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3916B0DF"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tcPr>
          <w:p w14:paraId="0654B918" w14:textId="6125F90E"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Nitrate + Nitrite (as-N)</w:t>
            </w:r>
          </w:p>
        </w:tc>
        <w:tc>
          <w:tcPr>
            <w:tcW w:w="990" w:type="dxa"/>
            <w:tcBorders>
              <w:top w:val="nil"/>
              <w:left w:val="nil"/>
              <w:bottom w:val="single" w:sz="4" w:space="0" w:color="auto"/>
              <w:right w:val="single" w:sz="4" w:space="0" w:color="auto"/>
            </w:tcBorders>
            <w:shd w:val="clear" w:color="auto" w:fill="auto"/>
            <w:vAlign w:val="center"/>
          </w:tcPr>
          <w:p w14:paraId="7B4D8F0E" w14:textId="2F0EB77A" w:rsidR="00F5518D"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tcPr>
          <w:p w14:paraId="6975F4E9" w14:textId="23FB6CCF" w:rsidR="00F5518D" w:rsidRPr="00F5518D" w:rsidRDefault="00BE0DC8" w:rsidP="00D461B2">
            <w:pPr>
              <w:spacing w:after="0"/>
              <w:jc w:val="center"/>
              <w:rPr>
                <w:rFonts w:ascii="Franklin Gothic Book" w:hAnsi="Franklin Gothic Book"/>
                <w:color w:val="000000" w:themeColor="text1"/>
                <w:sz w:val="18"/>
                <w:szCs w:val="18"/>
              </w:rPr>
            </w:pPr>
            <w:r w:rsidRPr="00BE0DC8">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tcPr>
          <w:p w14:paraId="6D416CFA" w14:textId="7F8A1125" w:rsidR="00F5518D" w:rsidRPr="00F5518D" w:rsidRDefault="00BE0DC8" w:rsidP="00D461B2">
            <w:pPr>
              <w:spacing w:after="0"/>
              <w:jc w:val="center"/>
              <w:rPr>
                <w:rFonts w:ascii="Franklin Gothic Book" w:hAnsi="Franklin Gothic Book"/>
                <w:color w:val="000000" w:themeColor="text1"/>
                <w:sz w:val="18"/>
                <w:szCs w:val="18"/>
              </w:rPr>
            </w:pPr>
            <w:r w:rsidRPr="00BE0DC8">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shd w:val="clear" w:color="auto" w:fill="auto"/>
            <w:vAlign w:val="center"/>
          </w:tcPr>
          <w:p w14:paraId="01FEA6F7" w14:textId="08D08AC5" w:rsidR="00F5518D" w:rsidRPr="00F5518D" w:rsidRDefault="00F5518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tcPr>
          <w:p w14:paraId="2157F3D3" w14:textId="15651985" w:rsidR="00F5518D" w:rsidRPr="00F5518D" w:rsidRDefault="00F5518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tcPr>
          <w:p w14:paraId="4631B1EE" w14:textId="6290B4C4" w:rsidR="00F5518D" w:rsidRPr="004C0DE2" w:rsidRDefault="00F5518D" w:rsidP="00D461B2">
            <w:pPr>
              <w:spacing w:after="0"/>
              <w:jc w:val="center"/>
              <w:rPr>
                <w:rFonts w:ascii="Franklin Gothic Book" w:hAnsi="Franklin Gothic Book"/>
                <w:color w:val="000000" w:themeColor="text1"/>
                <w:sz w:val="18"/>
                <w:szCs w:val="18"/>
              </w:rPr>
            </w:pPr>
            <w:r w:rsidRPr="004C0DE2">
              <w:rPr>
                <w:rFonts w:ascii="Franklin Gothic Book" w:hAnsi="Franklin Gothic Book"/>
                <w:color w:val="000000" w:themeColor="text1"/>
                <w:sz w:val="18"/>
                <w:szCs w:val="18"/>
              </w:rPr>
              <w:t>0.61</w:t>
            </w:r>
          </w:p>
        </w:tc>
        <w:tc>
          <w:tcPr>
            <w:tcW w:w="1170" w:type="dxa"/>
            <w:tcBorders>
              <w:top w:val="nil"/>
              <w:left w:val="nil"/>
              <w:bottom w:val="single" w:sz="4" w:space="0" w:color="auto"/>
              <w:right w:val="single" w:sz="4" w:space="0" w:color="auto"/>
            </w:tcBorders>
            <w:shd w:val="clear" w:color="000000" w:fill="FFFF00"/>
            <w:vAlign w:val="center"/>
          </w:tcPr>
          <w:p w14:paraId="7B83E4DA" w14:textId="29B2093F" w:rsidR="00F5518D" w:rsidRPr="00F5518D" w:rsidRDefault="003E0F66" w:rsidP="00BE0DC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tcPr>
          <w:p w14:paraId="0DEF86E5" w14:textId="6103191D" w:rsidR="00F5518D" w:rsidRPr="00F5518D" w:rsidRDefault="003E0F66"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Fertilizer r</w:t>
            </w:r>
            <w:r w:rsidRPr="003E0F66">
              <w:rPr>
                <w:rFonts w:ascii="Franklin Gothic Book" w:hAnsi="Franklin Gothic Book"/>
                <w:color w:val="000000" w:themeColor="text1"/>
                <w:sz w:val="18"/>
                <w:szCs w:val="18"/>
              </w:rPr>
              <w:t>unoff</w:t>
            </w:r>
            <w:r>
              <w:rPr>
                <w:rFonts w:ascii="Franklin Gothic Book" w:hAnsi="Franklin Gothic Book"/>
                <w:color w:val="000000" w:themeColor="text1"/>
                <w:sz w:val="18"/>
                <w:szCs w:val="18"/>
              </w:rPr>
              <w:t>/</w:t>
            </w:r>
            <w:r w:rsidRPr="003E0F66">
              <w:rPr>
                <w:rFonts w:ascii="Franklin Gothic Book" w:hAnsi="Franklin Gothic Book"/>
                <w:color w:val="000000" w:themeColor="text1"/>
                <w:sz w:val="18"/>
                <w:szCs w:val="18"/>
              </w:rPr>
              <w:t xml:space="preserve">leaching; </w:t>
            </w:r>
            <w:r>
              <w:rPr>
                <w:rFonts w:ascii="Franklin Gothic Book" w:hAnsi="Franklin Gothic Book"/>
                <w:color w:val="000000" w:themeColor="text1"/>
                <w:sz w:val="18"/>
                <w:szCs w:val="18"/>
              </w:rPr>
              <w:t xml:space="preserve">septic/sewage </w:t>
            </w:r>
            <w:r w:rsidRPr="003E0F66">
              <w:rPr>
                <w:rFonts w:ascii="Franklin Gothic Book" w:hAnsi="Franklin Gothic Book"/>
                <w:color w:val="000000" w:themeColor="text1"/>
                <w:sz w:val="18"/>
                <w:szCs w:val="18"/>
              </w:rPr>
              <w:t>leaching</w:t>
            </w:r>
            <w:r>
              <w:rPr>
                <w:rFonts w:ascii="Franklin Gothic Book" w:hAnsi="Franklin Gothic Book"/>
                <w:color w:val="000000" w:themeColor="text1"/>
                <w:sz w:val="18"/>
                <w:szCs w:val="18"/>
              </w:rPr>
              <w:t xml:space="preserve">; erosion </w:t>
            </w:r>
            <w:r w:rsidR="00BE0DC8">
              <w:rPr>
                <w:rFonts w:ascii="Franklin Gothic Book" w:hAnsi="Franklin Gothic Book"/>
                <w:color w:val="000000" w:themeColor="text1"/>
                <w:sz w:val="18"/>
                <w:szCs w:val="18"/>
              </w:rPr>
              <w:t xml:space="preserve">of </w:t>
            </w:r>
            <w:r>
              <w:rPr>
                <w:rFonts w:ascii="Franklin Gothic Book" w:hAnsi="Franklin Gothic Book"/>
                <w:color w:val="000000" w:themeColor="text1"/>
                <w:sz w:val="18"/>
                <w:szCs w:val="18"/>
              </w:rPr>
              <w:t>natural deposits</w:t>
            </w:r>
          </w:p>
        </w:tc>
      </w:tr>
      <w:tr w:rsidR="00F5518D" w:rsidRPr="00D461B2" w14:paraId="3E31FDAF"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F092DE2" w14:textId="77777777" w:rsidR="00F5518D" w:rsidRPr="00D461B2" w:rsidRDefault="00F5518D" w:rsidP="00D461B2">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Radioactivity (sampled every 9 years)</w:t>
            </w:r>
          </w:p>
        </w:tc>
      </w:tr>
      <w:tr w:rsidR="00F5518D" w:rsidRPr="00D461B2" w14:paraId="60CCA61B"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EDE007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Gross Alpha Activity (</w:t>
            </w:r>
            <w:proofErr w:type="spellStart"/>
            <w:r w:rsidRPr="00F5518D">
              <w:rPr>
                <w:rFonts w:ascii="Franklin Gothic Book" w:hAnsi="Franklin Gothic Book"/>
                <w:color w:val="000000" w:themeColor="text1"/>
                <w:sz w:val="18"/>
                <w:szCs w:val="18"/>
              </w:rPr>
              <w:t>pCi</w:t>
            </w:r>
            <w:proofErr w:type="spellEnd"/>
            <w:r w:rsidRPr="00F5518D">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45C47932" w14:textId="0DA63FCA"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1D6A543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132CE49F"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3C4B752A"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5DA981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1E0956F1" w14:textId="3FD55B2B"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1170" w:type="dxa"/>
            <w:tcBorders>
              <w:top w:val="nil"/>
              <w:left w:val="nil"/>
              <w:bottom w:val="single" w:sz="4" w:space="0" w:color="auto"/>
              <w:right w:val="single" w:sz="4" w:space="0" w:color="auto"/>
            </w:tcBorders>
            <w:shd w:val="clear" w:color="000000" w:fill="FFFF00"/>
            <w:vAlign w:val="center"/>
            <w:hideMark/>
          </w:tcPr>
          <w:p w14:paraId="675911F2"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F126C2B"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1E350FC0"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60D36A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Uranium (</w:t>
            </w:r>
            <w:proofErr w:type="spellStart"/>
            <w:r w:rsidRPr="00F5518D">
              <w:rPr>
                <w:rFonts w:ascii="Franklin Gothic Book" w:hAnsi="Franklin Gothic Book"/>
                <w:color w:val="000000" w:themeColor="text1"/>
                <w:sz w:val="18"/>
                <w:szCs w:val="18"/>
              </w:rPr>
              <w:t>pCi</w:t>
            </w:r>
            <w:proofErr w:type="spellEnd"/>
            <w:r w:rsidRPr="00F5518D">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shd w:val="clear" w:color="auto" w:fill="auto"/>
            <w:vAlign w:val="center"/>
            <w:hideMark/>
          </w:tcPr>
          <w:p w14:paraId="63F633CD" w14:textId="5AB8E270"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09241F">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72E33D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428775F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61C4E9FB"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5A5121F1"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758FF9A2" w14:textId="56522E66"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1170" w:type="dxa"/>
            <w:tcBorders>
              <w:top w:val="nil"/>
              <w:left w:val="nil"/>
              <w:bottom w:val="single" w:sz="4" w:space="0" w:color="auto"/>
              <w:right w:val="single" w:sz="4" w:space="0" w:color="auto"/>
            </w:tcBorders>
            <w:shd w:val="clear" w:color="000000" w:fill="FFFF00"/>
            <w:vAlign w:val="center"/>
            <w:hideMark/>
          </w:tcPr>
          <w:p w14:paraId="2F68A8F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D2637B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3708F109"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4A9F42A" w14:textId="6921AFA7" w:rsidR="00F5518D" w:rsidRPr="00D461B2" w:rsidRDefault="00F5518D"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Additional Constituents</w:t>
            </w:r>
          </w:p>
        </w:tc>
      </w:tr>
      <w:tr w:rsidR="00F5518D" w:rsidRPr="00D461B2" w14:paraId="46A3E273"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D13B0D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shd w:val="clear" w:color="auto" w:fill="auto"/>
            <w:vAlign w:val="center"/>
            <w:hideMark/>
          </w:tcPr>
          <w:p w14:paraId="27735E3A" w14:textId="48A72EF7" w:rsidR="00F5518D"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0FF2AD51" w14:textId="0A5DC9D9"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7.7</w:t>
            </w:r>
          </w:p>
        </w:tc>
        <w:tc>
          <w:tcPr>
            <w:tcW w:w="720" w:type="dxa"/>
            <w:tcBorders>
              <w:top w:val="nil"/>
              <w:left w:val="nil"/>
              <w:bottom w:val="single" w:sz="4" w:space="0" w:color="auto"/>
              <w:right w:val="single" w:sz="4" w:space="0" w:color="auto"/>
            </w:tcBorders>
            <w:shd w:val="clear" w:color="auto" w:fill="auto"/>
            <w:vAlign w:val="center"/>
            <w:hideMark/>
          </w:tcPr>
          <w:p w14:paraId="6BEFB286" w14:textId="001FE832"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8.8</w:t>
            </w:r>
          </w:p>
        </w:tc>
        <w:tc>
          <w:tcPr>
            <w:tcW w:w="990" w:type="dxa"/>
            <w:tcBorders>
              <w:top w:val="nil"/>
              <w:left w:val="nil"/>
              <w:bottom w:val="single" w:sz="4" w:space="0" w:color="auto"/>
              <w:right w:val="single" w:sz="4" w:space="0" w:color="auto"/>
            </w:tcBorders>
            <w:shd w:val="clear" w:color="auto" w:fill="auto"/>
            <w:vAlign w:val="center"/>
            <w:hideMark/>
          </w:tcPr>
          <w:p w14:paraId="65A09E1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DDCAE7E"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61EFA14" w14:textId="4B4991D6"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8.25</w:t>
            </w:r>
          </w:p>
        </w:tc>
        <w:tc>
          <w:tcPr>
            <w:tcW w:w="1170" w:type="dxa"/>
            <w:tcBorders>
              <w:top w:val="nil"/>
              <w:left w:val="nil"/>
              <w:bottom w:val="single" w:sz="4" w:space="0" w:color="auto"/>
              <w:right w:val="single" w:sz="4" w:space="0" w:color="auto"/>
            </w:tcBorders>
            <w:shd w:val="clear" w:color="000000" w:fill="FFFF00"/>
            <w:vAlign w:val="center"/>
            <w:hideMark/>
          </w:tcPr>
          <w:p w14:paraId="1D6CB718"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EB8E7D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03710B04"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833359D"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shd w:val="clear" w:color="auto" w:fill="auto"/>
            <w:vAlign w:val="center"/>
            <w:hideMark/>
          </w:tcPr>
          <w:p w14:paraId="7F9C87B8" w14:textId="2D4CD974"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330FAD2F" w14:textId="3F68D1D9"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19</w:t>
            </w:r>
          </w:p>
        </w:tc>
        <w:tc>
          <w:tcPr>
            <w:tcW w:w="720" w:type="dxa"/>
            <w:tcBorders>
              <w:top w:val="nil"/>
              <w:left w:val="nil"/>
              <w:bottom w:val="single" w:sz="4" w:space="0" w:color="auto"/>
              <w:right w:val="single" w:sz="4" w:space="0" w:color="auto"/>
            </w:tcBorders>
            <w:shd w:val="clear" w:color="auto" w:fill="auto"/>
            <w:vAlign w:val="center"/>
            <w:hideMark/>
          </w:tcPr>
          <w:p w14:paraId="7B73A9FB" w14:textId="5C1E6D26"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230</w:t>
            </w:r>
          </w:p>
        </w:tc>
        <w:tc>
          <w:tcPr>
            <w:tcW w:w="990" w:type="dxa"/>
            <w:tcBorders>
              <w:top w:val="nil"/>
              <w:left w:val="nil"/>
              <w:bottom w:val="single" w:sz="4" w:space="0" w:color="auto"/>
              <w:right w:val="single" w:sz="4" w:space="0" w:color="auto"/>
            </w:tcBorders>
            <w:shd w:val="clear" w:color="auto" w:fill="auto"/>
            <w:vAlign w:val="center"/>
            <w:hideMark/>
          </w:tcPr>
          <w:p w14:paraId="1F4CEE1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55664AF"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E616B3C" w14:textId="73D1C81F"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19</w:t>
            </w:r>
          </w:p>
        </w:tc>
        <w:tc>
          <w:tcPr>
            <w:tcW w:w="1170" w:type="dxa"/>
            <w:tcBorders>
              <w:top w:val="nil"/>
              <w:left w:val="nil"/>
              <w:bottom w:val="single" w:sz="4" w:space="0" w:color="auto"/>
              <w:right w:val="single" w:sz="4" w:space="0" w:color="auto"/>
            </w:tcBorders>
            <w:shd w:val="clear" w:color="000000" w:fill="FFFF00"/>
            <w:vAlign w:val="center"/>
            <w:hideMark/>
          </w:tcPr>
          <w:p w14:paraId="3A5BB89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BC5198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2BEF58B1"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2C04A2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shd w:val="clear" w:color="auto" w:fill="auto"/>
            <w:vAlign w:val="center"/>
            <w:hideMark/>
          </w:tcPr>
          <w:p w14:paraId="45E8BE3D" w14:textId="252DCDDC"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0CD6F35E" w14:textId="79FD50EA"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3.7</w:t>
            </w:r>
          </w:p>
        </w:tc>
        <w:tc>
          <w:tcPr>
            <w:tcW w:w="720" w:type="dxa"/>
            <w:tcBorders>
              <w:top w:val="nil"/>
              <w:left w:val="nil"/>
              <w:bottom w:val="single" w:sz="4" w:space="0" w:color="auto"/>
              <w:right w:val="single" w:sz="4" w:space="0" w:color="auto"/>
            </w:tcBorders>
            <w:shd w:val="clear" w:color="auto" w:fill="auto"/>
            <w:vAlign w:val="center"/>
            <w:hideMark/>
          </w:tcPr>
          <w:p w14:paraId="2D432262" w14:textId="16619045"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45</w:t>
            </w:r>
          </w:p>
        </w:tc>
        <w:tc>
          <w:tcPr>
            <w:tcW w:w="990" w:type="dxa"/>
            <w:tcBorders>
              <w:top w:val="nil"/>
              <w:left w:val="nil"/>
              <w:bottom w:val="single" w:sz="4" w:space="0" w:color="auto"/>
              <w:right w:val="single" w:sz="4" w:space="0" w:color="auto"/>
            </w:tcBorders>
            <w:shd w:val="clear" w:color="auto" w:fill="auto"/>
            <w:vAlign w:val="center"/>
            <w:hideMark/>
          </w:tcPr>
          <w:p w14:paraId="038ADD2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152C29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FFCEC7" w14:textId="4E3771E7"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24.35</w:t>
            </w:r>
          </w:p>
        </w:tc>
        <w:tc>
          <w:tcPr>
            <w:tcW w:w="1170" w:type="dxa"/>
            <w:tcBorders>
              <w:top w:val="nil"/>
              <w:left w:val="nil"/>
              <w:bottom w:val="single" w:sz="4" w:space="0" w:color="auto"/>
              <w:right w:val="single" w:sz="4" w:space="0" w:color="auto"/>
            </w:tcBorders>
            <w:shd w:val="clear" w:color="000000" w:fill="FFFF00"/>
            <w:vAlign w:val="center"/>
            <w:hideMark/>
          </w:tcPr>
          <w:p w14:paraId="16ACA3C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813D56B"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3F676292"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82A4AA8"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shd w:val="clear" w:color="auto" w:fill="auto"/>
            <w:vAlign w:val="center"/>
            <w:hideMark/>
          </w:tcPr>
          <w:p w14:paraId="297EC608" w14:textId="38FF10B9"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F7FE0D1" w14:textId="3E49DCD4"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2.5</w:t>
            </w:r>
          </w:p>
        </w:tc>
        <w:tc>
          <w:tcPr>
            <w:tcW w:w="720" w:type="dxa"/>
            <w:tcBorders>
              <w:top w:val="nil"/>
              <w:left w:val="nil"/>
              <w:bottom w:val="single" w:sz="4" w:space="0" w:color="auto"/>
              <w:right w:val="single" w:sz="4" w:space="0" w:color="auto"/>
            </w:tcBorders>
            <w:shd w:val="clear" w:color="auto" w:fill="auto"/>
            <w:vAlign w:val="center"/>
            <w:hideMark/>
          </w:tcPr>
          <w:p w14:paraId="67E0AFCE" w14:textId="2EFB7151"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29</w:t>
            </w:r>
          </w:p>
        </w:tc>
        <w:tc>
          <w:tcPr>
            <w:tcW w:w="990" w:type="dxa"/>
            <w:tcBorders>
              <w:top w:val="nil"/>
              <w:left w:val="nil"/>
              <w:bottom w:val="single" w:sz="4" w:space="0" w:color="auto"/>
              <w:right w:val="single" w:sz="4" w:space="0" w:color="auto"/>
            </w:tcBorders>
            <w:shd w:val="clear" w:color="auto" w:fill="auto"/>
            <w:vAlign w:val="center"/>
            <w:hideMark/>
          </w:tcPr>
          <w:p w14:paraId="31C551AC"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9DAF32C"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FAFC7F5" w14:textId="05C39119"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15.75</w:t>
            </w:r>
          </w:p>
        </w:tc>
        <w:tc>
          <w:tcPr>
            <w:tcW w:w="1170" w:type="dxa"/>
            <w:tcBorders>
              <w:top w:val="nil"/>
              <w:left w:val="nil"/>
              <w:bottom w:val="single" w:sz="4" w:space="0" w:color="auto"/>
              <w:right w:val="single" w:sz="4" w:space="0" w:color="auto"/>
            </w:tcBorders>
            <w:shd w:val="clear" w:color="000000" w:fill="FFFF00"/>
            <w:vAlign w:val="center"/>
            <w:hideMark/>
          </w:tcPr>
          <w:p w14:paraId="7596EE4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A3FDF54"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9BAC7B6"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C3D58B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shd w:val="clear" w:color="auto" w:fill="auto"/>
            <w:vAlign w:val="center"/>
            <w:hideMark/>
          </w:tcPr>
          <w:p w14:paraId="5880A6D0" w14:textId="7E1350A1"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5A8C6708" w14:textId="765FBC9D"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w:t>
            </w:r>
          </w:p>
        </w:tc>
        <w:tc>
          <w:tcPr>
            <w:tcW w:w="720" w:type="dxa"/>
            <w:tcBorders>
              <w:top w:val="nil"/>
              <w:left w:val="nil"/>
              <w:bottom w:val="single" w:sz="4" w:space="0" w:color="auto"/>
              <w:right w:val="single" w:sz="4" w:space="0" w:color="auto"/>
            </w:tcBorders>
            <w:shd w:val="clear" w:color="auto" w:fill="auto"/>
            <w:vAlign w:val="center"/>
            <w:hideMark/>
          </w:tcPr>
          <w:p w14:paraId="57598635" w14:textId="43F198A3"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91</w:t>
            </w:r>
          </w:p>
        </w:tc>
        <w:tc>
          <w:tcPr>
            <w:tcW w:w="990" w:type="dxa"/>
            <w:tcBorders>
              <w:top w:val="nil"/>
              <w:left w:val="nil"/>
              <w:bottom w:val="single" w:sz="4" w:space="0" w:color="auto"/>
              <w:right w:val="single" w:sz="4" w:space="0" w:color="auto"/>
            </w:tcBorders>
            <w:shd w:val="clear" w:color="auto" w:fill="auto"/>
            <w:vAlign w:val="center"/>
            <w:hideMark/>
          </w:tcPr>
          <w:p w14:paraId="207E731A"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E1269BD"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36F4178" w14:textId="702B1F97"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51</w:t>
            </w:r>
          </w:p>
        </w:tc>
        <w:tc>
          <w:tcPr>
            <w:tcW w:w="1170" w:type="dxa"/>
            <w:tcBorders>
              <w:top w:val="nil"/>
              <w:left w:val="nil"/>
              <w:bottom w:val="single" w:sz="4" w:space="0" w:color="auto"/>
              <w:right w:val="single" w:sz="4" w:space="0" w:color="auto"/>
            </w:tcBorders>
            <w:shd w:val="clear" w:color="000000" w:fill="FFFF00"/>
            <w:vAlign w:val="center"/>
            <w:hideMark/>
          </w:tcPr>
          <w:p w14:paraId="2E2F48D9"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70A85C5"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8448177"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D8C4F3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shd w:val="clear" w:color="auto" w:fill="auto"/>
            <w:vAlign w:val="center"/>
            <w:hideMark/>
          </w:tcPr>
          <w:p w14:paraId="7AC87A86" w14:textId="6B8C31CD"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8115CB0" w14:textId="7BB3D6FE"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1.2</w:t>
            </w:r>
          </w:p>
        </w:tc>
        <w:tc>
          <w:tcPr>
            <w:tcW w:w="720" w:type="dxa"/>
            <w:tcBorders>
              <w:top w:val="nil"/>
              <w:left w:val="nil"/>
              <w:bottom w:val="single" w:sz="4" w:space="0" w:color="auto"/>
              <w:right w:val="single" w:sz="4" w:space="0" w:color="auto"/>
            </w:tcBorders>
            <w:shd w:val="clear" w:color="auto" w:fill="auto"/>
            <w:vAlign w:val="center"/>
            <w:hideMark/>
          </w:tcPr>
          <w:p w14:paraId="4D1DCF70" w14:textId="209C9661"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1.7</w:t>
            </w:r>
          </w:p>
        </w:tc>
        <w:tc>
          <w:tcPr>
            <w:tcW w:w="990" w:type="dxa"/>
            <w:tcBorders>
              <w:top w:val="nil"/>
              <w:left w:val="nil"/>
              <w:bottom w:val="single" w:sz="4" w:space="0" w:color="auto"/>
              <w:right w:val="single" w:sz="4" w:space="0" w:color="auto"/>
            </w:tcBorders>
            <w:shd w:val="clear" w:color="auto" w:fill="auto"/>
            <w:vAlign w:val="center"/>
            <w:hideMark/>
          </w:tcPr>
          <w:p w14:paraId="0BABCD2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8E97C3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04E8B1E" w14:textId="214E1181"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5F2145">
              <w:rPr>
                <w:rFonts w:ascii="Franklin Gothic Book" w:hAnsi="Franklin Gothic Book"/>
                <w:color w:val="000000" w:themeColor="text1"/>
                <w:sz w:val="18"/>
                <w:szCs w:val="18"/>
              </w:rPr>
              <w:t>4</w:t>
            </w:r>
          </w:p>
        </w:tc>
        <w:tc>
          <w:tcPr>
            <w:tcW w:w="1170" w:type="dxa"/>
            <w:tcBorders>
              <w:top w:val="nil"/>
              <w:left w:val="nil"/>
              <w:bottom w:val="single" w:sz="4" w:space="0" w:color="auto"/>
              <w:right w:val="single" w:sz="4" w:space="0" w:color="auto"/>
            </w:tcBorders>
            <w:shd w:val="clear" w:color="000000" w:fill="FFFF00"/>
            <w:vAlign w:val="center"/>
            <w:hideMark/>
          </w:tcPr>
          <w:p w14:paraId="303BC88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088B997"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71C1F619"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727812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shd w:val="clear" w:color="auto" w:fill="auto"/>
            <w:vAlign w:val="center"/>
            <w:hideMark/>
          </w:tcPr>
          <w:p w14:paraId="6191BE98" w14:textId="7A304D78"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2F49A91F" w14:textId="1764C18E"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200</w:t>
            </w:r>
          </w:p>
        </w:tc>
        <w:tc>
          <w:tcPr>
            <w:tcW w:w="720" w:type="dxa"/>
            <w:tcBorders>
              <w:top w:val="nil"/>
              <w:left w:val="nil"/>
              <w:bottom w:val="single" w:sz="4" w:space="0" w:color="auto"/>
              <w:right w:val="single" w:sz="4" w:space="0" w:color="auto"/>
            </w:tcBorders>
            <w:shd w:val="clear" w:color="auto" w:fill="auto"/>
            <w:vAlign w:val="center"/>
            <w:hideMark/>
          </w:tcPr>
          <w:p w14:paraId="37E9C89A" w14:textId="69F60E31"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300</w:t>
            </w:r>
          </w:p>
        </w:tc>
        <w:tc>
          <w:tcPr>
            <w:tcW w:w="990" w:type="dxa"/>
            <w:tcBorders>
              <w:top w:val="nil"/>
              <w:left w:val="nil"/>
              <w:bottom w:val="single" w:sz="4" w:space="0" w:color="auto"/>
              <w:right w:val="single" w:sz="4" w:space="0" w:color="auto"/>
            </w:tcBorders>
            <w:shd w:val="clear" w:color="auto" w:fill="auto"/>
            <w:vAlign w:val="center"/>
            <w:hideMark/>
          </w:tcPr>
          <w:p w14:paraId="1EC19A9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454096B"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6FA05B2" w14:textId="3E887CFE"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w:t>
            </w:r>
            <w:r w:rsidR="005F2145">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FFFF00"/>
            <w:vAlign w:val="center"/>
            <w:hideMark/>
          </w:tcPr>
          <w:p w14:paraId="60B93D8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D794E69"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E3E1EFA"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90B02C3" w14:textId="405FE90F"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Carbonate</w:t>
            </w:r>
            <w:r w:rsidR="002A220D">
              <w:rPr>
                <w:rFonts w:ascii="Franklin Gothic Book" w:hAnsi="Franklin Gothic Book"/>
                <w:color w:val="000000" w:themeColor="text1"/>
                <w:sz w:val="18"/>
                <w:szCs w:val="18"/>
              </w:rPr>
              <w:t xml:space="preserve"> </w:t>
            </w:r>
            <w:r w:rsidR="002A220D" w:rsidRPr="00F5518D">
              <w:rPr>
                <w:rFonts w:ascii="Franklin Gothic Book" w:hAnsi="Franklin Gothic Book"/>
                <w:color w:val="000000" w:themeColor="text1"/>
                <w:sz w:val="18"/>
                <w:szCs w:val="18"/>
              </w:rPr>
              <w:t>(ppm)</w:t>
            </w:r>
          </w:p>
        </w:tc>
        <w:tc>
          <w:tcPr>
            <w:tcW w:w="990" w:type="dxa"/>
            <w:tcBorders>
              <w:top w:val="nil"/>
              <w:left w:val="nil"/>
              <w:bottom w:val="single" w:sz="4" w:space="0" w:color="auto"/>
              <w:right w:val="single" w:sz="4" w:space="0" w:color="auto"/>
            </w:tcBorders>
            <w:shd w:val="clear" w:color="auto" w:fill="auto"/>
            <w:vAlign w:val="center"/>
            <w:hideMark/>
          </w:tcPr>
          <w:p w14:paraId="7675B90B" w14:textId="07B4CEB0"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1D48E2C5" w14:textId="20A6F463"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10305824" w14:textId="7CCAACEA"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w:t>
            </w:r>
          </w:p>
        </w:tc>
        <w:tc>
          <w:tcPr>
            <w:tcW w:w="990" w:type="dxa"/>
            <w:tcBorders>
              <w:top w:val="nil"/>
              <w:left w:val="nil"/>
              <w:bottom w:val="single" w:sz="4" w:space="0" w:color="auto"/>
              <w:right w:val="single" w:sz="4" w:space="0" w:color="auto"/>
            </w:tcBorders>
            <w:shd w:val="clear" w:color="auto" w:fill="auto"/>
            <w:vAlign w:val="center"/>
            <w:hideMark/>
          </w:tcPr>
          <w:p w14:paraId="29B215E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FFE001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E55C09B" w14:textId="70E89792"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5.5</w:t>
            </w:r>
          </w:p>
        </w:tc>
        <w:tc>
          <w:tcPr>
            <w:tcW w:w="1170" w:type="dxa"/>
            <w:tcBorders>
              <w:top w:val="nil"/>
              <w:left w:val="nil"/>
              <w:bottom w:val="single" w:sz="4" w:space="0" w:color="auto"/>
              <w:right w:val="single" w:sz="4" w:space="0" w:color="auto"/>
            </w:tcBorders>
            <w:shd w:val="clear" w:color="000000" w:fill="FFFF00"/>
            <w:vAlign w:val="center"/>
            <w:hideMark/>
          </w:tcPr>
          <w:p w14:paraId="7ACABCC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4EB8AFD3"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52792F5D" w14:textId="77777777" w:rsidTr="00D461B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03710D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shd w:val="clear" w:color="auto" w:fill="auto"/>
            <w:vAlign w:val="center"/>
            <w:hideMark/>
          </w:tcPr>
          <w:p w14:paraId="6B8D2460" w14:textId="06CD7DAE"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5204F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20B959C8" w14:textId="05DF8FCB" w:rsidR="00F5518D" w:rsidRPr="00F5518D" w:rsidRDefault="00E66EE9" w:rsidP="00C01610">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180</w:t>
            </w:r>
          </w:p>
        </w:tc>
        <w:tc>
          <w:tcPr>
            <w:tcW w:w="720" w:type="dxa"/>
            <w:tcBorders>
              <w:top w:val="nil"/>
              <w:left w:val="nil"/>
              <w:bottom w:val="single" w:sz="4" w:space="0" w:color="auto"/>
              <w:right w:val="single" w:sz="4" w:space="0" w:color="auto"/>
            </w:tcBorders>
            <w:shd w:val="clear" w:color="auto" w:fill="auto"/>
            <w:vAlign w:val="center"/>
            <w:hideMark/>
          </w:tcPr>
          <w:p w14:paraId="01B61E82" w14:textId="34FE3D77"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250</w:t>
            </w:r>
          </w:p>
        </w:tc>
        <w:tc>
          <w:tcPr>
            <w:tcW w:w="990" w:type="dxa"/>
            <w:tcBorders>
              <w:top w:val="nil"/>
              <w:left w:val="nil"/>
              <w:bottom w:val="single" w:sz="4" w:space="0" w:color="auto"/>
              <w:right w:val="single" w:sz="4" w:space="0" w:color="auto"/>
            </w:tcBorders>
            <w:shd w:val="clear" w:color="auto" w:fill="auto"/>
            <w:vAlign w:val="center"/>
            <w:hideMark/>
          </w:tcPr>
          <w:p w14:paraId="42BD145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AC1AFB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37EB7C1" w14:textId="0081158F"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215</w:t>
            </w:r>
          </w:p>
        </w:tc>
        <w:tc>
          <w:tcPr>
            <w:tcW w:w="1170" w:type="dxa"/>
            <w:tcBorders>
              <w:top w:val="nil"/>
              <w:left w:val="nil"/>
              <w:bottom w:val="single" w:sz="4" w:space="0" w:color="auto"/>
              <w:right w:val="single" w:sz="4" w:space="0" w:color="auto"/>
            </w:tcBorders>
            <w:shd w:val="clear" w:color="000000" w:fill="FFFF00"/>
            <w:vAlign w:val="center"/>
            <w:hideMark/>
          </w:tcPr>
          <w:p w14:paraId="4F5C2A6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1DD3693E"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bl>
    <w:p w14:paraId="20A47128" w14:textId="77777777" w:rsidR="002E2B35" w:rsidRDefault="002E2B35" w:rsidP="00026BDB">
      <w:pPr>
        <w:rPr>
          <w:u w:val="single"/>
        </w:rPr>
      </w:pPr>
    </w:p>
    <w:p w14:paraId="43211E0E" w14:textId="68445602" w:rsidR="00026BDB" w:rsidRDefault="00026BDB" w:rsidP="00026BDB">
      <w:r w:rsidRPr="00026BDB">
        <w:rPr>
          <w:u w:val="single"/>
        </w:rPr>
        <w:t>*Arsenic:</w:t>
      </w:r>
      <w:r w:rsidRPr="00026BDB">
        <w:t xml:space="preserve"> Some people who drink water containing arsenic </w:t>
      </w:r>
      <w:proofErr w:type="gramStart"/>
      <w:r w:rsidRPr="00026BDB">
        <w:t>in excess of</w:t>
      </w:r>
      <w:proofErr w:type="gramEnd"/>
      <w:r w:rsidRPr="00026BDB">
        <w:t xml:space="preserve"> the MCL over many years may experience skin damage or circulatory system problems</w:t>
      </w:r>
      <w:r w:rsidR="00BE0DC8">
        <w:t xml:space="preserve"> </w:t>
      </w:r>
      <w:r w:rsidRPr="00026BDB">
        <w:t>and may have an increased risk of getting cancer.</w:t>
      </w:r>
      <w:r>
        <w:t xml:space="preserve"> </w:t>
      </w:r>
    </w:p>
    <w:p w14:paraId="6B53CFD3" w14:textId="5A9A4FEF" w:rsidR="004C0DE2" w:rsidRDefault="004C0DE2" w:rsidP="004C0DE2">
      <w:pPr>
        <w:rPr>
          <w:iCs/>
        </w:rPr>
      </w:pPr>
      <w:r w:rsidRPr="004C0DE2">
        <w:rPr>
          <w:u w:val="single"/>
        </w:rPr>
        <w:t>*Turbidity:</w:t>
      </w:r>
      <w:r>
        <w:t xml:space="preserve"> </w:t>
      </w:r>
      <w:r w:rsidRPr="004C0DE2">
        <w:rPr>
          <w:iCs/>
        </w:rPr>
        <w:t>Turbidity is a measure of the cloudiness of the water. We monitor it because it is a good indicator of water quality and the effectiveness of filtration.</w:t>
      </w:r>
      <w:r w:rsidR="00054B1D">
        <w:rPr>
          <w:iCs/>
        </w:rPr>
        <w:t xml:space="preserve"> </w:t>
      </w:r>
      <w:r w:rsidR="00054B1D" w:rsidRPr="00054B1D">
        <w:rPr>
          <w:iCs/>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271AC6C4" w14:textId="798DC551" w:rsidR="008C1426" w:rsidRPr="00054B1D" w:rsidRDefault="00026BDB">
      <w:pPr>
        <w:rPr>
          <w:rStyle w:val="Strong"/>
          <w:bCs w:val="0"/>
          <w:color w:val="auto"/>
          <w:sz w:val="22"/>
        </w:rPr>
      </w:pPr>
      <w:r w:rsidRPr="00054B1D">
        <w:rPr>
          <w:b/>
        </w:rPr>
        <w:t xml:space="preserve">Big Bear Shores RV Park is a Transient Non-Community Water System (TNCWS), a public water system that provides water in a place where people do not remain for long periods of time (such as a gas station or campground). As </w:t>
      </w:r>
      <w:r w:rsidRPr="00054B1D">
        <w:rPr>
          <w:b/>
        </w:rPr>
        <w:lastRenderedPageBreak/>
        <w:t xml:space="preserve">such, many of the standards are not applicable </w:t>
      </w:r>
      <w:r w:rsidR="00D92F81" w:rsidRPr="00054B1D">
        <w:rPr>
          <w:b/>
        </w:rPr>
        <w:t xml:space="preserve">because guests </w:t>
      </w:r>
      <w:r w:rsidR="00D26A18" w:rsidRPr="00054B1D">
        <w:rPr>
          <w:b/>
        </w:rPr>
        <w:t>are</w:t>
      </w:r>
      <w:r w:rsidR="00D92F81" w:rsidRPr="00054B1D">
        <w:rPr>
          <w:b/>
        </w:rPr>
        <w:t xml:space="preserve"> not </w:t>
      </w:r>
      <w:r w:rsidR="00D26A18" w:rsidRPr="00054B1D">
        <w:rPr>
          <w:b/>
        </w:rPr>
        <w:t xml:space="preserve">expected to </w:t>
      </w:r>
      <w:r w:rsidR="00D92F81" w:rsidRPr="00054B1D">
        <w:rPr>
          <w:b/>
        </w:rPr>
        <w:t xml:space="preserve">consume enough contaminants to </w:t>
      </w:r>
      <w:proofErr w:type="gramStart"/>
      <w:r w:rsidR="00D92F81" w:rsidRPr="00054B1D">
        <w:rPr>
          <w:b/>
        </w:rPr>
        <w:t>have an effect on</w:t>
      </w:r>
      <w:proofErr w:type="gramEnd"/>
      <w:r w:rsidR="00D92F81" w:rsidRPr="00054B1D">
        <w:rPr>
          <w:b/>
        </w:rPr>
        <w:t xml:space="preserve"> their health. </w:t>
      </w:r>
    </w:p>
    <w:p w14:paraId="6B99BB87" w14:textId="20B6FD29" w:rsidR="00F1333E" w:rsidRPr="00653BAE" w:rsidRDefault="00F1333E" w:rsidP="00F1333E">
      <w:pPr>
        <w:tabs>
          <w:tab w:val="left" w:pos="7406"/>
        </w:tabs>
        <w:rPr>
          <w:rStyle w:val="Strong"/>
        </w:rPr>
      </w:pPr>
      <w:r w:rsidRPr="00653BAE">
        <w:rPr>
          <w:rStyle w:val="Strong"/>
        </w:rPr>
        <w:t>Table 2: Secondary Standards</w:t>
      </w:r>
    </w:p>
    <w:tbl>
      <w:tblPr>
        <w:tblW w:w="10815" w:type="dxa"/>
        <w:tblInd w:w="93" w:type="dxa"/>
        <w:tblLayout w:type="fixed"/>
        <w:tblLook w:val="04A0" w:firstRow="1" w:lastRow="0" w:firstColumn="1" w:lastColumn="0" w:noHBand="0" w:noVBand="1"/>
      </w:tblPr>
      <w:tblGrid>
        <w:gridCol w:w="1995"/>
        <w:gridCol w:w="990"/>
        <w:gridCol w:w="630"/>
        <w:gridCol w:w="720"/>
        <w:gridCol w:w="990"/>
        <w:gridCol w:w="810"/>
        <w:gridCol w:w="1170"/>
        <w:gridCol w:w="3510"/>
      </w:tblGrid>
      <w:tr w:rsidR="004C0DE2" w:rsidRPr="00D461B2" w14:paraId="3B622E6A" w14:textId="77777777" w:rsidTr="004C0DE2">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5EF8CB"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B4CA6"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5B388965"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FBC2BB"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Goal</w:t>
            </w:r>
            <w:r w:rsidRPr="00F5518D">
              <w:rPr>
                <w:rFonts w:ascii="Franklin Gothic Medium" w:hAnsi="Franklin Gothic Medium"/>
                <w:b/>
                <w:bCs/>
                <w:color w:val="000000" w:themeColor="text1"/>
                <w:sz w:val="18"/>
                <w:szCs w:val="18"/>
              </w:rPr>
              <w:t xml:space="preserve"> (PHG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2F6A4E03"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C3F86E8"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Average Detected</w:t>
            </w:r>
          </w:p>
        </w:tc>
        <w:tc>
          <w:tcPr>
            <w:tcW w:w="3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87CA3" w14:textId="77777777" w:rsidR="004C0DE2" w:rsidRPr="00F5518D" w:rsidRDefault="004C0DE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Major Sources</w:t>
            </w:r>
          </w:p>
        </w:tc>
      </w:tr>
      <w:tr w:rsidR="004C0DE2" w:rsidRPr="00D461B2" w14:paraId="7E0E6150" w14:textId="77777777" w:rsidTr="004C0DE2">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409B7100" w14:textId="77777777" w:rsidR="004C0DE2" w:rsidRPr="00D461B2" w:rsidRDefault="004C0DE2" w:rsidP="00D461B2">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264AD455" w14:textId="77777777" w:rsidR="004C0DE2" w:rsidRPr="00D461B2" w:rsidRDefault="004C0DE2" w:rsidP="00D461B2">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1FC097B9" w14:textId="77777777" w:rsidR="004C0DE2" w:rsidRPr="00D461B2" w:rsidRDefault="004C0DE2" w:rsidP="00D461B2">
            <w:pPr>
              <w:spacing w:after="0"/>
              <w:jc w:val="center"/>
              <w:rPr>
                <w:rFonts w:ascii="Franklin Gothic Medium" w:hAnsi="Franklin Gothic Medium"/>
                <w:b/>
                <w:bCs/>
                <w:color w:val="000000"/>
                <w:sz w:val="20"/>
                <w:szCs w:val="20"/>
              </w:rPr>
            </w:pPr>
            <w:r w:rsidRPr="00D461B2">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3A895BB0"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28F53B7" w14:textId="77777777" w:rsidR="004C0DE2" w:rsidRPr="00D461B2" w:rsidRDefault="004C0DE2" w:rsidP="00D461B2">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0F8B7916" w14:textId="77777777" w:rsidR="004C0DE2" w:rsidRPr="00D461B2" w:rsidRDefault="004C0DE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4B10027" w14:textId="77777777" w:rsidR="004C0DE2" w:rsidRPr="00D461B2" w:rsidRDefault="004C0DE2" w:rsidP="00D461B2">
            <w:pPr>
              <w:spacing w:after="0"/>
              <w:rPr>
                <w:rFonts w:ascii="Franklin Gothic Medium" w:hAnsi="Franklin Gothic Medium"/>
                <w:b/>
                <w:bCs/>
                <w:color w:val="404040"/>
                <w:sz w:val="20"/>
                <w:szCs w:val="2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09B19E31" w14:textId="77777777" w:rsidR="004C0DE2" w:rsidRPr="00D461B2" w:rsidRDefault="004C0DE2" w:rsidP="00D461B2">
            <w:pPr>
              <w:spacing w:after="0"/>
              <w:rPr>
                <w:rFonts w:ascii="Franklin Gothic Medium" w:hAnsi="Franklin Gothic Medium"/>
                <w:b/>
                <w:bCs/>
                <w:color w:val="404040"/>
                <w:sz w:val="20"/>
                <w:szCs w:val="20"/>
              </w:rPr>
            </w:pPr>
          </w:p>
        </w:tc>
      </w:tr>
      <w:tr w:rsidR="004C0DE2" w:rsidRPr="00D461B2" w14:paraId="18F208F5" w14:textId="77777777" w:rsidTr="004C0DE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7FE0EAC"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Odor-Threshold (units)</w:t>
            </w:r>
          </w:p>
        </w:tc>
        <w:tc>
          <w:tcPr>
            <w:tcW w:w="990" w:type="dxa"/>
            <w:tcBorders>
              <w:top w:val="nil"/>
              <w:left w:val="nil"/>
              <w:bottom w:val="single" w:sz="4" w:space="0" w:color="auto"/>
              <w:right w:val="single" w:sz="4" w:space="0" w:color="auto"/>
            </w:tcBorders>
            <w:shd w:val="clear" w:color="auto" w:fill="auto"/>
            <w:vAlign w:val="center"/>
            <w:hideMark/>
          </w:tcPr>
          <w:p w14:paraId="388592F5" w14:textId="3FD2A91D"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7639CDD" w14:textId="3CE4F465" w:rsidR="004C0DE2" w:rsidRPr="00F5518D" w:rsidRDefault="0047589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4385BEA6" w14:textId="36809631" w:rsidR="004C0DE2" w:rsidRPr="00F5518D" w:rsidRDefault="00475892" w:rsidP="00593301">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shd w:val="clear" w:color="auto" w:fill="auto"/>
            <w:vAlign w:val="center"/>
            <w:hideMark/>
          </w:tcPr>
          <w:p w14:paraId="7CEFC396"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52F572B"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542FC1E5"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w:t>
            </w:r>
          </w:p>
        </w:tc>
        <w:tc>
          <w:tcPr>
            <w:tcW w:w="3510" w:type="dxa"/>
            <w:tcBorders>
              <w:top w:val="nil"/>
              <w:left w:val="nil"/>
              <w:bottom w:val="single" w:sz="4" w:space="0" w:color="auto"/>
              <w:right w:val="single" w:sz="4" w:space="0" w:color="auto"/>
            </w:tcBorders>
            <w:shd w:val="clear" w:color="auto" w:fill="auto"/>
            <w:vAlign w:val="center"/>
            <w:hideMark/>
          </w:tcPr>
          <w:p w14:paraId="5665C2E1" w14:textId="77777777" w:rsidR="004C0DE2" w:rsidRPr="00F5518D" w:rsidRDefault="004C0DE2" w:rsidP="00D461B2">
            <w:pPr>
              <w:spacing w:after="0"/>
              <w:rPr>
                <w:rFonts w:ascii="Franklin Gothic Book" w:hAnsi="Franklin Gothic Book"/>
                <w:color w:val="000000" w:themeColor="text1"/>
                <w:sz w:val="18"/>
                <w:szCs w:val="18"/>
              </w:rPr>
            </w:pPr>
            <w:proofErr w:type="gramStart"/>
            <w:r w:rsidRPr="00F5518D">
              <w:rPr>
                <w:rFonts w:ascii="Franklin Gothic Book" w:hAnsi="Franklin Gothic Book"/>
                <w:color w:val="000000" w:themeColor="text1"/>
                <w:sz w:val="18"/>
                <w:szCs w:val="18"/>
              </w:rPr>
              <w:t>Naturally-occurring</w:t>
            </w:r>
            <w:proofErr w:type="gramEnd"/>
            <w:r w:rsidRPr="00F5518D">
              <w:rPr>
                <w:rFonts w:ascii="Franklin Gothic Book" w:hAnsi="Franklin Gothic Book"/>
                <w:color w:val="000000" w:themeColor="text1"/>
                <w:sz w:val="18"/>
                <w:szCs w:val="18"/>
              </w:rPr>
              <w:t xml:space="preserve"> organic materials</w:t>
            </w:r>
          </w:p>
        </w:tc>
      </w:tr>
      <w:tr w:rsidR="004C0DE2" w:rsidRPr="00D461B2" w14:paraId="28C25B67" w14:textId="77777777" w:rsidTr="004C0DE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84E62F7"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Chloride (ppm)</w:t>
            </w:r>
          </w:p>
        </w:tc>
        <w:tc>
          <w:tcPr>
            <w:tcW w:w="990" w:type="dxa"/>
            <w:tcBorders>
              <w:top w:val="nil"/>
              <w:left w:val="nil"/>
              <w:bottom w:val="single" w:sz="4" w:space="0" w:color="auto"/>
              <w:right w:val="single" w:sz="4" w:space="0" w:color="auto"/>
            </w:tcBorders>
            <w:shd w:val="clear" w:color="auto" w:fill="auto"/>
            <w:vAlign w:val="center"/>
            <w:hideMark/>
          </w:tcPr>
          <w:p w14:paraId="12376DE8" w14:textId="366E0102" w:rsidR="004C0DE2" w:rsidRPr="00F5518D" w:rsidRDefault="004C0DE2"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73801E64" w14:textId="78595896"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1.4</w:t>
            </w:r>
          </w:p>
        </w:tc>
        <w:tc>
          <w:tcPr>
            <w:tcW w:w="720" w:type="dxa"/>
            <w:tcBorders>
              <w:top w:val="nil"/>
              <w:left w:val="nil"/>
              <w:bottom w:val="single" w:sz="4" w:space="0" w:color="auto"/>
              <w:right w:val="single" w:sz="4" w:space="0" w:color="auto"/>
            </w:tcBorders>
            <w:shd w:val="clear" w:color="auto" w:fill="auto"/>
            <w:vAlign w:val="center"/>
            <w:hideMark/>
          </w:tcPr>
          <w:p w14:paraId="151ADC9D" w14:textId="5838CA2C"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4.2</w:t>
            </w:r>
          </w:p>
        </w:tc>
        <w:tc>
          <w:tcPr>
            <w:tcW w:w="990" w:type="dxa"/>
            <w:tcBorders>
              <w:top w:val="nil"/>
              <w:left w:val="nil"/>
              <w:bottom w:val="single" w:sz="4" w:space="0" w:color="auto"/>
              <w:right w:val="single" w:sz="4" w:space="0" w:color="auto"/>
            </w:tcBorders>
            <w:shd w:val="clear" w:color="auto" w:fill="auto"/>
            <w:vAlign w:val="center"/>
            <w:hideMark/>
          </w:tcPr>
          <w:p w14:paraId="428E374C"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4EC244A"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5239283D" w14:textId="75FF82CB"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2.8</w:t>
            </w:r>
          </w:p>
        </w:tc>
        <w:tc>
          <w:tcPr>
            <w:tcW w:w="3510" w:type="dxa"/>
            <w:tcBorders>
              <w:top w:val="nil"/>
              <w:left w:val="nil"/>
              <w:bottom w:val="single" w:sz="4" w:space="0" w:color="auto"/>
              <w:right w:val="single" w:sz="4" w:space="0" w:color="auto"/>
            </w:tcBorders>
            <w:shd w:val="clear" w:color="auto" w:fill="auto"/>
            <w:vAlign w:val="center"/>
            <w:hideMark/>
          </w:tcPr>
          <w:p w14:paraId="4E7CE74D"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Runoff/leaching from natural deposits</w:t>
            </w:r>
          </w:p>
        </w:tc>
      </w:tr>
      <w:tr w:rsidR="004C0DE2" w:rsidRPr="00D461B2" w14:paraId="3A57772E" w14:textId="77777777" w:rsidTr="004C0DE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43393D82"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Sulfate (ppm)</w:t>
            </w:r>
          </w:p>
        </w:tc>
        <w:tc>
          <w:tcPr>
            <w:tcW w:w="990" w:type="dxa"/>
            <w:tcBorders>
              <w:top w:val="nil"/>
              <w:left w:val="nil"/>
              <w:bottom w:val="single" w:sz="4" w:space="0" w:color="auto"/>
              <w:right w:val="single" w:sz="4" w:space="0" w:color="auto"/>
            </w:tcBorders>
            <w:shd w:val="clear" w:color="auto" w:fill="auto"/>
            <w:vAlign w:val="center"/>
            <w:hideMark/>
          </w:tcPr>
          <w:p w14:paraId="05F97BD2" w14:textId="11BAE51B"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4F0FE7BA" w14:textId="58112446"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4.3</w:t>
            </w:r>
          </w:p>
        </w:tc>
        <w:tc>
          <w:tcPr>
            <w:tcW w:w="720" w:type="dxa"/>
            <w:tcBorders>
              <w:top w:val="nil"/>
              <w:left w:val="nil"/>
              <w:bottom w:val="single" w:sz="4" w:space="0" w:color="auto"/>
              <w:right w:val="single" w:sz="4" w:space="0" w:color="auto"/>
            </w:tcBorders>
            <w:shd w:val="clear" w:color="auto" w:fill="auto"/>
            <w:vAlign w:val="center"/>
            <w:hideMark/>
          </w:tcPr>
          <w:p w14:paraId="3039AC81" w14:textId="144B334F"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12</w:t>
            </w:r>
          </w:p>
        </w:tc>
        <w:tc>
          <w:tcPr>
            <w:tcW w:w="990" w:type="dxa"/>
            <w:tcBorders>
              <w:top w:val="nil"/>
              <w:left w:val="nil"/>
              <w:bottom w:val="single" w:sz="4" w:space="0" w:color="auto"/>
              <w:right w:val="single" w:sz="4" w:space="0" w:color="auto"/>
            </w:tcBorders>
            <w:shd w:val="clear" w:color="auto" w:fill="auto"/>
            <w:vAlign w:val="center"/>
            <w:hideMark/>
          </w:tcPr>
          <w:p w14:paraId="2F9B93DA"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E83D481"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227C4F8D" w14:textId="271CFEEB"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8.15</w:t>
            </w:r>
          </w:p>
        </w:tc>
        <w:tc>
          <w:tcPr>
            <w:tcW w:w="3510" w:type="dxa"/>
            <w:tcBorders>
              <w:top w:val="nil"/>
              <w:left w:val="nil"/>
              <w:bottom w:val="single" w:sz="4" w:space="0" w:color="auto"/>
              <w:right w:val="single" w:sz="4" w:space="0" w:color="auto"/>
            </w:tcBorders>
            <w:shd w:val="clear" w:color="auto" w:fill="auto"/>
            <w:vAlign w:val="center"/>
            <w:hideMark/>
          </w:tcPr>
          <w:p w14:paraId="4AF8801B"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Runoff/leaching from natural deposits</w:t>
            </w:r>
          </w:p>
        </w:tc>
      </w:tr>
      <w:tr w:rsidR="004C0DE2" w:rsidRPr="00D461B2" w14:paraId="0B0AA375" w14:textId="77777777" w:rsidTr="004C0DE2">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488404B7"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Total Dissolved Solids (ppm)</w:t>
            </w:r>
          </w:p>
        </w:tc>
        <w:tc>
          <w:tcPr>
            <w:tcW w:w="990" w:type="dxa"/>
            <w:tcBorders>
              <w:top w:val="nil"/>
              <w:left w:val="nil"/>
              <w:bottom w:val="single" w:sz="4" w:space="0" w:color="auto"/>
              <w:right w:val="single" w:sz="4" w:space="0" w:color="auto"/>
            </w:tcBorders>
            <w:shd w:val="clear" w:color="auto" w:fill="auto"/>
            <w:vAlign w:val="center"/>
            <w:hideMark/>
          </w:tcPr>
          <w:p w14:paraId="0BB5B4A1" w14:textId="2E7B5083"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54DF374A" w14:textId="6C9BB81B"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220</w:t>
            </w:r>
          </w:p>
        </w:tc>
        <w:tc>
          <w:tcPr>
            <w:tcW w:w="720" w:type="dxa"/>
            <w:tcBorders>
              <w:top w:val="nil"/>
              <w:left w:val="nil"/>
              <w:bottom w:val="single" w:sz="4" w:space="0" w:color="auto"/>
              <w:right w:val="single" w:sz="4" w:space="0" w:color="auto"/>
            </w:tcBorders>
            <w:shd w:val="clear" w:color="auto" w:fill="auto"/>
            <w:vAlign w:val="center"/>
            <w:hideMark/>
          </w:tcPr>
          <w:p w14:paraId="1258F192" w14:textId="6D592022"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300</w:t>
            </w:r>
          </w:p>
        </w:tc>
        <w:tc>
          <w:tcPr>
            <w:tcW w:w="990" w:type="dxa"/>
            <w:tcBorders>
              <w:top w:val="nil"/>
              <w:left w:val="nil"/>
              <w:bottom w:val="single" w:sz="4" w:space="0" w:color="auto"/>
              <w:right w:val="single" w:sz="4" w:space="0" w:color="auto"/>
            </w:tcBorders>
            <w:shd w:val="clear" w:color="auto" w:fill="auto"/>
            <w:vAlign w:val="center"/>
            <w:hideMark/>
          </w:tcPr>
          <w:p w14:paraId="79381FCA"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9287999" w14:textId="77777777"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20CDCE1B" w14:textId="6A941665" w:rsidR="004C0DE2" w:rsidRPr="00F5518D" w:rsidRDefault="00593301" w:rsidP="002A220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150</w:t>
            </w:r>
          </w:p>
        </w:tc>
        <w:tc>
          <w:tcPr>
            <w:tcW w:w="3510" w:type="dxa"/>
            <w:tcBorders>
              <w:top w:val="nil"/>
              <w:left w:val="nil"/>
              <w:bottom w:val="single" w:sz="4" w:space="0" w:color="auto"/>
              <w:right w:val="single" w:sz="4" w:space="0" w:color="auto"/>
            </w:tcBorders>
            <w:shd w:val="clear" w:color="auto" w:fill="auto"/>
            <w:vAlign w:val="center"/>
            <w:hideMark/>
          </w:tcPr>
          <w:p w14:paraId="54F9B7BD" w14:textId="77777777" w:rsidR="004C0DE2" w:rsidRPr="00F5518D" w:rsidRDefault="004C0DE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Runoff/leaching from natural deposits</w:t>
            </w:r>
          </w:p>
        </w:tc>
      </w:tr>
      <w:tr w:rsidR="004C0DE2" w:rsidRPr="00D461B2" w14:paraId="76E9623E" w14:textId="77777777" w:rsidTr="004C0DE2">
        <w:trPr>
          <w:trHeight w:val="302"/>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7CE7F3D8" w14:textId="47A6FD23" w:rsidR="004C0DE2" w:rsidRPr="00F5518D" w:rsidRDefault="004C0DE2"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Aluminum (ppb)</w:t>
            </w:r>
          </w:p>
        </w:tc>
        <w:tc>
          <w:tcPr>
            <w:tcW w:w="990" w:type="dxa"/>
            <w:tcBorders>
              <w:top w:val="single" w:sz="4" w:space="0" w:color="auto"/>
              <w:left w:val="nil"/>
              <w:bottom w:val="single" w:sz="4" w:space="0" w:color="auto"/>
              <w:right w:val="single" w:sz="4" w:space="0" w:color="auto"/>
            </w:tcBorders>
            <w:shd w:val="clear" w:color="auto" w:fill="auto"/>
            <w:vAlign w:val="center"/>
          </w:tcPr>
          <w:p w14:paraId="6982B1A8" w14:textId="7EB507A9" w:rsidR="004C0DE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single" w:sz="4" w:space="0" w:color="auto"/>
              <w:left w:val="nil"/>
              <w:bottom w:val="single" w:sz="4" w:space="0" w:color="auto"/>
              <w:right w:val="single" w:sz="4" w:space="0" w:color="auto"/>
            </w:tcBorders>
            <w:shd w:val="clear" w:color="auto" w:fill="auto"/>
            <w:vAlign w:val="center"/>
          </w:tcPr>
          <w:p w14:paraId="55E6748A" w14:textId="0A187F75"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71</w:t>
            </w:r>
          </w:p>
        </w:tc>
        <w:tc>
          <w:tcPr>
            <w:tcW w:w="720" w:type="dxa"/>
            <w:tcBorders>
              <w:top w:val="single" w:sz="4" w:space="0" w:color="auto"/>
              <w:left w:val="nil"/>
              <w:bottom w:val="single" w:sz="4" w:space="0" w:color="auto"/>
              <w:right w:val="single" w:sz="4" w:space="0" w:color="auto"/>
            </w:tcBorders>
            <w:shd w:val="clear" w:color="auto" w:fill="auto"/>
            <w:vAlign w:val="center"/>
          </w:tcPr>
          <w:p w14:paraId="0511AB4D" w14:textId="10EBA224"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710</w:t>
            </w:r>
          </w:p>
        </w:tc>
        <w:tc>
          <w:tcPr>
            <w:tcW w:w="990" w:type="dxa"/>
            <w:tcBorders>
              <w:top w:val="single" w:sz="4" w:space="0" w:color="auto"/>
              <w:left w:val="nil"/>
              <w:bottom w:val="single" w:sz="4" w:space="0" w:color="auto"/>
              <w:right w:val="single" w:sz="4" w:space="0" w:color="auto"/>
            </w:tcBorders>
            <w:shd w:val="clear" w:color="auto" w:fill="auto"/>
            <w:vAlign w:val="center"/>
          </w:tcPr>
          <w:p w14:paraId="11E5624C" w14:textId="691D3CF3"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single" w:sz="4" w:space="0" w:color="auto"/>
              <w:left w:val="nil"/>
              <w:bottom w:val="single" w:sz="4" w:space="0" w:color="auto"/>
              <w:right w:val="single" w:sz="4" w:space="0" w:color="auto"/>
            </w:tcBorders>
            <w:shd w:val="clear" w:color="000000" w:fill="20FFFF"/>
            <w:vAlign w:val="center"/>
          </w:tcPr>
          <w:p w14:paraId="27F8AF5D" w14:textId="7AB016E6" w:rsidR="004C0DE2" w:rsidRPr="004C0DE2" w:rsidRDefault="004C0DE2" w:rsidP="00D461B2">
            <w:pPr>
              <w:spacing w:after="0"/>
              <w:jc w:val="center"/>
              <w:rPr>
                <w:rFonts w:ascii="Franklin Gothic Book" w:hAnsi="Franklin Gothic Book"/>
                <w:color w:val="000000" w:themeColor="text1"/>
                <w:sz w:val="18"/>
                <w:szCs w:val="18"/>
              </w:rPr>
            </w:pPr>
            <w:r w:rsidRPr="004C0DE2">
              <w:rPr>
                <w:rFonts w:ascii="Franklin Gothic Book" w:hAnsi="Franklin Gothic Book"/>
                <w:color w:val="000000" w:themeColor="text1"/>
                <w:sz w:val="18"/>
                <w:szCs w:val="18"/>
              </w:rPr>
              <w:t>200</w:t>
            </w:r>
          </w:p>
        </w:tc>
        <w:tc>
          <w:tcPr>
            <w:tcW w:w="1170" w:type="dxa"/>
            <w:tcBorders>
              <w:top w:val="single" w:sz="4" w:space="0" w:color="auto"/>
              <w:left w:val="nil"/>
              <w:bottom w:val="single" w:sz="4" w:space="0" w:color="auto"/>
              <w:right w:val="single" w:sz="4" w:space="0" w:color="auto"/>
            </w:tcBorders>
            <w:shd w:val="clear" w:color="000000" w:fill="21FF80"/>
            <w:vAlign w:val="center"/>
          </w:tcPr>
          <w:p w14:paraId="0A6C4DA4" w14:textId="69C341D1" w:rsidR="004C0DE2" w:rsidRPr="004C0DE2"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390</w:t>
            </w:r>
          </w:p>
        </w:tc>
        <w:tc>
          <w:tcPr>
            <w:tcW w:w="3510" w:type="dxa"/>
            <w:tcBorders>
              <w:top w:val="single" w:sz="4" w:space="0" w:color="auto"/>
              <w:left w:val="nil"/>
              <w:bottom w:val="single" w:sz="4" w:space="0" w:color="auto"/>
              <w:right w:val="single" w:sz="4" w:space="0" w:color="auto"/>
            </w:tcBorders>
            <w:shd w:val="clear" w:color="auto" w:fill="auto"/>
            <w:vAlign w:val="center"/>
          </w:tcPr>
          <w:p w14:paraId="19A8AC5E" w14:textId="1A21240E" w:rsidR="004C0DE2" w:rsidRPr="00C01610" w:rsidRDefault="004C0DE2" w:rsidP="00D461B2">
            <w:pPr>
              <w:spacing w:after="0"/>
              <w:rPr>
                <w:rFonts w:ascii="Franklin Gothic Book" w:hAnsi="Franklin Gothic Book"/>
                <w:color w:val="000000" w:themeColor="text1"/>
                <w:sz w:val="18"/>
                <w:szCs w:val="18"/>
              </w:rPr>
            </w:pPr>
            <w:r w:rsidRPr="00C01610">
              <w:rPr>
                <w:rFonts w:ascii="Franklin Gothic Book" w:hAnsi="Franklin Gothic Book"/>
                <w:color w:val="000000" w:themeColor="text1"/>
                <w:sz w:val="18"/>
                <w:szCs w:val="18"/>
              </w:rPr>
              <w:t>Leaching from natural deposits</w:t>
            </w:r>
          </w:p>
        </w:tc>
      </w:tr>
      <w:tr w:rsidR="004C0DE2" w:rsidRPr="00D461B2" w14:paraId="0F50F5BB" w14:textId="77777777" w:rsidTr="004C0DE2">
        <w:trPr>
          <w:trHeight w:val="302"/>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16B70E1A" w14:textId="171056BF" w:rsidR="004C0DE2" w:rsidRPr="00F5518D" w:rsidRDefault="004C0DE2"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Iron (ppb)</w:t>
            </w:r>
          </w:p>
        </w:tc>
        <w:tc>
          <w:tcPr>
            <w:tcW w:w="990" w:type="dxa"/>
            <w:tcBorders>
              <w:top w:val="single" w:sz="4" w:space="0" w:color="auto"/>
              <w:left w:val="nil"/>
              <w:bottom w:val="single" w:sz="4" w:space="0" w:color="auto"/>
              <w:right w:val="single" w:sz="4" w:space="0" w:color="auto"/>
            </w:tcBorders>
            <w:shd w:val="clear" w:color="auto" w:fill="auto"/>
            <w:vAlign w:val="center"/>
          </w:tcPr>
          <w:p w14:paraId="07A4C361" w14:textId="00766A60" w:rsidR="004C0DE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single" w:sz="4" w:space="0" w:color="auto"/>
              <w:left w:val="nil"/>
              <w:bottom w:val="single" w:sz="4" w:space="0" w:color="auto"/>
              <w:right w:val="single" w:sz="4" w:space="0" w:color="auto"/>
            </w:tcBorders>
            <w:shd w:val="clear" w:color="auto" w:fill="auto"/>
            <w:vAlign w:val="center"/>
          </w:tcPr>
          <w:p w14:paraId="56E82219" w14:textId="25F9D959"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100</w:t>
            </w:r>
          </w:p>
        </w:tc>
        <w:tc>
          <w:tcPr>
            <w:tcW w:w="720" w:type="dxa"/>
            <w:tcBorders>
              <w:top w:val="single" w:sz="4" w:space="0" w:color="auto"/>
              <w:left w:val="nil"/>
              <w:bottom w:val="single" w:sz="4" w:space="0" w:color="auto"/>
              <w:right w:val="single" w:sz="4" w:space="0" w:color="auto"/>
            </w:tcBorders>
            <w:shd w:val="clear" w:color="auto" w:fill="auto"/>
            <w:vAlign w:val="center"/>
          </w:tcPr>
          <w:p w14:paraId="22710C53" w14:textId="497CE0C1" w:rsidR="004C0DE2" w:rsidRPr="00F5518D"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890</w:t>
            </w:r>
          </w:p>
        </w:tc>
        <w:tc>
          <w:tcPr>
            <w:tcW w:w="990" w:type="dxa"/>
            <w:tcBorders>
              <w:top w:val="single" w:sz="4" w:space="0" w:color="auto"/>
              <w:left w:val="nil"/>
              <w:bottom w:val="single" w:sz="4" w:space="0" w:color="auto"/>
              <w:right w:val="single" w:sz="4" w:space="0" w:color="auto"/>
            </w:tcBorders>
            <w:shd w:val="clear" w:color="auto" w:fill="auto"/>
            <w:vAlign w:val="center"/>
          </w:tcPr>
          <w:p w14:paraId="65F28D90" w14:textId="21B81AC2"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single" w:sz="4" w:space="0" w:color="auto"/>
              <w:left w:val="nil"/>
              <w:bottom w:val="single" w:sz="4" w:space="0" w:color="auto"/>
              <w:right w:val="single" w:sz="4" w:space="0" w:color="auto"/>
            </w:tcBorders>
            <w:shd w:val="clear" w:color="000000" w:fill="20FFFF"/>
            <w:vAlign w:val="center"/>
          </w:tcPr>
          <w:p w14:paraId="252DBD1C" w14:textId="506B78FA" w:rsidR="004C0DE2" w:rsidRPr="004C0DE2" w:rsidRDefault="004C0DE2" w:rsidP="00D461B2">
            <w:pPr>
              <w:spacing w:after="0"/>
              <w:jc w:val="center"/>
              <w:rPr>
                <w:rFonts w:ascii="Franklin Gothic Book" w:hAnsi="Franklin Gothic Book"/>
                <w:color w:val="000000" w:themeColor="text1"/>
                <w:sz w:val="18"/>
                <w:szCs w:val="18"/>
              </w:rPr>
            </w:pPr>
            <w:r w:rsidRPr="004C0DE2">
              <w:rPr>
                <w:rFonts w:ascii="Franklin Gothic Book" w:hAnsi="Franklin Gothic Book"/>
                <w:color w:val="000000" w:themeColor="text1"/>
                <w:sz w:val="18"/>
                <w:szCs w:val="18"/>
              </w:rPr>
              <w:t>300</w:t>
            </w:r>
          </w:p>
        </w:tc>
        <w:tc>
          <w:tcPr>
            <w:tcW w:w="1170" w:type="dxa"/>
            <w:tcBorders>
              <w:top w:val="single" w:sz="4" w:space="0" w:color="auto"/>
              <w:left w:val="nil"/>
              <w:bottom w:val="single" w:sz="4" w:space="0" w:color="auto"/>
              <w:right w:val="single" w:sz="4" w:space="0" w:color="auto"/>
            </w:tcBorders>
            <w:shd w:val="clear" w:color="000000" w:fill="21FF80"/>
            <w:vAlign w:val="center"/>
          </w:tcPr>
          <w:p w14:paraId="66BC8EF2" w14:textId="6FA2119B" w:rsidR="004C0DE2" w:rsidRPr="004C0DE2" w:rsidRDefault="00593301"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445</w:t>
            </w:r>
          </w:p>
        </w:tc>
        <w:tc>
          <w:tcPr>
            <w:tcW w:w="3510" w:type="dxa"/>
            <w:tcBorders>
              <w:top w:val="single" w:sz="4" w:space="0" w:color="auto"/>
              <w:left w:val="nil"/>
              <w:bottom w:val="single" w:sz="4" w:space="0" w:color="auto"/>
              <w:right w:val="single" w:sz="4" w:space="0" w:color="auto"/>
            </w:tcBorders>
            <w:shd w:val="clear" w:color="auto" w:fill="auto"/>
            <w:vAlign w:val="center"/>
          </w:tcPr>
          <w:p w14:paraId="1A24C2C6" w14:textId="0470E908" w:rsidR="004C0DE2" w:rsidRPr="00C01610" w:rsidRDefault="004C0DE2" w:rsidP="00D461B2">
            <w:pPr>
              <w:spacing w:after="0"/>
              <w:rPr>
                <w:rFonts w:ascii="Franklin Gothic Book" w:hAnsi="Franklin Gothic Book"/>
                <w:color w:val="000000" w:themeColor="text1"/>
                <w:sz w:val="18"/>
                <w:szCs w:val="18"/>
              </w:rPr>
            </w:pPr>
            <w:r w:rsidRPr="00C01610">
              <w:rPr>
                <w:rFonts w:ascii="Franklin Gothic Book" w:hAnsi="Franklin Gothic Book"/>
                <w:color w:val="000000" w:themeColor="text1"/>
                <w:sz w:val="18"/>
                <w:szCs w:val="18"/>
              </w:rPr>
              <w:t>Leaching from natural deposits</w:t>
            </w:r>
          </w:p>
        </w:tc>
      </w:tr>
      <w:tr w:rsidR="004C0DE2" w:rsidRPr="00D461B2" w14:paraId="179DAB7A" w14:textId="77777777" w:rsidTr="004C0DE2">
        <w:trPr>
          <w:trHeight w:val="302"/>
        </w:trPr>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244E550F" w14:textId="73D8DB7C" w:rsidR="004C0DE2" w:rsidRPr="00F5518D" w:rsidRDefault="004C0DE2"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Manganese (ppb)</w:t>
            </w:r>
          </w:p>
        </w:tc>
        <w:tc>
          <w:tcPr>
            <w:tcW w:w="990" w:type="dxa"/>
            <w:tcBorders>
              <w:top w:val="single" w:sz="4" w:space="0" w:color="auto"/>
              <w:left w:val="nil"/>
              <w:bottom w:val="single" w:sz="4" w:space="0" w:color="auto"/>
              <w:right w:val="single" w:sz="4" w:space="0" w:color="auto"/>
            </w:tcBorders>
            <w:shd w:val="clear" w:color="auto" w:fill="auto"/>
            <w:vAlign w:val="center"/>
          </w:tcPr>
          <w:p w14:paraId="6C21F09F" w14:textId="57654964" w:rsidR="004C0DE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202</w:t>
            </w:r>
            <w:r w:rsidR="00E00C1C">
              <w:rPr>
                <w:rFonts w:ascii="Franklin Gothic Book" w:hAnsi="Franklin Gothic Book"/>
                <w:color w:val="000000" w:themeColor="text1"/>
                <w:sz w:val="18"/>
                <w:szCs w:val="18"/>
              </w:rPr>
              <w:t>1</w:t>
            </w:r>
          </w:p>
        </w:tc>
        <w:tc>
          <w:tcPr>
            <w:tcW w:w="630" w:type="dxa"/>
            <w:tcBorders>
              <w:top w:val="single" w:sz="4" w:space="0" w:color="auto"/>
              <w:left w:val="nil"/>
              <w:bottom w:val="single" w:sz="4" w:space="0" w:color="auto"/>
              <w:right w:val="single" w:sz="4" w:space="0" w:color="auto"/>
            </w:tcBorders>
            <w:shd w:val="clear" w:color="auto" w:fill="auto"/>
            <w:vAlign w:val="center"/>
          </w:tcPr>
          <w:p w14:paraId="6D18EB3C" w14:textId="7E179A10" w:rsidR="004C0DE2" w:rsidRPr="00F5518D" w:rsidRDefault="001F63F0"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single" w:sz="4" w:space="0" w:color="auto"/>
              <w:left w:val="nil"/>
              <w:bottom w:val="single" w:sz="4" w:space="0" w:color="auto"/>
              <w:right w:val="single" w:sz="4" w:space="0" w:color="auto"/>
            </w:tcBorders>
            <w:shd w:val="clear" w:color="auto" w:fill="auto"/>
            <w:vAlign w:val="center"/>
          </w:tcPr>
          <w:p w14:paraId="70055727" w14:textId="09C19D46" w:rsidR="004C0DE2" w:rsidRPr="00F5518D" w:rsidRDefault="001F63F0"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22</w:t>
            </w:r>
          </w:p>
        </w:tc>
        <w:tc>
          <w:tcPr>
            <w:tcW w:w="990" w:type="dxa"/>
            <w:tcBorders>
              <w:top w:val="single" w:sz="4" w:space="0" w:color="auto"/>
              <w:left w:val="nil"/>
              <w:bottom w:val="single" w:sz="4" w:space="0" w:color="auto"/>
              <w:right w:val="single" w:sz="4" w:space="0" w:color="auto"/>
            </w:tcBorders>
            <w:shd w:val="clear" w:color="auto" w:fill="auto"/>
            <w:vAlign w:val="center"/>
          </w:tcPr>
          <w:p w14:paraId="17ED64D6" w14:textId="2EE74E35" w:rsidR="004C0DE2" w:rsidRPr="00F5518D" w:rsidRDefault="004C0DE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single" w:sz="4" w:space="0" w:color="auto"/>
              <w:left w:val="nil"/>
              <w:bottom w:val="single" w:sz="4" w:space="0" w:color="auto"/>
              <w:right w:val="single" w:sz="4" w:space="0" w:color="auto"/>
            </w:tcBorders>
            <w:shd w:val="clear" w:color="000000" w:fill="20FFFF"/>
            <w:vAlign w:val="center"/>
          </w:tcPr>
          <w:p w14:paraId="09422E5A" w14:textId="460CFFBD" w:rsidR="004C0DE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50</w:t>
            </w:r>
          </w:p>
        </w:tc>
        <w:tc>
          <w:tcPr>
            <w:tcW w:w="1170" w:type="dxa"/>
            <w:tcBorders>
              <w:top w:val="single" w:sz="4" w:space="0" w:color="auto"/>
              <w:left w:val="nil"/>
              <w:bottom w:val="single" w:sz="4" w:space="0" w:color="auto"/>
              <w:right w:val="single" w:sz="4" w:space="0" w:color="auto"/>
            </w:tcBorders>
            <w:shd w:val="clear" w:color="000000" w:fill="21FF80"/>
            <w:vAlign w:val="center"/>
          </w:tcPr>
          <w:p w14:paraId="4AF8E68C" w14:textId="48A58740" w:rsidR="004C0DE2" w:rsidRPr="00F5518D" w:rsidRDefault="001F63F0"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w:t>
            </w:r>
          </w:p>
        </w:tc>
        <w:tc>
          <w:tcPr>
            <w:tcW w:w="3510" w:type="dxa"/>
            <w:tcBorders>
              <w:top w:val="single" w:sz="4" w:space="0" w:color="auto"/>
              <w:left w:val="nil"/>
              <w:bottom w:val="single" w:sz="4" w:space="0" w:color="auto"/>
              <w:right w:val="single" w:sz="4" w:space="0" w:color="auto"/>
            </w:tcBorders>
            <w:shd w:val="clear" w:color="auto" w:fill="auto"/>
            <w:vAlign w:val="center"/>
          </w:tcPr>
          <w:p w14:paraId="3363D2E0" w14:textId="7AA8975E" w:rsidR="004C0DE2" w:rsidRPr="00C01610" w:rsidRDefault="004C0DE2" w:rsidP="00D461B2">
            <w:pPr>
              <w:spacing w:after="0"/>
              <w:rPr>
                <w:rFonts w:ascii="Franklin Gothic Book" w:hAnsi="Franklin Gothic Book"/>
                <w:color w:val="000000" w:themeColor="text1"/>
                <w:sz w:val="18"/>
                <w:szCs w:val="18"/>
              </w:rPr>
            </w:pPr>
            <w:r w:rsidRPr="00C01610">
              <w:rPr>
                <w:rFonts w:ascii="Franklin Gothic Book" w:hAnsi="Franklin Gothic Book"/>
                <w:color w:val="000000" w:themeColor="text1"/>
                <w:sz w:val="18"/>
                <w:szCs w:val="18"/>
              </w:rPr>
              <w:t>Leaching from natural deposits</w:t>
            </w:r>
          </w:p>
        </w:tc>
      </w:tr>
    </w:tbl>
    <w:p w14:paraId="337BF882" w14:textId="5225227F" w:rsidR="00D461B2" w:rsidRDefault="00F1333E" w:rsidP="00D461B2">
      <w:pPr>
        <w:tabs>
          <w:tab w:val="left" w:pos="7406"/>
        </w:tabs>
        <w:spacing w:before="220"/>
        <w:rPr>
          <w:rStyle w:val="Strong"/>
        </w:rPr>
      </w:pPr>
      <w:r>
        <w:t xml:space="preserve">Secondary Standards are for contaminants that can affect the taste, odor, or appearance of the drinking water. There are no PHGs, or mandatory standard health effects language for these constituents because secondary MCLs are set </w:t>
      </w:r>
      <w:proofErr w:type="gramStart"/>
      <w:r>
        <w:t>on the basis of</w:t>
      </w:r>
      <w:proofErr w:type="gramEnd"/>
      <w:r>
        <w:t xml:space="preserve"> aesthetics.</w:t>
      </w:r>
      <w:r w:rsidR="004C0DE2">
        <w:t xml:space="preserve"> For this same reason, these are not considered to have violations. </w:t>
      </w:r>
    </w:p>
    <w:p w14:paraId="2030F86C" w14:textId="2AB15704" w:rsidR="00F1333E" w:rsidRPr="00D461B2" w:rsidRDefault="00D461B2" w:rsidP="00D461B2">
      <w:pPr>
        <w:tabs>
          <w:tab w:val="left" w:pos="7406"/>
        </w:tabs>
        <w:spacing w:before="220"/>
        <w:rPr>
          <w:rStyle w:val="Strong"/>
          <w:b w:val="0"/>
          <w:bCs w:val="0"/>
          <w:color w:val="auto"/>
          <w:sz w:val="22"/>
        </w:rPr>
      </w:pPr>
      <w:r>
        <w:rPr>
          <w:rStyle w:val="Strong"/>
        </w:rPr>
        <w:t>Table 3</w:t>
      </w:r>
      <w:r w:rsidR="00F1333E" w:rsidRPr="00653BAE">
        <w:rPr>
          <w:rStyle w:val="Strong"/>
        </w:rPr>
        <w:t>: Unregulated Contaminants</w:t>
      </w:r>
    </w:p>
    <w:tbl>
      <w:tblPr>
        <w:tblW w:w="10815" w:type="dxa"/>
        <w:tblInd w:w="93" w:type="dxa"/>
        <w:tblLayout w:type="fixed"/>
        <w:tblLook w:val="04A0" w:firstRow="1" w:lastRow="0" w:firstColumn="1" w:lastColumn="0" w:noHBand="0" w:noVBand="1"/>
      </w:tblPr>
      <w:tblGrid>
        <w:gridCol w:w="1995"/>
        <w:gridCol w:w="990"/>
        <w:gridCol w:w="630"/>
        <w:gridCol w:w="720"/>
        <w:gridCol w:w="990"/>
        <w:gridCol w:w="810"/>
        <w:gridCol w:w="1170"/>
        <w:gridCol w:w="3510"/>
      </w:tblGrid>
      <w:tr w:rsidR="004C0DE2" w:rsidRPr="00D461B2" w14:paraId="1FD09F0E" w14:textId="77777777" w:rsidTr="004C0DE2">
        <w:trPr>
          <w:trHeight w:val="340"/>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347BC3"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Unregulated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7CA429"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5DB274D6"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391B92"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 xml:space="preserve">Goal </w:t>
            </w:r>
            <w:r w:rsidRPr="00D461B2">
              <w:rPr>
                <w:rFonts w:ascii="Franklin Gothic Medium" w:hAnsi="Franklin Gothic Medium"/>
                <w:b/>
                <w:bCs/>
                <w:color w:val="404040"/>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03E3841D"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4A4FF85E"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Average Detected</w:t>
            </w:r>
          </w:p>
        </w:tc>
        <w:tc>
          <w:tcPr>
            <w:tcW w:w="3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D59561" w14:textId="77777777" w:rsidR="004C0DE2" w:rsidRPr="00D461B2" w:rsidRDefault="004C0DE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Major Sources</w:t>
            </w:r>
          </w:p>
        </w:tc>
      </w:tr>
      <w:tr w:rsidR="004C0DE2" w:rsidRPr="00D461B2" w14:paraId="2E9D9D67" w14:textId="77777777" w:rsidTr="004C0DE2">
        <w:trPr>
          <w:trHeight w:val="300"/>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21729662" w14:textId="77777777" w:rsidR="004C0DE2" w:rsidRPr="00D461B2" w:rsidRDefault="004C0DE2" w:rsidP="00D461B2">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3FFED37" w14:textId="77777777" w:rsidR="004C0DE2" w:rsidRPr="00D461B2" w:rsidRDefault="004C0DE2" w:rsidP="00D461B2">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4C3C38FC" w14:textId="77777777" w:rsidR="004C0DE2" w:rsidRPr="00D461B2" w:rsidRDefault="004C0DE2" w:rsidP="00D461B2">
            <w:pPr>
              <w:spacing w:after="0"/>
              <w:jc w:val="center"/>
              <w:rPr>
                <w:rFonts w:ascii="Franklin Gothic Medium" w:hAnsi="Franklin Gothic Medium"/>
                <w:b/>
                <w:bCs/>
                <w:color w:val="000000"/>
                <w:sz w:val="20"/>
                <w:szCs w:val="20"/>
              </w:rPr>
            </w:pPr>
            <w:r w:rsidRPr="00D461B2">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3D630BDD" w14:textId="77777777" w:rsidR="004C0DE2" w:rsidRPr="00D461B2" w:rsidRDefault="004C0DE2" w:rsidP="00D461B2">
            <w:pPr>
              <w:spacing w:after="0"/>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BCB01D7" w14:textId="77777777" w:rsidR="004C0DE2" w:rsidRPr="00D461B2" w:rsidRDefault="004C0DE2" w:rsidP="00D461B2">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61265CD" w14:textId="77777777" w:rsidR="004C0DE2" w:rsidRPr="00D461B2" w:rsidRDefault="004C0DE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AD85B5E" w14:textId="77777777" w:rsidR="004C0DE2" w:rsidRPr="00D461B2" w:rsidRDefault="004C0DE2" w:rsidP="00D461B2">
            <w:pPr>
              <w:spacing w:after="0"/>
              <w:rPr>
                <w:rFonts w:ascii="Franklin Gothic Medium" w:hAnsi="Franklin Gothic Medium"/>
                <w:b/>
                <w:bCs/>
                <w:color w:val="404040"/>
                <w:sz w:val="20"/>
                <w:szCs w:val="20"/>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14:paraId="224E3D97" w14:textId="77777777" w:rsidR="004C0DE2" w:rsidRPr="00D461B2" w:rsidRDefault="004C0DE2" w:rsidP="00D461B2">
            <w:pPr>
              <w:spacing w:after="0"/>
              <w:rPr>
                <w:rFonts w:ascii="Franklin Gothic Medium" w:hAnsi="Franklin Gothic Medium"/>
                <w:b/>
                <w:bCs/>
                <w:color w:val="404040"/>
                <w:sz w:val="20"/>
                <w:szCs w:val="20"/>
              </w:rPr>
            </w:pPr>
          </w:p>
        </w:tc>
      </w:tr>
      <w:tr w:rsidR="004C0DE2" w:rsidRPr="00D461B2" w14:paraId="0F44E8DC" w14:textId="77777777" w:rsidTr="004C0DE2">
        <w:trPr>
          <w:trHeight w:val="300"/>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5D02D1F" w14:textId="77777777" w:rsidR="004C0DE2" w:rsidRPr="00D461B2" w:rsidRDefault="004C0DE2" w:rsidP="00D461B2">
            <w:pPr>
              <w:spacing w:after="0"/>
              <w:rPr>
                <w:rFonts w:ascii="Franklin Gothic Book" w:hAnsi="Franklin Gothic Book"/>
                <w:color w:val="404040"/>
                <w:sz w:val="18"/>
                <w:szCs w:val="18"/>
              </w:rPr>
            </w:pPr>
            <w:r w:rsidRPr="00D461B2">
              <w:rPr>
                <w:rFonts w:ascii="Franklin Gothic Book" w:hAnsi="Franklin Gothic Book"/>
                <w:color w:val="404040"/>
                <w:sz w:val="18"/>
                <w:szCs w:val="18"/>
              </w:rPr>
              <w:t>Boron (ppb)</w:t>
            </w:r>
          </w:p>
        </w:tc>
        <w:tc>
          <w:tcPr>
            <w:tcW w:w="990" w:type="dxa"/>
            <w:tcBorders>
              <w:top w:val="nil"/>
              <w:left w:val="nil"/>
              <w:bottom w:val="single" w:sz="4" w:space="0" w:color="auto"/>
              <w:right w:val="single" w:sz="4" w:space="0" w:color="auto"/>
            </w:tcBorders>
            <w:shd w:val="clear" w:color="auto" w:fill="auto"/>
            <w:vAlign w:val="center"/>
            <w:hideMark/>
          </w:tcPr>
          <w:p w14:paraId="6E5FC5E4" w14:textId="0157CCBE" w:rsidR="004C0DE2" w:rsidRPr="00D461B2" w:rsidRDefault="004C0DE2" w:rsidP="00A539CA">
            <w:pPr>
              <w:spacing w:after="0"/>
              <w:jc w:val="center"/>
              <w:rPr>
                <w:rFonts w:ascii="Franklin Gothic Book" w:hAnsi="Franklin Gothic Book"/>
                <w:color w:val="404040"/>
                <w:sz w:val="18"/>
                <w:szCs w:val="18"/>
              </w:rPr>
            </w:pPr>
            <w:r w:rsidRPr="00D461B2">
              <w:rPr>
                <w:rFonts w:ascii="Franklin Gothic Book" w:hAnsi="Franklin Gothic Book"/>
                <w:color w:val="404040"/>
                <w:sz w:val="18"/>
                <w:szCs w:val="18"/>
              </w:rPr>
              <w:t>20</w:t>
            </w:r>
            <w:r>
              <w:rPr>
                <w:rFonts w:ascii="Franklin Gothic Book" w:hAnsi="Franklin Gothic Book"/>
                <w:color w:val="404040"/>
                <w:sz w:val="18"/>
                <w:szCs w:val="18"/>
              </w:rPr>
              <w:t>2</w:t>
            </w:r>
            <w:r w:rsidR="00926AAF">
              <w:rPr>
                <w:rFonts w:ascii="Franklin Gothic Book" w:hAnsi="Franklin Gothic Book"/>
                <w:color w:val="404040"/>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6B37AE8B" w14:textId="40515C80"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522FE7EE" w14:textId="16C7E732"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200</w:t>
            </w:r>
          </w:p>
        </w:tc>
        <w:tc>
          <w:tcPr>
            <w:tcW w:w="990" w:type="dxa"/>
            <w:tcBorders>
              <w:top w:val="nil"/>
              <w:left w:val="nil"/>
              <w:bottom w:val="single" w:sz="4" w:space="0" w:color="auto"/>
              <w:right w:val="single" w:sz="4" w:space="0" w:color="auto"/>
            </w:tcBorders>
            <w:shd w:val="clear" w:color="auto" w:fill="auto"/>
            <w:vAlign w:val="center"/>
            <w:hideMark/>
          </w:tcPr>
          <w:p w14:paraId="12E182C9" w14:textId="77777777" w:rsidR="004C0DE2" w:rsidRPr="00D461B2" w:rsidRDefault="004C0DE2" w:rsidP="00D461B2">
            <w:pPr>
              <w:spacing w:after="0"/>
              <w:jc w:val="center"/>
              <w:rPr>
                <w:rFonts w:ascii="Franklin Gothic Book" w:hAnsi="Franklin Gothic Book"/>
                <w:color w:val="404040"/>
                <w:sz w:val="18"/>
                <w:szCs w:val="18"/>
              </w:rPr>
            </w:pPr>
            <w:r w:rsidRPr="00D461B2">
              <w:rPr>
                <w:rFonts w:ascii="Franklin Gothic Book" w:hAnsi="Franklin Gothic Book"/>
                <w:color w:val="404040"/>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0630D04" w14:textId="77777777" w:rsidR="004C0DE2" w:rsidRPr="00D461B2" w:rsidRDefault="004C0DE2" w:rsidP="00D461B2">
            <w:pPr>
              <w:spacing w:after="0"/>
              <w:jc w:val="center"/>
              <w:rPr>
                <w:rFonts w:ascii="Franklin Gothic Book" w:hAnsi="Franklin Gothic Book"/>
                <w:color w:val="404040"/>
                <w:sz w:val="18"/>
                <w:szCs w:val="18"/>
              </w:rPr>
            </w:pPr>
            <w:r w:rsidRPr="00D461B2">
              <w:rPr>
                <w:rFonts w:ascii="Franklin Gothic Book" w:hAnsi="Franklin Gothic Book"/>
                <w:color w:val="404040"/>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22F754E8" w14:textId="45542DD1"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1</w:t>
            </w:r>
            <w:r w:rsidR="004C0DE2">
              <w:rPr>
                <w:rFonts w:ascii="Franklin Gothic Book" w:hAnsi="Franklin Gothic Book"/>
                <w:color w:val="404040"/>
                <w:sz w:val="18"/>
                <w:szCs w:val="18"/>
              </w:rPr>
              <w:t>00</w:t>
            </w:r>
          </w:p>
        </w:tc>
        <w:tc>
          <w:tcPr>
            <w:tcW w:w="3510" w:type="dxa"/>
            <w:tcBorders>
              <w:top w:val="nil"/>
              <w:left w:val="nil"/>
              <w:bottom w:val="single" w:sz="4" w:space="0" w:color="auto"/>
              <w:right w:val="single" w:sz="4" w:space="0" w:color="auto"/>
            </w:tcBorders>
            <w:shd w:val="clear" w:color="auto" w:fill="auto"/>
            <w:vAlign w:val="center"/>
            <w:hideMark/>
          </w:tcPr>
          <w:p w14:paraId="41A5C35F" w14:textId="77777777" w:rsidR="004C0DE2" w:rsidRPr="00D461B2" w:rsidRDefault="004C0DE2" w:rsidP="00D461B2">
            <w:pPr>
              <w:spacing w:after="0"/>
              <w:rPr>
                <w:rFonts w:ascii="Franklin Gothic Book" w:hAnsi="Franklin Gothic Book"/>
                <w:color w:val="404040"/>
                <w:sz w:val="18"/>
                <w:szCs w:val="18"/>
              </w:rPr>
            </w:pPr>
            <w:r w:rsidRPr="00D461B2">
              <w:rPr>
                <w:rFonts w:ascii="Franklin Gothic Book" w:hAnsi="Franklin Gothic Book"/>
                <w:color w:val="404040"/>
                <w:sz w:val="18"/>
                <w:szCs w:val="18"/>
              </w:rPr>
              <w:t>Erosion of natural deposits</w:t>
            </w:r>
          </w:p>
        </w:tc>
      </w:tr>
      <w:tr w:rsidR="004C0DE2" w:rsidRPr="00D461B2" w14:paraId="209C3662" w14:textId="77777777" w:rsidTr="004C0DE2">
        <w:trPr>
          <w:trHeight w:val="300"/>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1A5EF20" w14:textId="77777777" w:rsidR="004C0DE2" w:rsidRPr="00D461B2" w:rsidRDefault="004C0DE2" w:rsidP="00D461B2">
            <w:pPr>
              <w:spacing w:after="0"/>
              <w:rPr>
                <w:rFonts w:ascii="Franklin Gothic Book" w:hAnsi="Franklin Gothic Book"/>
                <w:color w:val="404040"/>
                <w:sz w:val="18"/>
                <w:szCs w:val="18"/>
              </w:rPr>
            </w:pPr>
            <w:r w:rsidRPr="00D461B2">
              <w:rPr>
                <w:rFonts w:ascii="Franklin Gothic Book" w:hAnsi="Franklin Gothic Book"/>
                <w:color w:val="404040"/>
                <w:sz w:val="18"/>
                <w:szCs w:val="18"/>
              </w:rPr>
              <w:t>Vanadium (ppb)</w:t>
            </w:r>
          </w:p>
        </w:tc>
        <w:tc>
          <w:tcPr>
            <w:tcW w:w="990" w:type="dxa"/>
            <w:tcBorders>
              <w:top w:val="nil"/>
              <w:left w:val="nil"/>
              <w:bottom w:val="single" w:sz="4" w:space="0" w:color="auto"/>
              <w:right w:val="single" w:sz="4" w:space="0" w:color="auto"/>
            </w:tcBorders>
            <w:shd w:val="clear" w:color="auto" w:fill="auto"/>
            <w:vAlign w:val="center"/>
            <w:hideMark/>
          </w:tcPr>
          <w:p w14:paraId="35D38919" w14:textId="28E8EB05" w:rsidR="004C0DE2" w:rsidRPr="00D461B2" w:rsidRDefault="004C0DE2"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202</w:t>
            </w:r>
            <w:r w:rsidR="00926AAF">
              <w:rPr>
                <w:rFonts w:ascii="Franklin Gothic Book" w:hAnsi="Franklin Gothic Book"/>
                <w:color w:val="404040"/>
                <w:sz w:val="18"/>
                <w:szCs w:val="18"/>
              </w:rPr>
              <w:t>1</w:t>
            </w:r>
          </w:p>
        </w:tc>
        <w:tc>
          <w:tcPr>
            <w:tcW w:w="630" w:type="dxa"/>
            <w:tcBorders>
              <w:top w:val="nil"/>
              <w:left w:val="nil"/>
              <w:bottom w:val="single" w:sz="4" w:space="0" w:color="auto"/>
              <w:right w:val="single" w:sz="4" w:space="0" w:color="auto"/>
            </w:tcBorders>
            <w:shd w:val="clear" w:color="auto" w:fill="auto"/>
            <w:vAlign w:val="center"/>
            <w:hideMark/>
          </w:tcPr>
          <w:p w14:paraId="0F3F6232" w14:textId="2D58C25D"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DA6D10A" w14:textId="4AA38532"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18</w:t>
            </w:r>
          </w:p>
        </w:tc>
        <w:tc>
          <w:tcPr>
            <w:tcW w:w="990" w:type="dxa"/>
            <w:tcBorders>
              <w:top w:val="nil"/>
              <w:left w:val="nil"/>
              <w:bottom w:val="single" w:sz="4" w:space="0" w:color="auto"/>
              <w:right w:val="single" w:sz="4" w:space="0" w:color="auto"/>
            </w:tcBorders>
            <w:shd w:val="clear" w:color="auto" w:fill="auto"/>
            <w:vAlign w:val="center"/>
            <w:hideMark/>
          </w:tcPr>
          <w:p w14:paraId="53AE1AF0" w14:textId="77777777" w:rsidR="004C0DE2" w:rsidRPr="00D461B2" w:rsidRDefault="004C0DE2" w:rsidP="00D461B2">
            <w:pPr>
              <w:spacing w:after="0"/>
              <w:jc w:val="center"/>
              <w:rPr>
                <w:rFonts w:ascii="Franklin Gothic Book" w:hAnsi="Franklin Gothic Book"/>
                <w:color w:val="404040"/>
                <w:sz w:val="18"/>
                <w:szCs w:val="18"/>
              </w:rPr>
            </w:pPr>
            <w:r w:rsidRPr="00D461B2">
              <w:rPr>
                <w:rFonts w:ascii="Franklin Gothic Book" w:hAnsi="Franklin Gothic Book"/>
                <w:color w:val="404040"/>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94C4CC4" w14:textId="77777777" w:rsidR="004C0DE2" w:rsidRPr="00D461B2" w:rsidRDefault="004C0DE2" w:rsidP="00D461B2">
            <w:pPr>
              <w:spacing w:after="0"/>
              <w:jc w:val="center"/>
              <w:rPr>
                <w:rFonts w:ascii="Franklin Gothic Book" w:hAnsi="Franklin Gothic Book"/>
                <w:color w:val="404040"/>
                <w:sz w:val="18"/>
                <w:szCs w:val="18"/>
              </w:rPr>
            </w:pPr>
            <w:r w:rsidRPr="00D461B2">
              <w:rPr>
                <w:rFonts w:ascii="Franklin Gothic Book" w:hAnsi="Franklin Gothic Book"/>
                <w:color w:val="404040"/>
                <w:sz w:val="18"/>
                <w:szCs w:val="18"/>
              </w:rPr>
              <w:t>50</w:t>
            </w:r>
          </w:p>
        </w:tc>
        <w:tc>
          <w:tcPr>
            <w:tcW w:w="1170" w:type="dxa"/>
            <w:tcBorders>
              <w:top w:val="nil"/>
              <w:left w:val="nil"/>
              <w:bottom w:val="single" w:sz="4" w:space="0" w:color="auto"/>
              <w:right w:val="single" w:sz="4" w:space="0" w:color="auto"/>
            </w:tcBorders>
            <w:shd w:val="clear" w:color="000000" w:fill="21FF80"/>
            <w:vAlign w:val="center"/>
            <w:hideMark/>
          </w:tcPr>
          <w:p w14:paraId="5F29E467" w14:textId="2ED61C52" w:rsidR="004C0DE2" w:rsidRPr="00D461B2" w:rsidRDefault="001F63F0" w:rsidP="00D461B2">
            <w:pPr>
              <w:spacing w:after="0"/>
              <w:jc w:val="center"/>
              <w:rPr>
                <w:rFonts w:ascii="Franklin Gothic Book" w:hAnsi="Franklin Gothic Book"/>
                <w:color w:val="404040"/>
                <w:sz w:val="18"/>
                <w:szCs w:val="18"/>
              </w:rPr>
            </w:pPr>
            <w:r>
              <w:rPr>
                <w:rFonts w:ascii="Franklin Gothic Book" w:hAnsi="Franklin Gothic Book"/>
                <w:color w:val="404040"/>
                <w:sz w:val="18"/>
                <w:szCs w:val="18"/>
              </w:rPr>
              <w:t>9</w:t>
            </w:r>
          </w:p>
        </w:tc>
        <w:tc>
          <w:tcPr>
            <w:tcW w:w="3510" w:type="dxa"/>
            <w:tcBorders>
              <w:top w:val="nil"/>
              <w:left w:val="nil"/>
              <w:bottom w:val="single" w:sz="4" w:space="0" w:color="auto"/>
              <w:right w:val="single" w:sz="4" w:space="0" w:color="auto"/>
            </w:tcBorders>
            <w:shd w:val="clear" w:color="auto" w:fill="auto"/>
            <w:vAlign w:val="center"/>
            <w:hideMark/>
          </w:tcPr>
          <w:p w14:paraId="688DBD18" w14:textId="77777777" w:rsidR="004C0DE2" w:rsidRPr="00D461B2" w:rsidRDefault="004C0DE2" w:rsidP="00D461B2">
            <w:pPr>
              <w:spacing w:after="0"/>
              <w:rPr>
                <w:rFonts w:ascii="Franklin Gothic Book" w:hAnsi="Franklin Gothic Book"/>
                <w:color w:val="404040"/>
                <w:sz w:val="18"/>
                <w:szCs w:val="18"/>
              </w:rPr>
            </w:pPr>
            <w:r w:rsidRPr="00D461B2">
              <w:rPr>
                <w:rFonts w:ascii="Franklin Gothic Book" w:hAnsi="Franklin Gothic Book"/>
                <w:color w:val="404040"/>
                <w:sz w:val="18"/>
                <w:szCs w:val="18"/>
              </w:rPr>
              <w:t>Erosion of natural deposits</w:t>
            </w:r>
          </w:p>
        </w:tc>
      </w:tr>
    </w:tbl>
    <w:p w14:paraId="22EE7519" w14:textId="04CBE24A" w:rsidR="00F1333E" w:rsidRDefault="00F1333E" w:rsidP="008C1426">
      <w:pPr>
        <w:tabs>
          <w:tab w:val="left" w:pos="7406"/>
        </w:tabs>
        <w:spacing w:before="220"/>
      </w:pPr>
      <w:r>
        <w:t>The City of Big Bear Lake Department of Water sampled for more than 80 regulated and unregulated chemicals, both organic and inorganic. Unless noted, the other results were non-detectable.</w:t>
      </w:r>
    </w:p>
    <w:p w14:paraId="06E89A6B" w14:textId="4349EF13" w:rsidR="00584D1F" w:rsidRDefault="00584D1F" w:rsidP="008C1426">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5F7B9CEE" w:rsidR="00F1333E" w:rsidRDefault="00C01610" w:rsidP="008C1426">
      <w:pPr>
        <w:tabs>
          <w:tab w:val="left" w:pos="7406"/>
        </w:tabs>
        <w:spacing w:before="220"/>
      </w:pPr>
      <w:r>
        <w:rPr>
          <w:noProof/>
        </w:rPr>
        <w:drawing>
          <wp:anchor distT="0" distB="0" distL="114300" distR="114300" simplePos="0" relativeHeight="251727872" behindDoc="1" locked="0" layoutInCell="1" allowOverlap="1" wp14:anchorId="33395618" wp14:editId="05C768B6">
            <wp:simplePos x="0" y="0"/>
            <wp:positionH relativeFrom="column">
              <wp:posOffset>178435</wp:posOffset>
            </wp:positionH>
            <wp:positionV relativeFrom="paragraph">
              <wp:posOffset>944245</wp:posOffset>
            </wp:positionV>
            <wp:extent cx="1779319" cy="1779864"/>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79319" cy="1779864"/>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FA2479">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7D960510">
                <wp:simplePos x="0" y="0"/>
                <wp:positionH relativeFrom="column">
                  <wp:posOffset>5374005</wp:posOffset>
                </wp:positionH>
                <wp:positionV relativeFrom="paragraph">
                  <wp:posOffset>1560195</wp:posOffset>
                </wp:positionV>
                <wp:extent cx="1389380" cy="1383030"/>
                <wp:effectExtent l="3175" t="22225" r="10795" b="10795"/>
                <wp:wrapNone/>
                <wp:docPr id="30"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BFE4E27"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31"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D6C3054"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4"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4C0DE2" w:rsidRDefault="004C0DE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4C0DE2" w:rsidRDefault="004C0DE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79082D">
        <w:t>Big Bear Shores RV Park</w:t>
      </w:r>
      <w:r w:rsidR="0011359E">
        <w:t xml:space="preserve"> </w:t>
      </w:r>
      <w:r w:rsidR="00F1333E">
        <w:t xml:space="preserve">system in December 2001. A copy of the complete assessment may be viewed at the Water Department's office at 41972 </w:t>
      </w:r>
      <w:proofErr w:type="spellStart"/>
      <w:r w:rsidR="00F1333E">
        <w:t>Garstin</w:t>
      </w:r>
      <w:proofErr w:type="spellEnd"/>
      <w:r w:rsidR="00F1333E">
        <w:t xml:space="preserve"> Drive in Big Bear Lake or at the SWRCB San Bernardino District office, 464 West 4th Street, Suite 437, San Bernardino, CA 92401. You may also request a summary of the assessment be sent to you by contacting Jason Hall, Production Supervisor, City of Big Bear Lake Departmen</w:t>
      </w:r>
      <w:r w:rsidR="00EB1172">
        <w:t>t of</w:t>
      </w:r>
      <w:r w:rsidR="00F1333E">
        <w:t xml:space="preserve"> Water, P.O. Box 1929, Big Bear Lake, CA 92315, or call (909) 86</w:t>
      </w:r>
      <w:r w:rsidR="00BA6AF0">
        <w:t>6-5050.</w:t>
      </w:r>
    </w:p>
    <w:p w14:paraId="2D321DA6" w14:textId="368D22C4" w:rsidR="005B28D8" w:rsidRPr="0015430B" w:rsidRDefault="005B28D8" w:rsidP="008C1426">
      <w:pPr>
        <w:tabs>
          <w:tab w:val="left" w:pos="7406"/>
        </w:tabs>
        <w:spacing w:before="220"/>
      </w:pPr>
    </w:p>
    <w:sectPr w:rsidR="005B28D8" w:rsidRPr="0015430B" w:rsidSect="00FA2479">
      <w:footerReference w:type="even" r:id="rId23"/>
      <w:footerReference w:type="default" r:id="rId24"/>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80B5" w14:textId="77777777" w:rsidR="004C0DE2" w:rsidRDefault="004C0DE2" w:rsidP="00590471">
      <w:r>
        <w:separator/>
      </w:r>
    </w:p>
    <w:p w14:paraId="65EB1C77" w14:textId="77777777" w:rsidR="004C0DE2" w:rsidRDefault="004C0DE2"/>
  </w:endnote>
  <w:endnote w:type="continuationSeparator" w:id="0">
    <w:p w14:paraId="71688FD8" w14:textId="77777777" w:rsidR="004C0DE2" w:rsidRDefault="004C0DE2" w:rsidP="00590471">
      <w:r>
        <w:continuationSeparator/>
      </w:r>
    </w:p>
    <w:p w14:paraId="1473AD67" w14:textId="77777777" w:rsidR="004C0DE2" w:rsidRDefault="004C0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3203" w14:textId="322ADBE3" w:rsidR="004C0DE2" w:rsidRDefault="002F56D6">
    <w:pPr>
      <w:pStyle w:val="Footer"/>
    </w:pPr>
    <w:sdt>
      <w:sdtPr>
        <w:id w:val="969400743"/>
        <w:placeholder>
          <w:docPart w:val="8BE335A3CE88CB44849753596B3EBAD1"/>
        </w:placeholder>
        <w:temporary/>
        <w:showingPlcHdr/>
      </w:sdtPr>
      <w:sdtEndPr/>
      <w:sdtContent>
        <w:r w:rsidR="004C0DE2">
          <w:t>[Type text]</w:t>
        </w:r>
      </w:sdtContent>
    </w:sdt>
    <w:r w:rsidR="004C0DE2">
      <w:ptab w:relativeTo="margin" w:alignment="center" w:leader="none"/>
    </w:r>
    <w:sdt>
      <w:sdtPr>
        <w:id w:val="969400748"/>
        <w:placeholder>
          <w:docPart w:val="140FA6EC12D68A48BBC32A66A3FED1EE"/>
        </w:placeholder>
        <w:temporary/>
        <w:showingPlcHdr/>
      </w:sdtPr>
      <w:sdtEndPr/>
      <w:sdtContent>
        <w:r w:rsidR="004C0DE2">
          <w:t>[Type text]</w:t>
        </w:r>
      </w:sdtContent>
    </w:sdt>
    <w:r w:rsidR="004C0DE2">
      <w:ptab w:relativeTo="margin" w:alignment="right" w:leader="none"/>
    </w:r>
    <w:sdt>
      <w:sdtPr>
        <w:id w:val="969400753"/>
        <w:placeholder>
          <w:docPart w:val="73DF7DD1BFAB5F4E84D83CF7122A39C4"/>
        </w:placeholder>
        <w:temporary/>
        <w:showingPlcHdr/>
      </w:sdtPr>
      <w:sdtEndPr/>
      <w:sdtContent>
        <w:r w:rsidR="004C0DE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2762" w14:textId="1BFFA9DC" w:rsidR="004C0DE2" w:rsidRDefault="004C0DE2">
    <w:pPr>
      <w:pStyle w:val="Footer"/>
    </w:pPr>
    <w:r>
      <w:t>www.BBLDWP.com</w:t>
    </w:r>
    <w:r>
      <w:ptab w:relativeTo="margin" w:alignment="center" w:leader="none"/>
    </w:r>
    <w:r>
      <w:t>Big Bear Shores RV Park 2020</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054B1D">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9958" w14:textId="77777777" w:rsidR="004C0DE2" w:rsidRDefault="004C0DE2" w:rsidP="00590471">
      <w:r>
        <w:separator/>
      </w:r>
    </w:p>
    <w:p w14:paraId="00107796" w14:textId="77777777" w:rsidR="004C0DE2" w:rsidRDefault="004C0DE2"/>
  </w:footnote>
  <w:footnote w:type="continuationSeparator" w:id="0">
    <w:p w14:paraId="159270B8" w14:textId="77777777" w:rsidR="004C0DE2" w:rsidRDefault="004C0DE2" w:rsidP="00590471">
      <w:r>
        <w:continuationSeparator/>
      </w:r>
    </w:p>
    <w:p w14:paraId="5099C1DF" w14:textId="77777777" w:rsidR="004C0DE2" w:rsidRDefault="004C0D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102132">
    <w:abstractNumId w:val="0"/>
  </w:num>
  <w:num w:numId="2" w16cid:durableId="1835761474">
    <w:abstractNumId w:val="2"/>
  </w:num>
  <w:num w:numId="3" w16cid:durableId="108551986">
    <w:abstractNumId w:val="3"/>
  </w:num>
  <w:num w:numId="4" w16cid:durableId="448013361">
    <w:abstractNumId w:val="5"/>
  </w:num>
  <w:num w:numId="5" w16cid:durableId="684868750">
    <w:abstractNumId w:val="4"/>
  </w:num>
  <w:num w:numId="6" w16cid:durableId="2008436945">
    <w:abstractNumId w:val="2"/>
  </w:num>
  <w:num w:numId="7" w16cid:durableId="389038557">
    <w:abstractNumId w:val="1"/>
  </w:num>
  <w:num w:numId="8" w16cid:durableId="1588684960">
    <w:abstractNumId w:val="2"/>
  </w:num>
  <w:num w:numId="9" w16cid:durableId="1160734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07A70"/>
    <w:rsid w:val="00026BDB"/>
    <w:rsid w:val="00054B1D"/>
    <w:rsid w:val="00055B72"/>
    <w:rsid w:val="00060042"/>
    <w:rsid w:val="000731F0"/>
    <w:rsid w:val="0008685D"/>
    <w:rsid w:val="0009241F"/>
    <w:rsid w:val="000D35B3"/>
    <w:rsid w:val="0010711B"/>
    <w:rsid w:val="00112FD7"/>
    <w:rsid w:val="0011359E"/>
    <w:rsid w:val="00116B3A"/>
    <w:rsid w:val="001253DD"/>
    <w:rsid w:val="00126D8D"/>
    <w:rsid w:val="00127B8B"/>
    <w:rsid w:val="0013711C"/>
    <w:rsid w:val="00150ABD"/>
    <w:rsid w:val="0015430B"/>
    <w:rsid w:val="00154ADA"/>
    <w:rsid w:val="00164F24"/>
    <w:rsid w:val="00193249"/>
    <w:rsid w:val="001F63F0"/>
    <w:rsid w:val="0021756F"/>
    <w:rsid w:val="00222466"/>
    <w:rsid w:val="0022758E"/>
    <w:rsid w:val="00236632"/>
    <w:rsid w:val="00246B9B"/>
    <w:rsid w:val="0025080C"/>
    <w:rsid w:val="00281146"/>
    <w:rsid w:val="0029260E"/>
    <w:rsid w:val="002A220D"/>
    <w:rsid w:val="002A40B7"/>
    <w:rsid w:val="002B4549"/>
    <w:rsid w:val="002C6A7A"/>
    <w:rsid w:val="002C7E7A"/>
    <w:rsid w:val="002E2B35"/>
    <w:rsid w:val="002F56D6"/>
    <w:rsid w:val="00300BA1"/>
    <w:rsid w:val="00310F17"/>
    <w:rsid w:val="00311B89"/>
    <w:rsid w:val="00331863"/>
    <w:rsid w:val="003326CB"/>
    <w:rsid w:val="00376291"/>
    <w:rsid w:val="003763B9"/>
    <w:rsid w:val="00380FD1"/>
    <w:rsid w:val="00383D02"/>
    <w:rsid w:val="00384CE1"/>
    <w:rsid w:val="003A524A"/>
    <w:rsid w:val="003E0F66"/>
    <w:rsid w:val="003E4F19"/>
    <w:rsid w:val="003F191D"/>
    <w:rsid w:val="00411EC3"/>
    <w:rsid w:val="004416A1"/>
    <w:rsid w:val="00475892"/>
    <w:rsid w:val="00490E15"/>
    <w:rsid w:val="00491E09"/>
    <w:rsid w:val="004A5E92"/>
    <w:rsid w:val="004B3542"/>
    <w:rsid w:val="004C0DE2"/>
    <w:rsid w:val="004E133C"/>
    <w:rsid w:val="004E158A"/>
    <w:rsid w:val="004F23DA"/>
    <w:rsid w:val="00505ED9"/>
    <w:rsid w:val="005204F4"/>
    <w:rsid w:val="00536314"/>
    <w:rsid w:val="005471D7"/>
    <w:rsid w:val="00547A0F"/>
    <w:rsid w:val="005637F5"/>
    <w:rsid w:val="00565C77"/>
    <w:rsid w:val="0056708E"/>
    <w:rsid w:val="005801E5"/>
    <w:rsid w:val="00584D1F"/>
    <w:rsid w:val="00590471"/>
    <w:rsid w:val="00593301"/>
    <w:rsid w:val="005B28D8"/>
    <w:rsid w:val="005D01FA"/>
    <w:rsid w:val="005D45DC"/>
    <w:rsid w:val="005D60E3"/>
    <w:rsid w:val="005F2145"/>
    <w:rsid w:val="005F3CEB"/>
    <w:rsid w:val="006175EC"/>
    <w:rsid w:val="006345E2"/>
    <w:rsid w:val="0064428B"/>
    <w:rsid w:val="00653BAE"/>
    <w:rsid w:val="0067065F"/>
    <w:rsid w:val="006716D8"/>
    <w:rsid w:val="006864C2"/>
    <w:rsid w:val="006920F0"/>
    <w:rsid w:val="006C020C"/>
    <w:rsid w:val="006C4083"/>
    <w:rsid w:val="006D79A8"/>
    <w:rsid w:val="006E1F14"/>
    <w:rsid w:val="00735C31"/>
    <w:rsid w:val="007575B6"/>
    <w:rsid w:val="00771943"/>
    <w:rsid w:val="007821C8"/>
    <w:rsid w:val="0079082D"/>
    <w:rsid w:val="007C008D"/>
    <w:rsid w:val="007F5B63"/>
    <w:rsid w:val="00803A0A"/>
    <w:rsid w:val="00846CB9"/>
    <w:rsid w:val="00856B46"/>
    <w:rsid w:val="00863665"/>
    <w:rsid w:val="008A1E6E"/>
    <w:rsid w:val="008B108C"/>
    <w:rsid w:val="008C1426"/>
    <w:rsid w:val="008C2CFC"/>
    <w:rsid w:val="00902689"/>
    <w:rsid w:val="00905F3B"/>
    <w:rsid w:val="00920CD7"/>
    <w:rsid w:val="00926AAF"/>
    <w:rsid w:val="009475DC"/>
    <w:rsid w:val="00967B93"/>
    <w:rsid w:val="00981A62"/>
    <w:rsid w:val="00987ACF"/>
    <w:rsid w:val="009B591F"/>
    <w:rsid w:val="009C78F9"/>
    <w:rsid w:val="009D76F3"/>
    <w:rsid w:val="009D79D1"/>
    <w:rsid w:val="009E1476"/>
    <w:rsid w:val="00A17134"/>
    <w:rsid w:val="00A31B16"/>
    <w:rsid w:val="00A539CA"/>
    <w:rsid w:val="00AE68A8"/>
    <w:rsid w:val="00B3009B"/>
    <w:rsid w:val="00B46DB6"/>
    <w:rsid w:val="00B57936"/>
    <w:rsid w:val="00B63113"/>
    <w:rsid w:val="00B6466C"/>
    <w:rsid w:val="00B76CDA"/>
    <w:rsid w:val="00BA41B7"/>
    <w:rsid w:val="00BA6AF0"/>
    <w:rsid w:val="00BE0DC8"/>
    <w:rsid w:val="00C01610"/>
    <w:rsid w:val="00C11E12"/>
    <w:rsid w:val="00C136C6"/>
    <w:rsid w:val="00C14078"/>
    <w:rsid w:val="00C74E6F"/>
    <w:rsid w:val="00C830C2"/>
    <w:rsid w:val="00C83A18"/>
    <w:rsid w:val="00CB3165"/>
    <w:rsid w:val="00CC1E8B"/>
    <w:rsid w:val="00CD2321"/>
    <w:rsid w:val="00CE1E3D"/>
    <w:rsid w:val="00CE6747"/>
    <w:rsid w:val="00D053FA"/>
    <w:rsid w:val="00D2596B"/>
    <w:rsid w:val="00D26515"/>
    <w:rsid w:val="00D26A18"/>
    <w:rsid w:val="00D461B2"/>
    <w:rsid w:val="00D92F81"/>
    <w:rsid w:val="00DB6480"/>
    <w:rsid w:val="00DD7A1E"/>
    <w:rsid w:val="00E00C1C"/>
    <w:rsid w:val="00E17D92"/>
    <w:rsid w:val="00E26AED"/>
    <w:rsid w:val="00E341B0"/>
    <w:rsid w:val="00E66EE9"/>
    <w:rsid w:val="00E70A88"/>
    <w:rsid w:val="00E73AB8"/>
    <w:rsid w:val="00E77B5E"/>
    <w:rsid w:val="00E90A60"/>
    <w:rsid w:val="00EA2DE9"/>
    <w:rsid w:val="00EB1172"/>
    <w:rsid w:val="00ED1DA4"/>
    <w:rsid w:val="00ED47F7"/>
    <w:rsid w:val="00EE65BA"/>
    <w:rsid w:val="00EE7E09"/>
    <w:rsid w:val="00F0223C"/>
    <w:rsid w:val="00F1333E"/>
    <w:rsid w:val="00F17626"/>
    <w:rsid w:val="00F3235D"/>
    <w:rsid w:val="00F509FC"/>
    <w:rsid w:val="00F5518D"/>
    <w:rsid w:val="00F80303"/>
    <w:rsid w:val="00F878BD"/>
    <w:rsid w:val="00F90050"/>
    <w:rsid w:val="00FA2479"/>
    <w:rsid w:val="00FA335A"/>
    <w:rsid w:val="00FE7401"/>
    <w:rsid w:val="00FF3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 w:type="character" w:styleId="CommentReference">
    <w:name w:val="annotation reference"/>
    <w:basedOn w:val="DefaultParagraphFont"/>
    <w:uiPriority w:val="99"/>
    <w:semiHidden/>
    <w:unhideWhenUsed/>
    <w:rsid w:val="002A220D"/>
    <w:rPr>
      <w:sz w:val="18"/>
      <w:szCs w:val="18"/>
    </w:rPr>
  </w:style>
  <w:style w:type="paragraph" w:styleId="CommentText">
    <w:name w:val="annotation text"/>
    <w:basedOn w:val="Normal"/>
    <w:link w:val="CommentTextChar"/>
    <w:uiPriority w:val="99"/>
    <w:semiHidden/>
    <w:unhideWhenUsed/>
    <w:rsid w:val="002A220D"/>
    <w:rPr>
      <w:sz w:val="24"/>
      <w:szCs w:val="24"/>
    </w:rPr>
  </w:style>
  <w:style w:type="character" w:customStyle="1" w:styleId="CommentTextChar">
    <w:name w:val="Comment Text Char"/>
    <w:basedOn w:val="DefaultParagraphFont"/>
    <w:link w:val="CommentText"/>
    <w:uiPriority w:val="99"/>
    <w:semiHidden/>
    <w:rsid w:val="002A220D"/>
    <w:rPr>
      <w:sz w:val="24"/>
      <w:szCs w:val="24"/>
    </w:rPr>
  </w:style>
  <w:style w:type="paragraph" w:styleId="CommentSubject">
    <w:name w:val="annotation subject"/>
    <w:basedOn w:val="CommentText"/>
    <w:next w:val="CommentText"/>
    <w:link w:val="CommentSubjectChar"/>
    <w:uiPriority w:val="99"/>
    <w:semiHidden/>
    <w:unhideWhenUsed/>
    <w:rsid w:val="002A220D"/>
    <w:rPr>
      <w:b/>
      <w:bCs/>
      <w:sz w:val="20"/>
      <w:szCs w:val="20"/>
    </w:rPr>
  </w:style>
  <w:style w:type="character" w:customStyle="1" w:styleId="CommentSubjectChar">
    <w:name w:val="Comment Subject Char"/>
    <w:basedOn w:val="CommentTextChar"/>
    <w:link w:val="CommentSubject"/>
    <w:uiPriority w:val="99"/>
    <w:semiHidden/>
    <w:rsid w:val="002A22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304966304">
      <w:bodyDiv w:val="1"/>
      <w:marLeft w:val="0"/>
      <w:marRight w:val="0"/>
      <w:marTop w:val="0"/>
      <w:marBottom w:val="0"/>
      <w:divBdr>
        <w:top w:val="none" w:sz="0" w:space="0" w:color="auto"/>
        <w:left w:val="none" w:sz="0" w:space="0" w:color="auto"/>
        <w:bottom w:val="none" w:sz="0" w:space="0" w:color="auto"/>
        <w:right w:val="none" w:sz="0" w:space="0" w:color="auto"/>
      </w:divBdr>
    </w:div>
    <w:div w:id="383022606">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820540870">
      <w:bodyDiv w:val="1"/>
      <w:marLeft w:val="0"/>
      <w:marRight w:val="0"/>
      <w:marTop w:val="0"/>
      <w:marBottom w:val="0"/>
      <w:divBdr>
        <w:top w:val="none" w:sz="0" w:space="0" w:color="auto"/>
        <w:left w:val="none" w:sz="0" w:space="0" w:color="auto"/>
        <w:bottom w:val="none" w:sz="0" w:space="0" w:color="auto"/>
        <w:right w:val="none" w:sz="0" w:space="0" w:color="auto"/>
      </w:divBdr>
    </w:div>
    <w:div w:id="932081869">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46119288">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377729904">
      <w:bodyDiv w:val="1"/>
      <w:marLeft w:val="0"/>
      <w:marRight w:val="0"/>
      <w:marTop w:val="0"/>
      <w:marBottom w:val="0"/>
      <w:divBdr>
        <w:top w:val="none" w:sz="0" w:space="0" w:color="auto"/>
        <w:left w:val="none" w:sz="0" w:space="0" w:color="auto"/>
        <w:bottom w:val="none" w:sz="0" w:space="0" w:color="auto"/>
        <w:right w:val="none" w:sz="0" w:space="0" w:color="auto"/>
      </w:divBdr>
    </w:div>
    <w:div w:id="1393965222">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58703690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1927380874">
      <w:bodyDiv w:val="1"/>
      <w:marLeft w:val="0"/>
      <w:marRight w:val="0"/>
      <w:marTop w:val="0"/>
      <w:marBottom w:val="0"/>
      <w:divBdr>
        <w:top w:val="none" w:sz="0" w:space="0" w:color="auto"/>
        <w:left w:val="none" w:sz="0" w:space="0" w:color="auto"/>
        <w:bottom w:val="none" w:sz="0" w:space="0" w:color="auto"/>
        <w:right w:val="none" w:sz="0" w:space="0" w:color="auto"/>
      </w:divBdr>
    </w:div>
    <w:div w:id="2039163539">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E335A3CE88CB44849753596B3EBAD1"/>
        <w:category>
          <w:name w:val="General"/>
          <w:gallery w:val="placeholder"/>
        </w:category>
        <w:types>
          <w:type w:val="bbPlcHdr"/>
        </w:types>
        <w:behaviors>
          <w:behavior w:val="content"/>
        </w:behaviors>
        <w:guid w:val="{47467E88-77FD-2D4F-8ACC-D952D51D7091}"/>
      </w:docPartPr>
      <w:docPartBody>
        <w:p w:rsidR="00B3215D" w:rsidRDefault="00B3215D" w:rsidP="00B3215D">
          <w:pPr>
            <w:pStyle w:val="8BE335A3CE88CB44849753596B3EBAD1"/>
          </w:pPr>
          <w:r>
            <w:t>[Type text]</w:t>
          </w:r>
        </w:p>
      </w:docPartBody>
    </w:docPart>
    <w:docPart>
      <w:docPartPr>
        <w:name w:val="140FA6EC12D68A48BBC32A66A3FED1EE"/>
        <w:category>
          <w:name w:val="General"/>
          <w:gallery w:val="placeholder"/>
        </w:category>
        <w:types>
          <w:type w:val="bbPlcHdr"/>
        </w:types>
        <w:behaviors>
          <w:behavior w:val="content"/>
        </w:behaviors>
        <w:guid w:val="{ADC6B23A-7570-EB4A-B541-BE68F2B481DD}"/>
      </w:docPartPr>
      <w:docPartBody>
        <w:p w:rsidR="00B3215D" w:rsidRDefault="00B3215D" w:rsidP="00B3215D">
          <w:pPr>
            <w:pStyle w:val="140FA6EC12D68A48BBC32A66A3FED1EE"/>
          </w:pPr>
          <w:r>
            <w:t>[Type text]</w:t>
          </w:r>
        </w:p>
      </w:docPartBody>
    </w:docPart>
    <w:docPart>
      <w:docPartPr>
        <w:name w:val="73DF7DD1BFAB5F4E84D83CF7122A39C4"/>
        <w:category>
          <w:name w:val="General"/>
          <w:gallery w:val="placeholder"/>
        </w:category>
        <w:types>
          <w:type w:val="bbPlcHdr"/>
        </w:types>
        <w:behaviors>
          <w:behavior w:val="content"/>
        </w:behaviors>
        <w:guid w:val="{5ABD465B-2371-BC40-8A69-D24F2F99AF11}"/>
      </w:docPartPr>
      <w:docPartBody>
        <w:p w:rsidR="00B3215D" w:rsidRDefault="00B3215D" w:rsidP="00B3215D">
          <w:pPr>
            <w:pStyle w:val="73DF7DD1BFAB5F4E84D83CF7122A39C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15D"/>
    <w:rsid w:val="002D7003"/>
    <w:rsid w:val="00397218"/>
    <w:rsid w:val="00A25DB6"/>
    <w:rsid w:val="00AD1941"/>
    <w:rsid w:val="00B32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E335A3CE88CB44849753596B3EBAD1">
    <w:name w:val="8BE335A3CE88CB44849753596B3EBAD1"/>
    <w:rsid w:val="00B3215D"/>
  </w:style>
  <w:style w:type="paragraph" w:customStyle="1" w:styleId="140FA6EC12D68A48BBC32A66A3FED1EE">
    <w:name w:val="140FA6EC12D68A48BBC32A66A3FED1EE"/>
    <w:rsid w:val="00B3215D"/>
  </w:style>
  <w:style w:type="paragraph" w:customStyle="1" w:styleId="73DF7DD1BFAB5F4E84D83CF7122A39C4">
    <w:name w:val="73DF7DD1BFAB5F4E84D83CF7122A39C4"/>
    <w:rsid w:val="00B32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3.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5F0068C-DA9F-6149-9186-973BF4B4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7</Pages>
  <Words>1927</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2021-03-18T22:04:00Z</dcterms:created>
  <dcterms:modified xsi:type="dcterms:W3CDTF">2023-03-17T21:49:00Z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